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DAE3C" w14:textId="4203CB08" w:rsidR="00034EF8" w:rsidRDefault="00034EF8" w:rsidP="008167C0">
      <w:pPr>
        <w:spacing w:before="240"/>
      </w:pPr>
      <w:bookmarkStart w:id="0" w:name="_Hlk59093721"/>
    </w:p>
    <w:p w14:paraId="2690CD9F" w14:textId="44BDFFA8" w:rsidR="009B683E" w:rsidRDefault="009B683E" w:rsidP="008167C0">
      <w:pPr>
        <w:spacing w:before="240"/>
      </w:pPr>
    </w:p>
    <w:p w14:paraId="4805B7CF" w14:textId="1E6949A2" w:rsidR="00710148" w:rsidRDefault="00710148" w:rsidP="008167C0">
      <w:pPr>
        <w:spacing w:before="240"/>
      </w:pPr>
    </w:p>
    <w:p w14:paraId="3C7CE077" w14:textId="77777777" w:rsidR="00E270C3" w:rsidRDefault="00E270C3" w:rsidP="00E270C3">
      <w:pPr>
        <w:pStyle w:val="VFANormal"/>
        <w:rPr>
          <w:b/>
          <w:bCs/>
        </w:rPr>
      </w:pPr>
    </w:p>
    <w:p w14:paraId="41FEE17C" w14:textId="77777777" w:rsidR="0035689B" w:rsidRPr="000D69B7" w:rsidRDefault="0035689B" w:rsidP="0035689B">
      <w:pPr>
        <w:pStyle w:val="VFANormal"/>
        <w:jc w:val="center"/>
        <w:rPr>
          <w:b/>
          <w:bCs/>
          <w:i/>
          <w:iCs/>
          <w:sz w:val="24"/>
          <w:szCs w:val="24"/>
        </w:rPr>
      </w:pPr>
      <w:r w:rsidRPr="000D69B7">
        <w:rPr>
          <w:b/>
          <w:bCs/>
          <w:i/>
          <w:iCs/>
          <w:sz w:val="24"/>
          <w:szCs w:val="24"/>
        </w:rPr>
        <w:t>Communication Notice</w:t>
      </w:r>
    </w:p>
    <w:p w14:paraId="6A1D1E2C" w14:textId="77777777" w:rsidR="0035689B" w:rsidRPr="000D69B7" w:rsidRDefault="0035689B" w:rsidP="0035689B">
      <w:pPr>
        <w:pStyle w:val="VFANormal"/>
        <w:jc w:val="center"/>
        <w:rPr>
          <w:b/>
          <w:bCs/>
        </w:rPr>
      </w:pPr>
      <w:r w:rsidRPr="000D69B7">
        <w:rPr>
          <w:b/>
          <w:bCs/>
        </w:rPr>
        <w:t>Fisheries Regulation 472</w:t>
      </w:r>
    </w:p>
    <w:p w14:paraId="7A1B6CCD" w14:textId="77777777" w:rsidR="0035689B" w:rsidRPr="00C452FF" w:rsidRDefault="0035689B" w:rsidP="0035689B">
      <w:pPr>
        <w:pStyle w:val="VFANormal"/>
        <w:spacing w:before="0"/>
        <w:rPr>
          <w:rFonts w:cs="Arial"/>
        </w:rPr>
      </w:pPr>
      <w:r w:rsidRPr="00C452FF">
        <w:rPr>
          <w:rFonts w:cs="Arial"/>
        </w:rPr>
        <w:t>Fisheries Regulation</w:t>
      </w:r>
      <w:r>
        <w:rPr>
          <w:rFonts w:cs="Arial"/>
        </w:rPr>
        <w:t xml:space="preserve"> 472</w:t>
      </w:r>
      <w:r w:rsidRPr="00C452FF">
        <w:rPr>
          <w:rFonts w:cs="Arial"/>
        </w:rPr>
        <w:t xml:space="preserve"> state</w:t>
      </w:r>
      <w:r>
        <w:rPr>
          <w:rFonts w:cs="Arial"/>
        </w:rPr>
        <w:t>s</w:t>
      </w:r>
      <w:r w:rsidRPr="00C452FF">
        <w:rPr>
          <w:rFonts w:cs="Arial"/>
        </w:rPr>
        <w:t xml:space="preserve"> that vessel operators must be contactable by the VFA if their vessel’s VMS unit stops operating while they are at sea.</w:t>
      </w:r>
    </w:p>
    <w:p w14:paraId="0929E71E" w14:textId="77777777" w:rsidR="0035689B" w:rsidRPr="00E270C3" w:rsidRDefault="0035689B" w:rsidP="0035689B">
      <w:pPr>
        <w:spacing w:after="120"/>
        <w:rPr>
          <w:sz w:val="22"/>
          <w:szCs w:val="22"/>
        </w:rPr>
      </w:pPr>
      <w:r w:rsidRPr="00E270C3">
        <w:rPr>
          <w:sz w:val="22"/>
          <w:szCs w:val="22"/>
        </w:rPr>
        <w:t xml:space="preserve">This requirement applies to </w:t>
      </w:r>
      <w:r>
        <w:rPr>
          <w:sz w:val="22"/>
          <w:szCs w:val="22"/>
        </w:rPr>
        <w:t xml:space="preserve">both yourself and any nominated </w:t>
      </w:r>
      <w:r w:rsidRPr="00E270C3">
        <w:rPr>
          <w:sz w:val="22"/>
          <w:szCs w:val="22"/>
        </w:rPr>
        <w:t xml:space="preserve">operators </w:t>
      </w:r>
      <w:r>
        <w:rPr>
          <w:sz w:val="22"/>
          <w:szCs w:val="22"/>
        </w:rPr>
        <w:t>on</w:t>
      </w:r>
      <w:r w:rsidRPr="00E270C3">
        <w:rPr>
          <w:sz w:val="22"/>
          <w:szCs w:val="22"/>
        </w:rPr>
        <w:t xml:space="preserve"> your licence.</w:t>
      </w:r>
    </w:p>
    <w:p w14:paraId="27941A14" w14:textId="482CC09B" w:rsidR="0035689B" w:rsidRDefault="0035689B" w:rsidP="0035689B">
      <w:pPr>
        <w:spacing w:after="120"/>
        <w:rPr>
          <w:sz w:val="22"/>
          <w:szCs w:val="22"/>
        </w:rPr>
      </w:pPr>
      <w:r w:rsidRPr="00E270C3">
        <w:rPr>
          <w:sz w:val="22"/>
          <w:szCs w:val="22"/>
        </w:rPr>
        <w:t xml:space="preserve">Please provide this information </w:t>
      </w:r>
      <w:r>
        <w:rPr>
          <w:sz w:val="22"/>
          <w:szCs w:val="22"/>
        </w:rPr>
        <w:t>on this form and return it</w:t>
      </w:r>
      <w:r w:rsidRPr="00E270C3">
        <w:rPr>
          <w:sz w:val="22"/>
          <w:szCs w:val="22"/>
        </w:rPr>
        <w:t xml:space="preserve"> to: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3827"/>
      </w:tblGrid>
      <w:tr w:rsidR="0035689B" w14:paraId="7FC33006" w14:textId="77777777" w:rsidTr="00210C93">
        <w:trPr>
          <w:jc w:val="center"/>
        </w:trPr>
        <w:tc>
          <w:tcPr>
            <w:tcW w:w="0" w:type="auto"/>
          </w:tcPr>
          <w:p w14:paraId="77B9433C" w14:textId="77777777" w:rsidR="0035689B" w:rsidRPr="0046543D" w:rsidRDefault="0035689B" w:rsidP="00210C93">
            <w:pPr>
              <w:spacing w:before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Postal:</w:t>
            </w:r>
          </w:p>
        </w:tc>
        <w:tc>
          <w:tcPr>
            <w:tcW w:w="0" w:type="auto"/>
          </w:tcPr>
          <w:p w14:paraId="19554A10" w14:textId="77777777" w:rsidR="0035689B" w:rsidRPr="00E270C3" w:rsidRDefault="0035689B" w:rsidP="00210C93">
            <w:pPr>
              <w:spacing w:before="0"/>
              <w:rPr>
                <w:sz w:val="22"/>
                <w:szCs w:val="22"/>
              </w:rPr>
            </w:pPr>
            <w:r w:rsidRPr="00E270C3">
              <w:rPr>
                <w:sz w:val="22"/>
                <w:szCs w:val="22"/>
              </w:rPr>
              <w:t>Victorian Fisheries Authority</w:t>
            </w:r>
          </w:p>
          <w:p w14:paraId="780705A0" w14:textId="77777777" w:rsidR="0035689B" w:rsidRPr="00E270C3" w:rsidRDefault="0035689B" w:rsidP="00210C93">
            <w:pPr>
              <w:spacing w:before="0"/>
              <w:rPr>
                <w:sz w:val="22"/>
                <w:szCs w:val="22"/>
              </w:rPr>
            </w:pPr>
            <w:r w:rsidRPr="00E270C3">
              <w:rPr>
                <w:sz w:val="22"/>
                <w:szCs w:val="22"/>
              </w:rPr>
              <w:t>ATTN: Commercial Licencing Unit</w:t>
            </w:r>
          </w:p>
          <w:p w14:paraId="406FC5B5" w14:textId="77777777" w:rsidR="0035689B" w:rsidRPr="006E7E02" w:rsidRDefault="0035689B" w:rsidP="00210C93">
            <w:pPr>
              <w:spacing w:before="0"/>
              <w:rPr>
                <w:sz w:val="22"/>
                <w:szCs w:val="22"/>
              </w:rPr>
            </w:pPr>
            <w:r w:rsidRPr="006E7E02">
              <w:rPr>
                <w:sz w:val="22"/>
                <w:szCs w:val="22"/>
              </w:rPr>
              <w:t>PO Box 4509</w:t>
            </w:r>
          </w:p>
          <w:p w14:paraId="1B0090E4" w14:textId="77777777" w:rsidR="0035689B" w:rsidRDefault="0035689B" w:rsidP="00210C93">
            <w:pPr>
              <w:spacing w:before="0"/>
              <w:rPr>
                <w:sz w:val="22"/>
                <w:szCs w:val="22"/>
              </w:rPr>
            </w:pPr>
            <w:r w:rsidRPr="006E7E02">
              <w:rPr>
                <w:sz w:val="22"/>
                <w:szCs w:val="22"/>
              </w:rPr>
              <w:t>Melbourne VIC 3001</w:t>
            </w:r>
          </w:p>
        </w:tc>
      </w:tr>
      <w:tr w:rsidR="0035689B" w14:paraId="6F5227BB" w14:textId="77777777" w:rsidTr="00210C93">
        <w:trPr>
          <w:jc w:val="center"/>
        </w:trPr>
        <w:tc>
          <w:tcPr>
            <w:tcW w:w="0" w:type="auto"/>
          </w:tcPr>
          <w:p w14:paraId="7E165508" w14:textId="77777777" w:rsidR="0035689B" w:rsidRDefault="0035689B" w:rsidP="00210C93">
            <w:pPr>
              <w:spacing w:before="0"/>
              <w:jc w:val="right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14:paraId="39C901AD" w14:textId="77777777" w:rsidR="0035689B" w:rsidRPr="00E270C3" w:rsidRDefault="0035689B" w:rsidP="00210C93">
            <w:pPr>
              <w:spacing w:before="0"/>
              <w:rPr>
                <w:sz w:val="22"/>
                <w:szCs w:val="22"/>
              </w:rPr>
            </w:pPr>
          </w:p>
        </w:tc>
      </w:tr>
      <w:tr w:rsidR="0035689B" w14:paraId="0AD258FE" w14:textId="77777777" w:rsidTr="00210C93">
        <w:trPr>
          <w:jc w:val="center"/>
        </w:trPr>
        <w:tc>
          <w:tcPr>
            <w:tcW w:w="0" w:type="auto"/>
          </w:tcPr>
          <w:p w14:paraId="3DCB21A0" w14:textId="77777777" w:rsidR="0035689B" w:rsidRPr="0046543D" w:rsidRDefault="0035689B" w:rsidP="00210C93">
            <w:pPr>
              <w:spacing w:before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Email:</w:t>
            </w:r>
          </w:p>
        </w:tc>
        <w:tc>
          <w:tcPr>
            <w:tcW w:w="0" w:type="auto"/>
          </w:tcPr>
          <w:p w14:paraId="34D5D828" w14:textId="77777777" w:rsidR="0035689B" w:rsidRDefault="0035689B" w:rsidP="00210C93">
            <w:pPr>
              <w:spacing w:before="0"/>
              <w:rPr>
                <w:sz w:val="22"/>
                <w:szCs w:val="22"/>
              </w:rPr>
            </w:pPr>
            <w:r w:rsidRPr="00E270C3">
              <w:rPr>
                <w:sz w:val="22"/>
                <w:szCs w:val="22"/>
              </w:rPr>
              <w:t>commercial.</w:t>
            </w:r>
            <w:r>
              <w:rPr>
                <w:sz w:val="22"/>
                <w:szCs w:val="22"/>
              </w:rPr>
              <w:t>l</w:t>
            </w:r>
            <w:r w:rsidRPr="00E270C3">
              <w:rPr>
                <w:sz w:val="22"/>
                <w:szCs w:val="22"/>
              </w:rPr>
              <w:t>icensing@vfa.vic.gov.au</w:t>
            </w:r>
          </w:p>
        </w:tc>
      </w:tr>
    </w:tbl>
    <w:p w14:paraId="42ACAF50" w14:textId="654AD958" w:rsidR="0035689B" w:rsidRPr="00E270C3" w:rsidRDefault="0035689B" w:rsidP="0035689B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Please complete one form </w:t>
      </w:r>
      <w:r w:rsidR="008E2E00">
        <w:rPr>
          <w:sz w:val="22"/>
          <w:szCs w:val="22"/>
        </w:rPr>
        <w:t>for each</w:t>
      </w:r>
      <w:r>
        <w:rPr>
          <w:sz w:val="22"/>
          <w:szCs w:val="22"/>
        </w:rPr>
        <w:t xml:space="preserve"> vessel with the licence holder/operator contact details (i.e. the person who will be operating the vessel at sea) </w:t>
      </w:r>
    </w:p>
    <w:p w14:paraId="75CE5BE3" w14:textId="77777777" w:rsidR="0035689B" w:rsidRPr="00E270C3" w:rsidRDefault="0035689B" w:rsidP="0035689B">
      <w:pPr>
        <w:spacing w:before="360" w:after="480"/>
        <w:ind w:left="45"/>
        <w:rPr>
          <w:b/>
          <w:bCs/>
          <w:i/>
          <w:iCs/>
          <w:sz w:val="22"/>
          <w:szCs w:val="22"/>
        </w:rPr>
      </w:pPr>
      <w:r w:rsidRPr="00E270C3">
        <w:rPr>
          <w:b/>
          <w:bCs/>
          <w:i/>
          <w:iCs/>
          <w:sz w:val="22"/>
          <w:szCs w:val="22"/>
        </w:rPr>
        <w:t>Your name: ________________</w:t>
      </w:r>
      <w:r>
        <w:rPr>
          <w:b/>
          <w:bCs/>
          <w:i/>
          <w:iCs/>
          <w:sz w:val="22"/>
          <w:szCs w:val="22"/>
        </w:rPr>
        <w:t>___</w:t>
      </w:r>
      <w:r w:rsidRPr="00E270C3">
        <w:rPr>
          <w:b/>
          <w:bCs/>
          <w:i/>
          <w:iCs/>
          <w:sz w:val="22"/>
          <w:szCs w:val="22"/>
        </w:rPr>
        <w:t>_____</w:t>
      </w:r>
      <w:r>
        <w:rPr>
          <w:b/>
          <w:bCs/>
          <w:i/>
          <w:iCs/>
          <w:sz w:val="22"/>
          <w:szCs w:val="22"/>
        </w:rPr>
        <w:t xml:space="preserve"> Signature/ Date: _________________________</w:t>
      </w:r>
    </w:p>
    <w:p w14:paraId="08A80CC7" w14:textId="77777777" w:rsidR="0035689B" w:rsidRPr="00E270C3" w:rsidRDefault="0035689B" w:rsidP="0035689B">
      <w:pPr>
        <w:spacing w:before="360" w:after="480"/>
        <w:ind w:left="45"/>
        <w:rPr>
          <w:b/>
          <w:bCs/>
          <w:i/>
          <w:iCs/>
          <w:sz w:val="22"/>
          <w:szCs w:val="22"/>
        </w:rPr>
      </w:pPr>
      <w:r w:rsidRPr="00E270C3">
        <w:rPr>
          <w:b/>
          <w:bCs/>
          <w:i/>
          <w:iCs/>
          <w:sz w:val="22"/>
          <w:szCs w:val="22"/>
        </w:rPr>
        <w:t>Vessel name: ______________________________</w:t>
      </w:r>
    </w:p>
    <w:p w14:paraId="31FEE4C4" w14:textId="77777777" w:rsidR="0035689B" w:rsidRPr="00E270C3" w:rsidRDefault="0035689B" w:rsidP="0035689B">
      <w:pPr>
        <w:spacing w:before="360" w:after="480"/>
        <w:ind w:left="45"/>
        <w:rPr>
          <w:b/>
          <w:bCs/>
          <w:i/>
          <w:iCs/>
          <w:sz w:val="22"/>
          <w:szCs w:val="22"/>
        </w:rPr>
      </w:pPr>
      <w:r w:rsidRPr="00E270C3">
        <w:rPr>
          <w:b/>
          <w:bCs/>
          <w:i/>
          <w:iCs/>
          <w:sz w:val="22"/>
          <w:szCs w:val="22"/>
        </w:rPr>
        <w:t>Vessel mark: ____________________</w:t>
      </w:r>
    </w:p>
    <w:p w14:paraId="1A9B0F11" w14:textId="36E3BE36" w:rsidR="0035689B" w:rsidRPr="00E270C3" w:rsidRDefault="0035689B" w:rsidP="0035689B">
      <w:pPr>
        <w:spacing w:before="360" w:after="240"/>
        <w:ind w:left="45"/>
        <w:rPr>
          <w:b/>
          <w:bCs/>
          <w:i/>
          <w:iCs/>
          <w:sz w:val="22"/>
          <w:szCs w:val="22"/>
        </w:rPr>
      </w:pPr>
      <w:r w:rsidRPr="00E270C3">
        <w:rPr>
          <w:b/>
          <w:bCs/>
          <w:i/>
          <w:iCs/>
          <w:sz w:val="22"/>
          <w:szCs w:val="22"/>
        </w:rPr>
        <w:t xml:space="preserve">Method of communication </w:t>
      </w:r>
      <w:r>
        <w:rPr>
          <w:b/>
          <w:bCs/>
          <w:i/>
          <w:iCs/>
          <w:sz w:val="22"/>
          <w:szCs w:val="22"/>
        </w:rPr>
        <w:t xml:space="preserve">and telephone number </w:t>
      </w:r>
      <w:r w:rsidRPr="00E270C3">
        <w:rPr>
          <w:b/>
          <w:bCs/>
          <w:i/>
          <w:iCs/>
          <w:sz w:val="22"/>
          <w:szCs w:val="22"/>
        </w:rPr>
        <w:t>(</w:t>
      </w:r>
      <w:r>
        <w:rPr>
          <w:b/>
          <w:bCs/>
          <w:i/>
          <w:iCs/>
          <w:sz w:val="22"/>
          <w:szCs w:val="22"/>
        </w:rPr>
        <w:t xml:space="preserve">tick </w:t>
      </w:r>
      <w:r w:rsidRPr="00E270C3">
        <w:rPr>
          <w:b/>
          <w:bCs/>
          <w:i/>
          <w:iCs/>
          <w:sz w:val="22"/>
          <w:szCs w:val="22"/>
        </w:rPr>
        <w:t>all that apply)</w:t>
      </w:r>
    </w:p>
    <w:p w14:paraId="499DCD2D" w14:textId="77777777" w:rsidR="0035689B" w:rsidRPr="005136F1" w:rsidRDefault="0035689B" w:rsidP="0035689B">
      <w:pPr>
        <w:spacing w:before="240" w:after="480"/>
        <w:ind w:left="45"/>
        <w:rPr>
          <w:b/>
          <w:bCs/>
          <w:i/>
          <w:iCs/>
          <w:sz w:val="22"/>
          <w:szCs w:val="22"/>
        </w:rPr>
      </w:pPr>
      <w:r w:rsidRPr="00E270C3">
        <w:rPr>
          <w:sz w:val="22"/>
          <w:szCs w:val="22"/>
        </w:rPr>
        <w:sym w:font="Wingdings" w:char="F06F"/>
      </w:r>
      <w:r w:rsidRPr="00E270C3">
        <w:rPr>
          <w:sz w:val="22"/>
          <w:szCs w:val="22"/>
        </w:rPr>
        <w:t xml:space="preserve"> Mobile </w:t>
      </w:r>
      <w:r>
        <w:rPr>
          <w:sz w:val="22"/>
          <w:szCs w:val="22"/>
        </w:rPr>
        <w:t xml:space="preserve">telephone number </w:t>
      </w:r>
      <w:r w:rsidRPr="00E270C3">
        <w:rPr>
          <w:b/>
          <w:bCs/>
          <w:i/>
          <w:iCs/>
          <w:sz w:val="22"/>
          <w:szCs w:val="22"/>
        </w:rPr>
        <w:t>_______________________________</w:t>
      </w:r>
    </w:p>
    <w:p w14:paraId="45D5148F" w14:textId="77777777" w:rsidR="0035689B" w:rsidRDefault="0035689B" w:rsidP="0035689B">
      <w:pPr>
        <w:spacing w:before="240" w:after="480"/>
        <w:ind w:left="45"/>
        <w:rPr>
          <w:b/>
          <w:bCs/>
          <w:i/>
          <w:iCs/>
          <w:sz w:val="22"/>
          <w:szCs w:val="22"/>
        </w:rPr>
        <w:sectPr w:rsidR="0035689B" w:rsidSect="0096701A">
          <w:headerReference w:type="default" r:id="rId11"/>
          <w:footerReference w:type="default" r:id="rId12"/>
          <w:pgSz w:w="11900" w:h="16840" w:code="9"/>
          <w:pgMar w:top="1440" w:right="1077" w:bottom="1440" w:left="1077" w:header="567" w:footer="567" w:gutter="0"/>
          <w:cols w:space="708"/>
          <w:vAlign w:val="bottom"/>
          <w:docGrid w:linePitch="245"/>
        </w:sectPr>
      </w:pPr>
      <w:r w:rsidRPr="00E270C3">
        <w:rPr>
          <w:sz w:val="22"/>
          <w:szCs w:val="22"/>
        </w:rPr>
        <w:sym w:font="Wingdings" w:char="F06F"/>
      </w:r>
      <w:r w:rsidRPr="00E270C3">
        <w:rPr>
          <w:sz w:val="22"/>
          <w:szCs w:val="22"/>
        </w:rPr>
        <w:t xml:space="preserve"> Satellite </w:t>
      </w:r>
      <w:r>
        <w:rPr>
          <w:sz w:val="22"/>
          <w:szCs w:val="22"/>
        </w:rPr>
        <w:t>tele</w:t>
      </w:r>
      <w:r w:rsidRPr="00E270C3">
        <w:rPr>
          <w:sz w:val="22"/>
          <w:szCs w:val="22"/>
        </w:rPr>
        <w:t>phone</w:t>
      </w:r>
      <w:r>
        <w:rPr>
          <w:sz w:val="22"/>
          <w:szCs w:val="22"/>
        </w:rPr>
        <w:t xml:space="preserve"> umber </w:t>
      </w:r>
      <w:r w:rsidRPr="00E270C3">
        <w:rPr>
          <w:b/>
          <w:bCs/>
          <w:i/>
          <w:iCs/>
          <w:sz w:val="22"/>
          <w:szCs w:val="22"/>
        </w:rPr>
        <w:t>_____</w:t>
      </w:r>
      <w:r>
        <w:rPr>
          <w:b/>
          <w:bCs/>
          <w:i/>
          <w:iCs/>
          <w:sz w:val="22"/>
          <w:szCs w:val="22"/>
        </w:rPr>
        <w:t>_</w:t>
      </w:r>
      <w:r w:rsidRPr="00E270C3">
        <w:rPr>
          <w:b/>
          <w:bCs/>
          <w:i/>
          <w:iCs/>
          <w:sz w:val="22"/>
          <w:szCs w:val="22"/>
        </w:rPr>
        <w:t>_________________________</w:t>
      </w:r>
    </w:p>
    <w:bookmarkEnd w:id="0"/>
    <w:p w14:paraId="610A08D4" w14:textId="77777777" w:rsidR="00C67718" w:rsidRPr="00081DE9" w:rsidRDefault="00C67718" w:rsidP="00C97983">
      <w:pPr>
        <w:spacing w:before="240"/>
        <w:rPr>
          <w:sz w:val="22"/>
          <w:szCs w:val="22"/>
        </w:rPr>
      </w:pPr>
    </w:p>
    <w:sectPr w:rsidR="00C67718" w:rsidRPr="00081DE9" w:rsidSect="009B683E">
      <w:headerReference w:type="default" r:id="rId13"/>
      <w:footerReference w:type="default" r:id="rId14"/>
      <w:pgSz w:w="11900" w:h="16840"/>
      <w:pgMar w:top="1440" w:right="1080" w:bottom="1440" w:left="1080" w:header="567" w:footer="567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61FDF" w14:textId="77777777" w:rsidR="001E5C1C" w:rsidRDefault="001E5C1C">
      <w:r>
        <w:separator/>
      </w:r>
    </w:p>
  </w:endnote>
  <w:endnote w:type="continuationSeparator" w:id="0">
    <w:p w14:paraId="204D7531" w14:textId="77777777" w:rsidR="001E5C1C" w:rsidRDefault="001E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7939" w:tblpY="568"/>
      <w:tblW w:w="340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64"/>
      <w:gridCol w:w="3038"/>
    </w:tblGrid>
    <w:tr w:rsidR="0035689B" w14:paraId="14D5E13C" w14:textId="77777777" w:rsidTr="00741EE2">
      <w:trPr>
        <w:trHeight w:val="282"/>
      </w:trPr>
      <w:tc>
        <w:tcPr>
          <w:tcW w:w="364" w:type="dxa"/>
        </w:tcPr>
        <w:p w14:paraId="27BE2AAA" w14:textId="77777777" w:rsidR="0035689B" w:rsidRPr="00741EE2" w:rsidRDefault="0035689B" w:rsidP="00AF3EE6">
          <w:pPr>
            <w:pStyle w:val="VFAaddress"/>
            <w:framePr w:hSpace="0" w:wrap="auto" w:vAnchor="margin" w:hAnchor="text" w:xAlign="left" w:yAlign="inline"/>
          </w:pPr>
          <w:r w:rsidRPr="00741EE2">
            <w:t>A</w:t>
          </w:r>
        </w:p>
      </w:tc>
      <w:tc>
        <w:tcPr>
          <w:tcW w:w="3038" w:type="dxa"/>
        </w:tcPr>
        <w:p w14:paraId="4577827D" w14:textId="77777777" w:rsidR="0035689B" w:rsidRDefault="0035689B" w:rsidP="00AF3EE6">
          <w:pPr>
            <w:pStyle w:val="VFAaddress"/>
            <w:framePr w:hSpace="0" w:wrap="auto" w:vAnchor="margin" w:hAnchor="text" w:xAlign="left" w:yAlign="inline"/>
          </w:pPr>
          <w:r w:rsidRPr="00741EE2">
            <w:t>GPO Box 4509</w:t>
          </w:r>
          <w:r>
            <w:br/>
          </w:r>
          <w:r w:rsidRPr="00741EE2">
            <w:t>Melbourne Vic 3000</w:t>
          </w:r>
        </w:p>
      </w:tc>
    </w:tr>
    <w:tr w:rsidR="0035689B" w14:paraId="318F7897" w14:textId="77777777" w:rsidTr="00741EE2">
      <w:trPr>
        <w:trHeight w:val="287"/>
      </w:trPr>
      <w:tc>
        <w:tcPr>
          <w:tcW w:w="364" w:type="dxa"/>
        </w:tcPr>
        <w:p w14:paraId="6C2E7CE2" w14:textId="77777777" w:rsidR="0035689B" w:rsidRPr="00741EE2" w:rsidRDefault="0035689B" w:rsidP="00AF3EE6">
          <w:pPr>
            <w:pStyle w:val="VFAaddress"/>
            <w:framePr w:hSpace="0" w:wrap="auto" w:vAnchor="margin" w:hAnchor="text" w:xAlign="left" w:yAlign="inline"/>
          </w:pPr>
          <w:r w:rsidRPr="00741EE2">
            <w:t>E</w:t>
          </w:r>
        </w:p>
      </w:tc>
      <w:tc>
        <w:tcPr>
          <w:tcW w:w="3038" w:type="dxa"/>
        </w:tcPr>
        <w:p w14:paraId="4E79CBE2" w14:textId="77777777" w:rsidR="0035689B" w:rsidRPr="00407E88" w:rsidRDefault="001E5C1C" w:rsidP="00AF3EE6">
          <w:pPr>
            <w:pStyle w:val="VFAaddress"/>
            <w:framePr w:hSpace="0" w:wrap="auto" w:vAnchor="margin" w:hAnchor="text" w:xAlign="left" w:yAlign="inline"/>
          </w:pPr>
          <w:hyperlink r:id="rId1" w:history="1">
            <w:r w:rsidR="0035689B" w:rsidRPr="00E71868">
              <w:rPr>
                <w:rStyle w:val="Hyperlink"/>
              </w:rPr>
              <w:t>victorianfisheries@vfa.vic.gov.au</w:t>
            </w:r>
          </w:hyperlink>
        </w:p>
      </w:tc>
    </w:tr>
    <w:tr w:rsidR="0035689B" w14:paraId="0018BAC6" w14:textId="77777777" w:rsidTr="00741EE2">
      <w:tc>
        <w:tcPr>
          <w:tcW w:w="364" w:type="dxa"/>
        </w:tcPr>
        <w:p w14:paraId="68120A60" w14:textId="77777777" w:rsidR="0035689B" w:rsidRPr="00741EE2" w:rsidRDefault="0035689B" w:rsidP="00AF3EE6">
          <w:pPr>
            <w:pStyle w:val="VFAaddress"/>
            <w:framePr w:hSpace="0" w:wrap="auto" w:vAnchor="margin" w:hAnchor="text" w:xAlign="left" w:yAlign="inline"/>
          </w:pPr>
          <w:r w:rsidRPr="00741EE2">
            <w:t>T</w:t>
          </w:r>
        </w:p>
      </w:tc>
      <w:tc>
        <w:tcPr>
          <w:tcW w:w="3038" w:type="dxa"/>
        </w:tcPr>
        <w:p w14:paraId="1724F6B2" w14:textId="77777777" w:rsidR="0035689B" w:rsidRDefault="0035689B" w:rsidP="00AF3EE6">
          <w:pPr>
            <w:pStyle w:val="VFAaddress"/>
            <w:framePr w:hSpace="0" w:wrap="auto" w:vAnchor="margin" w:hAnchor="text" w:xAlign="left" w:yAlign="inline"/>
          </w:pPr>
          <w:r>
            <w:t>136 186</w:t>
          </w:r>
        </w:p>
      </w:tc>
    </w:tr>
    <w:tr w:rsidR="0035689B" w14:paraId="7E7706D0" w14:textId="77777777" w:rsidTr="00741EE2">
      <w:tc>
        <w:tcPr>
          <w:tcW w:w="364" w:type="dxa"/>
        </w:tcPr>
        <w:p w14:paraId="4FC1E292" w14:textId="77777777" w:rsidR="0035689B" w:rsidRPr="00741EE2" w:rsidRDefault="0035689B" w:rsidP="00AF3EE6">
          <w:pPr>
            <w:pStyle w:val="VFAaddress"/>
            <w:framePr w:hSpace="0" w:wrap="auto" w:vAnchor="margin" w:hAnchor="text" w:xAlign="left" w:yAlign="inline"/>
          </w:pPr>
          <w:r>
            <w:t>W</w:t>
          </w:r>
        </w:p>
      </w:tc>
      <w:tc>
        <w:tcPr>
          <w:tcW w:w="3038" w:type="dxa"/>
        </w:tcPr>
        <w:p w14:paraId="5C1DCE0F" w14:textId="77777777" w:rsidR="0035689B" w:rsidRDefault="0035689B" w:rsidP="00AF3EE6">
          <w:pPr>
            <w:pStyle w:val="VFAaddress"/>
            <w:framePr w:hSpace="0" w:wrap="auto" w:vAnchor="margin" w:hAnchor="text" w:xAlign="left" w:yAlign="inline"/>
          </w:pPr>
          <w:r>
            <w:t>vfa.vic.gov.au</w:t>
          </w:r>
        </w:p>
      </w:tc>
    </w:tr>
  </w:tbl>
  <w:p w14:paraId="374D52F2" w14:textId="77777777" w:rsidR="0035689B" w:rsidRDefault="0035689B" w:rsidP="00747465">
    <w:pPr>
      <w:pStyle w:val="Footer"/>
      <w:tabs>
        <w:tab w:val="clear" w:pos="4320"/>
        <w:tab w:val="clear" w:pos="8640"/>
        <w:tab w:val="left" w:pos="6407"/>
        <w:tab w:val="left" w:pos="9540"/>
        <w:tab w:val="right" w:pos="974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7939" w:tblpY="568"/>
      <w:tblW w:w="340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64"/>
      <w:gridCol w:w="3038"/>
    </w:tblGrid>
    <w:tr w:rsidR="00DE2840" w14:paraId="43F3E205" w14:textId="77777777" w:rsidTr="00741EE2">
      <w:trPr>
        <w:trHeight w:val="282"/>
      </w:trPr>
      <w:tc>
        <w:tcPr>
          <w:tcW w:w="364" w:type="dxa"/>
        </w:tcPr>
        <w:p w14:paraId="23394344" w14:textId="091A6D9B" w:rsidR="00DE2840" w:rsidRPr="00741EE2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  <w:tc>
        <w:tcPr>
          <w:tcW w:w="3038" w:type="dxa"/>
        </w:tcPr>
        <w:p w14:paraId="66D63D20" w14:textId="747A0B8F" w:rsidR="00DE2840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</w:tr>
    <w:tr w:rsidR="00DE2840" w14:paraId="402000FF" w14:textId="77777777" w:rsidTr="00741EE2">
      <w:trPr>
        <w:trHeight w:val="287"/>
      </w:trPr>
      <w:tc>
        <w:tcPr>
          <w:tcW w:w="364" w:type="dxa"/>
        </w:tcPr>
        <w:p w14:paraId="7E32BB25" w14:textId="46EC66B6" w:rsidR="00DE2840" w:rsidRPr="00741EE2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  <w:tc>
        <w:tcPr>
          <w:tcW w:w="3038" w:type="dxa"/>
        </w:tcPr>
        <w:p w14:paraId="7B4278C4" w14:textId="55EB8223" w:rsidR="00DE2840" w:rsidRPr="00407E88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</w:tr>
    <w:tr w:rsidR="00DE2840" w14:paraId="6F3CD479" w14:textId="77777777" w:rsidTr="00741EE2">
      <w:tc>
        <w:tcPr>
          <w:tcW w:w="364" w:type="dxa"/>
        </w:tcPr>
        <w:p w14:paraId="26D311FA" w14:textId="3C4378F4" w:rsidR="00DE2840" w:rsidRPr="00741EE2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  <w:tc>
        <w:tcPr>
          <w:tcW w:w="3038" w:type="dxa"/>
        </w:tcPr>
        <w:p w14:paraId="0A656769" w14:textId="762D2077" w:rsidR="00DE2840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</w:tr>
    <w:tr w:rsidR="00DE2840" w14:paraId="23C50815" w14:textId="77777777" w:rsidTr="00741EE2">
      <w:tc>
        <w:tcPr>
          <w:tcW w:w="364" w:type="dxa"/>
        </w:tcPr>
        <w:p w14:paraId="0BB0220B" w14:textId="7C42E4A0" w:rsidR="00DE2840" w:rsidRPr="00741EE2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  <w:tc>
        <w:tcPr>
          <w:tcW w:w="3038" w:type="dxa"/>
        </w:tcPr>
        <w:p w14:paraId="7F16ABAD" w14:textId="03840F12" w:rsidR="00DE2840" w:rsidRDefault="00DE2840" w:rsidP="00AF3EE6">
          <w:pPr>
            <w:pStyle w:val="VFAaddress"/>
            <w:framePr w:hSpace="0" w:wrap="auto" w:vAnchor="margin" w:hAnchor="text" w:xAlign="left" w:yAlign="inline"/>
          </w:pPr>
        </w:p>
      </w:tc>
    </w:tr>
  </w:tbl>
  <w:p w14:paraId="58D3C766" w14:textId="77777777" w:rsidR="00DE2840" w:rsidRDefault="00DE2840" w:rsidP="005F576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3CF14" w14:textId="77777777" w:rsidR="001E5C1C" w:rsidRDefault="001E5C1C">
      <w:r>
        <w:separator/>
      </w:r>
    </w:p>
  </w:footnote>
  <w:footnote w:type="continuationSeparator" w:id="0">
    <w:p w14:paraId="7B96599B" w14:textId="77777777" w:rsidR="001E5C1C" w:rsidRDefault="001E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28A4B" w14:textId="77777777" w:rsidR="0035689B" w:rsidRDefault="0035689B" w:rsidP="00747465">
    <w:pPr>
      <w:pStyle w:val="Header"/>
      <w:tabs>
        <w:tab w:val="clear" w:pos="4320"/>
        <w:tab w:val="clear" w:pos="8640"/>
        <w:tab w:val="left" w:pos="975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0A17B6" wp14:editId="593C99F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4595" cy="10684510"/>
          <wp:effectExtent l="0" t="0" r="8255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2D017" w14:textId="53DD8667" w:rsidR="00A856DC" w:rsidRDefault="00A85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1578"/>
    <w:multiLevelType w:val="hybridMultilevel"/>
    <w:tmpl w:val="37EA6F3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07B3DE9"/>
    <w:multiLevelType w:val="hybridMultilevel"/>
    <w:tmpl w:val="F8347FF4"/>
    <w:lvl w:ilvl="0" w:tplc="5D620D50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AA62E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mbria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7"/>
  </w:num>
  <w:num w:numId="5">
    <w:abstractNumId w:val="0"/>
  </w:num>
  <w:num w:numId="6">
    <w:abstractNumId w:val="10"/>
  </w:num>
  <w:num w:numId="7">
    <w:abstractNumId w:val="15"/>
  </w:num>
  <w:num w:numId="8">
    <w:abstractNumId w:val="6"/>
  </w:num>
  <w:num w:numId="9">
    <w:abstractNumId w:val="9"/>
  </w:num>
  <w:num w:numId="10">
    <w:abstractNumId w:val="3"/>
  </w:num>
  <w:num w:numId="11">
    <w:abstractNumId w:val="12"/>
  </w:num>
  <w:num w:numId="12">
    <w:abstractNumId w:val="4"/>
  </w:num>
  <w:num w:numId="13">
    <w:abstractNumId w:val="8"/>
  </w:num>
  <w:num w:numId="14">
    <w:abstractNumId w:val="5"/>
  </w:num>
  <w:num w:numId="15">
    <w:abstractNumId w:val="16"/>
  </w:num>
  <w:num w:numId="16">
    <w:abstractNumId w:val="1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1D0"/>
    <w:rsid w:val="0000108D"/>
    <w:rsid w:val="00032995"/>
    <w:rsid w:val="00034EF8"/>
    <w:rsid w:val="00066136"/>
    <w:rsid w:val="00076AEF"/>
    <w:rsid w:val="00081DE9"/>
    <w:rsid w:val="000B21FC"/>
    <w:rsid w:val="000B4177"/>
    <w:rsid w:val="000C1105"/>
    <w:rsid w:val="000C5871"/>
    <w:rsid w:val="000C6C9E"/>
    <w:rsid w:val="000E7F48"/>
    <w:rsid w:val="0011320A"/>
    <w:rsid w:val="001B2DD7"/>
    <w:rsid w:val="001C3EE7"/>
    <w:rsid w:val="001E5C1C"/>
    <w:rsid w:val="001F5716"/>
    <w:rsid w:val="0022006A"/>
    <w:rsid w:val="002448FB"/>
    <w:rsid w:val="0025734C"/>
    <w:rsid w:val="00267E12"/>
    <w:rsid w:val="002C0FDF"/>
    <w:rsid w:val="002E6BA2"/>
    <w:rsid w:val="00305AD5"/>
    <w:rsid w:val="00344468"/>
    <w:rsid w:val="003459D1"/>
    <w:rsid w:val="0034655A"/>
    <w:rsid w:val="0035689B"/>
    <w:rsid w:val="00371540"/>
    <w:rsid w:val="00374393"/>
    <w:rsid w:val="003832CD"/>
    <w:rsid w:val="003C070A"/>
    <w:rsid w:val="003E353A"/>
    <w:rsid w:val="0040771C"/>
    <w:rsid w:val="00407E88"/>
    <w:rsid w:val="004441D2"/>
    <w:rsid w:val="0046573E"/>
    <w:rsid w:val="004975EF"/>
    <w:rsid w:val="004A41F4"/>
    <w:rsid w:val="004B299E"/>
    <w:rsid w:val="004C4178"/>
    <w:rsid w:val="004F3B9D"/>
    <w:rsid w:val="005B48B8"/>
    <w:rsid w:val="005C391F"/>
    <w:rsid w:val="005F576D"/>
    <w:rsid w:val="00601DB7"/>
    <w:rsid w:val="00660202"/>
    <w:rsid w:val="00680677"/>
    <w:rsid w:val="006A0B08"/>
    <w:rsid w:val="006B2584"/>
    <w:rsid w:val="006B37DF"/>
    <w:rsid w:val="006B6FBB"/>
    <w:rsid w:val="006E7E02"/>
    <w:rsid w:val="00710148"/>
    <w:rsid w:val="00741EE2"/>
    <w:rsid w:val="0074480D"/>
    <w:rsid w:val="008010BE"/>
    <w:rsid w:val="00803A54"/>
    <w:rsid w:val="0080511A"/>
    <w:rsid w:val="00811C9C"/>
    <w:rsid w:val="008167C0"/>
    <w:rsid w:val="00822962"/>
    <w:rsid w:val="00824869"/>
    <w:rsid w:val="008644B7"/>
    <w:rsid w:val="00865EF8"/>
    <w:rsid w:val="00885900"/>
    <w:rsid w:val="008B50FC"/>
    <w:rsid w:val="008D0E78"/>
    <w:rsid w:val="008E2E00"/>
    <w:rsid w:val="008E3147"/>
    <w:rsid w:val="008F1641"/>
    <w:rsid w:val="008F4411"/>
    <w:rsid w:val="00920798"/>
    <w:rsid w:val="009671CF"/>
    <w:rsid w:val="00975FF4"/>
    <w:rsid w:val="009B33D6"/>
    <w:rsid w:val="009B683E"/>
    <w:rsid w:val="009E0ED4"/>
    <w:rsid w:val="009E2B11"/>
    <w:rsid w:val="009E46F7"/>
    <w:rsid w:val="009F64CC"/>
    <w:rsid w:val="00A0385E"/>
    <w:rsid w:val="00A3184D"/>
    <w:rsid w:val="00A50D6B"/>
    <w:rsid w:val="00A56A8E"/>
    <w:rsid w:val="00A856DC"/>
    <w:rsid w:val="00AE61D0"/>
    <w:rsid w:val="00AF3EE6"/>
    <w:rsid w:val="00B04675"/>
    <w:rsid w:val="00B15981"/>
    <w:rsid w:val="00B30212"/>
    <w:rsid w:val="00B34674"/>
    <w:rsid w:val="00B7637A"/>
    <w:rsid w:val="00B91DE6"/>
    <w:rsid w:val="00BC1634"/>
    <w:rsid w:val="00BC6313"/>
    <w:rsid w:val="00BE4EF7"/>
    <w:rsid w:val="00C130DA"/>
    <w:rsid w:val="00C44468"/>
    <w:rsid w:val="00C67718"/>
    <w:rsid w:val="00C97983"/>
    <w:rsid w:val="00D03E32"/>
    <w:rsid w:val="00D22A9A"/>
    <w:rsid w:val="00D42736"/>
    <w:rsid w:val="00D4365C"/>
    <w:rsid w:val="00D51C26"/>
    <w:rsid w:val="00D93113"/>
    <w:rsid w:val="00D95722"/>
    <w:rsid w:val="00DB3062"/>
    <w:rsid w:val="00DE2840"/>
    <w:rsid w:val="00E04552"/>
    <w:rsid w:val="00E270C3"/>
    <w:rsid w:val="00E45A15"/>
    <w:rsid w:val="00E73BDA"/>
    <w:rsid w:val="00EE5EFC"/>
    <w:rsid w:val="00EF52C3"/>
    <w:rsid w:val="00EF5E64"/>
    <w:rsid w:val="00F00258"/>
    <w:rsid w:val="00F131BD"/>
    <w:rsid w:val="00F219F7"/>
    <w:rsid w:val="00F30DBA"/>
    <w:rsid w:val="00F33E2B"/>
    <w:rsid w:val="00F43A4D"/>
    <w:rsid w:val="00F5298B"/>
    <w:rsid w:val="00FA0091"/>
    <w:rsid w:val="00FC5D25"/>
    <w:rsid w:val="00FD32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BD1742F"/>
  <w15:chartTrackingRefBased/>
  <w15:docId w15:val="{90D857B1-B79F-4A81-84A0-F1AE3885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caption" w:semiHidden="1" w:unhideWhenUsed="1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E7F48"/>
    <w:pPr>
      <w:spacing w:before="1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rsid w:val="006D6983"/>
    <w:pPr>
      <w:keepNext/>
      <w:spacing w:before="240" w:after="120"/>
      <w:outlineLvl w:val="1"/>
    </w:pPr>
    <w:rPr>
      <w:rFonts w:eastAsia="Times New Roman"/>
      <w:b/>
      <w:bCs/>
      <w:iCs/>
      <w:color w:val="004876"/>
      <w:szCs w:val="28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975FF4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  <w:lang w:eastAsia="ja-JP"/>
    </w:rPr>
  </w:style>
  <w:style w:type="character" w:customStyle="1" w:styleId="Heading2Char">
    <w:name w:val="Heading 2 Char"/>
    <w:basedOn w:val="DefaultParagraphFont"/>
    <w:link w:val="Heading2"/>
    <w:rsid w:val="006D6983"/>
    <w:rPr>
      <w:rFonts w:ascii="Arial" w:eastAsia="Times New Roman" w:hAnsi="Arial"/>
      <w:b/>
      <w:bCs/>
      <w:iCs/>
      <w:color w:val="004876"/>
      <w:sz w:val="18"/>
      <w:szCs w:val="28"/>
    </w:rPr>
  </w:style>
  <w:style w:type="paragraph" w:styleId="Header">
    <w:name w:val="header"/>
    <w:basedOn w:val="Normal"/>
    <w:link w:val="HeaderChar"/>
    <w:uiPriority w:val="99"/>
    <w:unhideWhenUsed/>
    <w:rsid w:val="001F57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716"/>
    <w:rPr>
      <w:rFonts w:ascii="Verdana" w:hAnsi="Verdana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Cs w:val="24"/>
    </w:rPr>
  </w:style>
  <w:style w:type="table" w:styleId="TableGrid">
    <w:name w:val="Table Grid"/>
    <w:basedOn w:val="TableNormal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paragraph" w:styleId="TOC2">
    <w:name w:val="toc 2"/>
    <w:basedOn w:val="Normal"/>
    <w:next w:val="Normal"/>
    <w:autoRedefine/>
    <w:uiPriority w:val="99"/>
    <w:unhideWhenUsed/>
    <w:rsid w:val="00975FF4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  <w:lang w:eastAsia="ja-JP"/>
    </w:rPr>
  </w:style>
  <w:style w:type="paragraph" w:styleId="TOC3">
    <w:name w:val="toc 3"/>
    <w:basedOn w:val="Normal"/>
    <w:next w:val="Normal"/>
    <w:autoRedefine/>
    <w:uiPriority w:val="99"/>
    <w:unhideWhenUsed/>
    <w:rsid w:val="00975FF4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szCs w:val="18"/>
      <w:u w:color="004876"/>
      <w:lang w:eastAsia="ja-JP"/>
    </w:rPr>
  </w:style>
  <w:style w:type="paragraph" w:styleId="TOC4">
    <w:name w:val="toc 4"/>
    <w:basedOn w:val="Normal"/>
    <w:next w:val="Normal"/>
    <w:autoRedefine/>
    <w:uiPriority w:val="99"/>
    <w:unhideWhenUsed/>
    <w:rsid w:val="00975FF4"/>
    <w:pPr>
      <w:tabs>
        <w:tab w:val="right" w:leader="dot" w:pos="10773"/>
      </w:tabs>
      <w:spacing w:before="60" w:after="60"/>
    </w:pPr>
    <w:rPr>
      <w:noProof/>
      <w:color w:val="00B0B9" w:themeColor="accent2"/>
      <w:szCs w:val="18"/>
      <w:lang w:eastAsia="ja-JP"/>
    </w:rPr>
  </w:style>
  <w:style w:type="paragraph" w:customStyle="1" w:styleId="VFABullets">
    <w:name w:val="VFA Bullets"/>
    <w:qFormat/>
    <w:rsid w:val="00081DE9"/>
    <w:pPr>
      <w:numPr>
        <w:numId w:val="18"/>
      </w:numPr>
      <w:spacing w:after="60"/>
    </w:pPr>
    <w:rPr>
      <w:rFonts w:ascii="Arial" w:hAnsi="Arial"/>
      <w:sz w:val="22"/>
      <w:szCs w:val="22"/>
      <w:lang w:eastAsia="en-US"/>
    </w:rPr>
  </w:style>
  <w:style w:type="paragraph" w:customStyle="1" w:styleId="VFABulletsLast">
    <w:name w:val="VFA Bullets Last"/>
    <w:basedOn w:val="VFABullets"/>
    <w:qFormat/>
    <w:rsid w:val="00975FF4"/>
    <w:pPr>
      <w:spacing w:after="120"/>
    </w:pPr>
  </w:style>
  <w:style w:type="paragraph" w:customStyle="1" w:styleId="VFANormal">
    <w:name w:val="VFA Normal"/>
    <w:basedOn w:val="Normal"/>
    <w:qFormat/>
    <w:rsid w:val="00AF3EE6"/>
    <w:pPr>
      <w:spacing w:before="240" w:after="120"/>
    </w:pPr>
    <w:rPr>
      <w:sz w:val="22"/>
      <w:szCs w:val="22"/>
    </w:rPr>
  </w:style>
  <w:style w:type="paragraph" w:customStyle="1" w:styleId="VFACaptionDark">
    <w:name w:val="VFA Caption Dark"/>
    <w:basedOn w:val="VFANormal"/>
    <w:qFormat/>
    <w:rsid w:val="00975FF4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975FF4"/>
    <w:rPr>
      <w:color w:val="E6EDF1" w:themeColor="background2"/>
    </w:rPr>
  </w:style>
  <w:style w:type="paragraph" w:customStyle="1" w:styleId="VFAFooter">
    <w:name w:val="VFA Footer"/>
    <w:basedOn w:val="VFANormal"/>
    <w:qFormat/>
    <w:rsid w:val="00975FF4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975FF4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975FF4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975FF4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B15981"/>
    <w:rPr>
      <w:rFonts w:ascii="Arial Bold" w:hAnsi="Arial Bold"/>
      <w:i/>
      <w:color w:val="004976" w:themeColor="accent1"/>
      <w:sz w:val="22"/>
      <w:szCs w:val="40"/>
    </w:rPr>
  </w:style>
  <w:style w:type="paragraph" w:customStyle="1" w:styleId="VFAImprint">
    <w:name w:val="VFA Imprint"/>
    <w:basedOn w:val="VFANormal"/>
    <w:qFormat/>
    <w:rsid w:val="00975FF4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975FF4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975FF4"/>
  </w:style>
  <w:style w:type="table" w:customStyle="1" w:styleId="VFAPhotowCaption">
    <w:name w:val="VFA Photo w Caption"/>
    <w:basedOn w:val="TableNormal"/>
    <w:uiPriority w:val="99"/>
    <w:rsid w:val="00975FF4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975FF4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975FF4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975FF4"/>
  </w:style>
  <w:style w:type="paragraph" w:customStyle="1" w:styleId="VFASubtitle">
    <w:name w:val="VFA Subtitle"/>
    <w:basedOn w:val="VFANormal"/>
    <w:qFormat/>
    <w:rsid w:val="00975FF4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975FF4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975FF4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975FF4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975FF4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975FF4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975FF4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975FF4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975FF4"/>
    <w:rPr>
      <w:b/>
      <w:color w:val="004976" w:themeColor="accent1"/>
      <w:sz w:val="56"/>
      <w:szCs w:val="56"/>
    </w:rPr>
  </w:style>
  <w:style w:type="character" w:styleId="Hyperlink">
    <w:name w:val="Hyperlink"/>
    <w:rsid w:val="00407E88"/>
    <w:rPr>
      <w:color w:val="0000FF"/>
      <w:u w:val="single"/>
    </w:rPr>
  </w:style>
  <w:style w:type="paragraph" w:customStyle="1" w:styleId="VFAaddress">
    <w:name w:val="VFA address"/>
    <w:basedOn w:val="VFANormal"/>
    <w:rsid w:val="00741EE2"/>
    <w:pPr>
      <w:framePr w:hSpace="181" w:wrap="around" w:vAnchor="page" w:hAnchor="page" w:x="7939" w:y="568"/>
    </w:pPr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C3E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B7637A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763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ictorianfisheries@vfa.vic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57\AppData\Local\Microsoft\Windows\INetCache\Content.Outlook\ASF4PFYI\VFA0004_Stationary_Letterhead%20171218%20v2.dotx" TargetMode="External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CEO</TermName>
          <TermId xmlns="http://schemas.microsoft.com/office/infopath/2007/PartnerControls">47924f2a-70b6-40f4-b90e-77df117ce831</TermId>
        </TermInfo>
      </Terms>
    </be9de15831a746f4b3f0ba041df97669>
    <TaxCatchAll xmlns="7c172610-25bb-46a1-b16f-66bb4eaf823a">
      <Value>1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9352B53F7B4531429E64425F88C8348C" ma:contentTypeVersion="25" ma:contentTypeDescription="DEDJTR Document" ma:contentTypeScope="" ma:versionID="ebe684172b61d72109a82303f1c05e48">
  <xsd:schema xmlns:xsd="http://www.w3.org/2001/XMLSchema" xmlns:xs="http://www.w3.org/2001/XMLSchema" xmlns:p="http://schemas.microsoft.com/office/2006/metadata/properties" xmlns:ns2="72567383-1e26-4692-bdad-5f5be69e1590" xmlns:ns3="7c172610-25bb-46a1-b16f-66bb4eaf823a" xmlns:ns4="695a8670-8810-4d9d-b8f3-c67e634357a6" targetNamespace="http://schemas.microsoft.com/office/2006/metadata/properties" ma:root="true" ma:fieldsID="dfc44c79d2b3f0822c3230d030d61bfc" ns2:_="" ns3:_="" ns4:_="">
    <xsd:import namespace="72567383-1e26-4692-bdad-5f5be69e1590"/>
    <xsd:import namespace="7c172610-25bb-46a1-b16f-66bb4eaf823a"/>
    <xsd:import namespace="695a8670-8810-4d9d-b8f3-c67e634357a6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2610-25bb-46a1-b16f-66bb4eaf823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fc55e24-ad83-413a-8bc7-ed8d08f8b94d}" ma:internalName="TaxCatchAll" ma:showField="CatchAllData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fc55e24-ad83-413a-8bc7-ed8d08f8b94d}" ma:internalName="TaxCatchAllLabel" ma:readOnly="true" ma:showField="CatchAllDataLabel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a8670-8810-4d9d-b8f3-c67e6343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230EA4-4563-4791-A53B-05C44A9DA06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7c172610-25bb-46a1-b16f-66bb4eaf823a"/>
  </ds:schemaRefs>
</ds:datastoreItem>
</file>

<file path=customXml/itemProps2.xml><?xml version="1.0" encoding="utf-8"?>
<ds:datastoreItem xmlns:ds="http://schemas.openxmlformats.org/officeDocument/2006/customXml" ds:itemID="{50C9E766-0F81-40C3-90D8-1A03E4E20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3D91C2-1827-47E9-8B18-A36637C3F8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8E1E32-741A-4941-BC2E-371E19296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7c172610-25bb-46a1-b16f-66bb4eaf823a"/>
    <ds:schemaRef ds:uri="695a8670-8810-4d9d-b8f3-c67e63435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VFA0004_Stationary_Letterhead 171218 v2.dotx</Template>
  <TotalTime>2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991</CharactersWithSpaces>
  <SharedDoc>false</SharedDoc>
  <HLinks>
    <vt:vector size="18" baseType="variant">
      <vt:variant>
        <vt:i4>2228306</vt:i4>
      </vt:variant>
      <vt:variant>
        <vt:i4>-1</vt:i4>
      </vt:variant>
      <vt:variant>
        <vt:i4>1027</vt:i4>
      </vt:variant>
      <vt:variant>
        <vt:i4>1</vt:i4>
      </vt:variant>
      <vt:variant>
        <vt:lpwstr>minutes_agenda_footer</vt:lpwstr>
      </vt:variant>
      <vt:variant>
        <vt:lpwstr/>
      </vt:variant>
      <vt:variant>
        <vt:i4>4587535</vt:i4>
      </vt:variant>
      <vt:variant>
        <vt:i4>-1</vt:i4>
      </vt:variant>
      <vt:variant>
        <vt:i4>1028</vt:i4>
      </vt:variant>
      <vt:variant>
        <vt:i4>1</vt:i4>
      </vt:variant>
      <vt:variant>
        <vt:lpwstr>VFA0007_Position_Description_header</vt:lpwstr>
      </vt:variant>
      <vt:variant>
        <vt:lpwstr/>
      </vt:variant>
      <vt:variant>
        <vt:i4>4587535</vt:i4>
      </vt:variant>
      <vt:variant>
        <vt:i4>-1</vt:i4>
      </vt:variant>
      <vt:variant>
        <vt:i4>1030</vt:i4>
      </vt:variant>
      <vt:variant>
        <vt:i4>1</vt:i4>
      </vt:variant>
      <vt:variant>
        <vt:lpwstr>VFA0007_Position_Description_header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 Leane (DEDJTR)</dc:creator>
  <cp:keywords/>
  <cp:lastModifiedBy>Bill Lussier (VFA)</cp:lastModifiedBy>
  <cp:revision>4</cp:revision>
  <cp:lastPrinted>2020-03-04T23:47:00Z</cp:lastPrinted>
  <dcterms:created xsi:type="dcterms:W3CDTF">2020-12-16T23:34:00Z</dcterms:created>
  <dcterms:modified xsi:type="dcterms:W3CDTF">2021-01-27T05:49:00Z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0x010100611F6414DFB111E7BA88F9DF1743E317009352B53F7B4531429E64425F88C8348C</vt:lpwstr>
  </property>
  <property fmtid="{D5CDD505-2E9C-101B-9397-08002B2CF9AE}" pid="3" name="DEDJTRDivision">
    <vt:lpwstr>3;#Office of CEO|47924f2a-70b6-40f4-b90e-77df117ce831</vt:lpwstr>
  </property>
  <property fmtid="{D5CDD505-2E9C-101B-9397-08002B2CF9AE}" pid="4" name="AuthorIds_UIVersion_512">
    <vt:lpwstr>272</vt:lpwstr>
  </property>
  <property fmtid="{D5CDD505-2E9C-101B-9397-08002B2CF9AE}" pid="5" name="DEDJTRGroup">
    <vt:lpwstr>1;#Victorian Fisheries Authority|03cedbca-4e15-4e6c-98c1-001cb1a1da76</vt:lpwstr>
  </property>
  <property fmtid="{D5CDD505-2E9C-101B-9397-08002B2CF9AE}" pid="6" name="DEDJTRSecurityClassification">
    <vt:lpwstr/>
  </property>
  <property fmtid="{D5CDD505-2E9C-101B-9397-08002B2CF9AE}" pid="7" name="DEDJTRBranch">
    <vt:lpwstr/>
  </property>
  <property fmtid="{D5CDD505-2E9C-101B-9397-08002B2CF9AE}" pid="8" name="DEDJTRSection">
    <vt:lpwstr/>
  </property>
</Properties>
</file>