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14:paraId="1D4DDF24" w14:textId="77777777" w:rsidTr="00207A7C">
        <w:trPr>
          <w:trHeight w:hRule="exact" w:val="3558"/>
        </w:trPr>
        <w:tc>
          <w:tcPr>
            <w:tcW w:w="9855" w:type="dxa"/>
            <w:shd w:val="clear" w:color="auto" w:fill="auto"/>
          </w:tcPr>
          <w:p w14:paraId="40E49C52" w14:textId="74139E55" w:rsidR="00BB6A87" w:rsidRPr="00797F11" w:rsidRDefault="00BB6A87" w:rsidP="001D420C">
            <w:pPr>
              <w:pStyle w:val="TitlepageB"/>
              <w:rPr>
                <w:color w:val="009CA6"/>
              </w:rPr>
            </w:pPr>
            <w:bookmarkStart w:id="0" w:name="_GoBack"/>
            <w:bookmarkEnd w:id="0"/>
          </w:p>
        </w:tc>
      </w:tr>
    </w:tbl>
    <w:p w14:paraId="03450EA8" w14:textId="6F831466" w:rsidR="00BB6A87" w:rsidRPr="00CF2728" w:rsidRDefault="006F65BD" w:rsidP="002D3252">
      <w:pPr>
        <w:pStyle w:val="Body"/>
      </w:pPr>
      <w:r>
        <w:rPr>
          <w:noProof/>
          <w:lang w:eastAsia="en-AU"/>
        </w:rPr>
        <w:drawing>
          <wp:anchor distT="0" distB="0" distL="114300" distR="114300" simplePos="0" relativeHeight="251676672" behindDoc="1" locked="0" layoutInCell="1" allowOverlap="1" wp14:anchorId="7A2B8E72" wp14:editId="427C087D">
            <wp:simplePos x="0" y="0"/>
            <wp:positionH relativeFrom="page">
              <wp:posOffset>0</wp:posOffset>
            </wp:positionH>
            <wp:positionV relativeFrom="page">
              <wp:posOffset>0</wp:posOffset>
            </wp:positionV>
            <wp:extent cx="7560000" cy="1069200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c Fish Stock 2015 cover.jpg"/>
                    <pic:cNvPicPr/>
                  </pic:nvPicPr>
                  <pic:blipFill>
                    <a:blip r:embed="rId9" cstate="email">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B4FEBB9" w14:textId="7FBA2556" w:rsidR="00BB6A87" w:rsidRDefault="00BB6A87" w:rsidP="002D3252">
      <w:pPr>
        <w:pStyle w:val="Body"/>
        <w:sectPr w:rsidR="00BB6A87" w:rsidSect="00D26916">
          <w:footerReference w:type="even" r:id="rId10"/>
          <w:type w:val="continuous"/>
          <w:pgSz w:w="11907" w:h="16840" w:code="9"/>
          <w:pgMar w:top="1418" w:right="1134" w:bottom="567" w:left="1134" w:header="709" w:footer="709" w:gutter="0"/>
          <w:cols w:space="708"/>
          <w:docGrid w:linePitch="360"/>
        </w:sectPr>
      </w:pPr>
    </w:p>
    <w:p w14:paraId="4A337629" w14:textId="1EF33481" w:rsidR="00B80830" w:rsidRDefault="00B80830" w:rsidP="000D28F3">
      <w:pPr>
        <w:ind w:left="-567"/>
      </w:pPr>
    </w:p>
    <w:p w14:paraId="3348DBFC" w14:textId="77777777" w:rsidR="00B80830" w:rsidRDefault="00B80830" w:rsidP="00DF217F"/>
    <w:p w14:paraId="78C2515C" w14:textId="30775941" w:rsidR="004D6DC6" w:rsidRDefault="004D6DC6" w:rsidP="00DF217F"/>
    <w:tbl>
      <w:tblPr>
        <w:tblW w:w="0" w:type="auto"/>
        <w:tblLook w:val="01E0" w:firstRow="1" w:lastRow="1" w:firstColumn="1" w:lastColumn="1" w:noHBand="0" w:noVBand="0"/>
      </w:tblPr>
      <w:tblGrid>
        <w:gridCol w:w="9855"/>
      </w:tblGrid>
      <w:tr w:rsidR="004D6DC6" w14:paraId="6D4D7D60" w14:textId="77777777" w:rsidTr="002F1B86">
        <w:trPr>
          <w:trHeight w:val="13912"/>
        </w:trPr>
        <w:tc>
          <w:tcPr>
            <w:tcW w:w="9855" w:type="dxa"/>
            <w:shd w:val="clear" w:color="auto" w:fill="auto"/>
            <w:vAlign w:val="bottom"/>
          </w:tcPr>
          <w:p w14:paraId="7DB754BA" w14:textId="0866CEB8" w:rsidR="00F15DCD" w:rsidRPr="00DD6611" w:rsidRDefault="00F15DCD" w:rsidP="00DD6611">
            <w:pPr>
              <w:pStyle w:val="Imprint"/>
            </w:pPr>
            <w:r w:rsidRPr="00DD6611">
              <w:lastRenderedPageBreak/>
              <w:t xml:space="preserve">© The State of Victoria Department of </w:t>
            </w:r>
            <w:r w:rsidR="00FB18B9" w:rsidRPr="00DD6611">
              <w:t xml:space="preserve">Economic </w:t>
            </w:r>
            <w:r w:rsidR="0063786F" w:rsidRPr="00DD6611">
              <w:t>Development, Jobs, Transport &amp; Resources</w:t>
            </w:r>
            <w:r w:rsidRPr="00DD6611">
              <w:t>, December 201</w:t>
            </w:r>
            <w:r w:rsidR="00FB18B9" w:rsidRPr="00DD6611">
              <w:t>5</w:t>
            </w:r>
          </w:p>
          <w:p w14:paraId="7D3A53BC" w14:textId="77777777" w:rsidR="00F15DCD" w:rsidRPr="00DD6611" w:rsidRDefault="00F15DCD" w:rsidP="00DD6611">
            <w:pPr>
              <w:pStyle w:val="Imprint"/>
            </w:pPr>
            <w:r w:rsidRPr="00DD6611">
              <w:rPr>
                <w:noProof/>
                <w:lang w:eastAsia="en-AU"/>
              </w:rPr>
              <w:drawing>
                <wp:inline distT="0" distB="0" distL="0" distR="0" wp14:anchorId="16F41CD7" wp14:editId="2E031E7A">
                  <wp:extent cx="809625" cy="285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p w14:paraId="41AB505A" w14:textId="5C71B2EA" w:rsidR="00F15DCD" w:rsidRPr="00DD6611" w:rsidRDefault="00F15DCD" w:rsidP="00DD6611">
            <w:pPr>
              <w:pStyle w:val="Imprint"/>
            </w:pPr>
            <w:r w:rsidRPr="00DD6611">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DA4DF5" w:rsidRPr="00DD6611">
              <w:t xml:space="preserve">Economic Development, Jobs, Transport &amp; Resources </w:t>
            </w:r>
            <w:r w:rsidRPr="00DD6611">
              <w:t xml:space="preserve">logo. To view a copy of this licence, visit </w:t>
            </w:r>
            <w:hyperlink r:id="rId12" w:history="1">
              <w:r w:rsidRPr="00DD6611">
                <w:rPr>
                  <w:color w:val="0000FF"/>
                  <w:u w:val="single"/>
                </w:rPr>
                <w:t>http://creativecommons.org/licenses/by/3.0/au/deed.en</w:t>
              </w:r>
            </w:hyperlink>
          </w:p>
          <w:p w14:paraId="6F7795AB" w14:textId="237EBD6F" w:rsidR="004678D1" w:rsidRPr="00DD6611" w:rsidRDefault="00F15DCD" w:rsidP="00DD6611">
            <w:pPr>
              <w:pStyle w:val="Imprint"/>
            </w:pPr>
            <w:r w:rsidRPr="00DD6611">
              <w:t xml:space="preserve">Printed </w:t>
            </w:r>
            <w:r w:rsidR="00D26C64">
              <w:t xml:space="preserve">managed </w:t>
            </w:r>
            <w:r w:rsidRPr="00DD6611">
              <w:t>by</w:t>
            </w:r>
            <w:r w:rsidR="00FB18B9" w:rsidRPr="00DD6611">
              <w:t xml:space="preserve"> </w:t>
            </w:r>
            <w:r w:rsidR="00D26C64">
              <w:t>Finsbury Green</w:t>
            </w:r>
            <w:r w:rsidRPr="00DD6611">
              <w:t>.</w:t>
            </w:r>
          </w:p>
          <w:p w14:paraId="59B5C046" w14:textId="66ECADA9" w:rsidR="004678D1" w:rsidRPr="00DD6611" w:rsidRDefault="00D26C64" w:rsidP="00DD6611">
            <w:pPr>
              <w:pStyle w:val="Imprint"/>
            </w:pPr>
            <w:r>
              <w:t>ISBN 978-1-925466-35-5 (Print)</w:t>
            </w:r>
            <w:r w:rsidR="00285ABF" w:rsidRPr="00DD6611">
              <w:rPr>
                <w:highlight w:val="yellow"/>
              </w:rPr>
              <w:br/>
            </w:r>
            <w:r>
              <w:t>ISBN 978-1-925466-36-2 (pdf)</w:t>
            </w:r>
          </w:p>
          <w:p w14:paraId="2C9E20B6" w14:textId="73E4470C" w:rsidR="004D6DC6" w:rsidRPr="00DD6611" w:rsidRDefault="004D6DC6" w:rsidP="00DD6611">
            <w:pPr>
              <w:pStyle w:val="Imprint"/>
            </w:pPr>
            <w:r w:rsidRPr="00DD6611">
              <w:t xml:space="preserve">For more information contact the </w:t>
            </w:r>
            <w:r w:rsidR="00FB18B9" w:rsidRPr="00DD6611">
              <w:t>DEDJTR</w:t>
            </w:r>
            <w:r w:rsidRPr="00DD6611">
              <w:t xml:space="preserve"> Customer Service Centre 136 186</w:t>
            </w:r>
          </w:p>
          <w:p w14:paraId="09F10713" w14:textId="42286F09" w:rsidR="00A44FD8" w:rsidRPr="00DD6611" w:rsidRDefault="00A44FD8" w:rsidP="00DD6611">
            <w:pPr>
              <w:pStyle w:val="Imprint"/>
            </w:pPr>
            <w:r w:rsidRPr="00DD6611">
              <w:t>Front cover image:</w:t>
            </w:r>
            <w:r w:rsidR="00940CFF" w:rsidRPr="00DD6611">
              <w:t xml:space="preserve"> </w:t>
            </w:r>
            <w:r w:rsidR="005E2607" w:rsidRPr="00DD6611">
              <w:t>A cracking impoundment brown trout (Photo by Marc Ainsworwth)</w:t>
            </w:r>
            <w:r w:rsidR="005F300F" w:rsidRPr="00DD6611">
              <w:t xml:space="preserve">. </w:t>
            </w:r>
          </w:p>
          <w:p w14:paraId="455D6D85" w14:textId="10C90733" w:rsidR="00F15DCD" w:rsidRPr="00DD6611" w:rsidRDefault="00F15DCD" w:rsidP="00DD6611">
            <w:pPr>
              <w:pStyle w:val="Imprint"/>
              <w:rPr>
                <w:color w:val="0000FF"/>
                <w:u w:val="single"/>
              </w:rPr>
            </w:pPr>
            <w:bookmarkStart w:id="1" w:name="_Toc310610825"/>
            <w:bookmarkStart w:id="2" w:name="_Toc380589118"/>
            <w:r w:rsidRPr="00DD6611">
              <w:rPr>
                <w:b/>
              </w:rPr>
              <w:t>Accessibility</w:t>
            </w:r>
            <w:bookmarkStart w:id="3" w:name="_Toc380589119"/>
            <w:bookmarkEnd w:id="1"/>
            <w:bookmarkEnd w:id="2"/>
            <w:r w:rsidRPr="00DD6611">
              <w:br/>
              <w:t>If you would like to receive this publication in an alternative format, please telephone the DE</w:t>
            </w:r>
            <w:r w:rsidR="00DD6611">
              <w:t>DJTR</w:t>
            </w:r>
            <w:r w:rsidRPr="00DD6611">
              <w:t xml:space="preserve"> Customer Service </w:t>
            </w:r>
            <w:r w:rsidR="004C01C6" w:rsidRPr="00DD6611">
              <w:br/>
            </w:r>
            <w:r w:rsidRPr="00DD6611">
              <w:t xml:space="preserve">Centre on 136186, email </w:t>
            </w:r>
            <w:hyperlink r:id="rId13" w:history="1">
              <w:r w:rsidR="00DD6611" w:rsidRPr="009E4E13">
                <w:rPr>
                  <w:rStyle w:val="Hyperlink"/>
                </w:rPr>
                <w:t>customer.service@ecodev.vic.gov.au</w:t>
              </w:r>
            </w:hyperlink>
            <w:r w:rsidRPr="00DD6611">
              <w:rPr>
                <w:color w:val="0000FF"/>
                <w:u w:val="single"/>
              </w:rPr>
              <w:t>,</w:t>
            </w:r>
            <w:r w:rsidRPr="00DD6611">
              <w:t xml:space="preserve"> or via the National Relay Service on 133 677, </w:t>
            </w:r>
            <w:hyperlink r:id="rId14" w:history="1">
              <w:r w:rsidRPr="00DD6611">
                <w:rPr>
                  <w:color w:val="0000FF"/>
                  <w:u w:val="single"/>
                </w:rPr>
                <w:t>www.relayservice.com.au</w:t>
              </w:r>
            </w:hyperlink>
            <w:r w:rsidRPr="00DD6611">
              <w:t xml:space="preserve">. This document is also available on the internet at </w:t>
            </w:r>
            <w:bookmarkEnd w:id="3"/>
            <w:r w:rsidR="00DD6611">
              <w:fldChar w:fldCharType="begin"/>
            </w:r>
            <w:r w:rsidR="00DD6611">
              <w:instrText xml:space="preserve"> HYPERLINK "http://</w:instrText>
            </w:r>
            <w:r w:rsidR="00DD6611" w:rsidRPr="00DD6611">
              <w:instrText>www.vic.gov.au/fisheries</w:instrText>
            </w:r>
            <w:r w:rsidR="00DD6611">
              <w:instrText xml:space="preserve">" </w:instrText>
            </w:r>
            <w:r w:rsidR="00DD6611">
              <w:fldChar w:fldCharType="separate"/>
            </w:r>
            <w:r w:rsidR="00DD6611" w:rsidRPr="009E4E13">
              <w:rPr>
                <w:rStyle w:val="Hyperlink"/>
              </w:rPr>
              <w:t>www.vic.gov.au/fisheries</w:t>
            </w:r>
            <w:r w:rsidR="00DD6611">
              <w:fldChar w:fldCharType="end"/>
            </w:r>
          </w:p>
          <w:p w14:paraId="213AF173" w14:textId="259C26A8" w:rsidR="004D6DC6" w:rsidRDefault="00F15DCD" w:rsidP="00DD6611">
            <w:pPr>
              <w:pStyle w:val="Imprint"/>
            </w:pPr>
            <w:bookmarkStart w:id="4" w:name="_Toc380589120"/>
            <w:r w:rsidRPr="00DD6611">
              <w:rPr>
                <w:b/>
              </w:rPr>
              <w:t>Disclaimer</w:t>
            </w:r>
            <w:bookmarkEnd w:id="4"/>
            <w:r w:rsidRPr="00DD6611">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D70D81" w:rsidRPr="00DD6611">
              <w:t xml:space="preserve"> </w:t>
            </w:r>
          </w:p>
        </w:tc>
      </w:tr>
    </w:tbl>
    <w:p w14:paraId="50CFB958" w14:textId="77777777" w:rsidR="00823E6F" w:rsidRDefault="00823E6F" w:rsidP="00DF217F"/>
    <w:p w14:paraId="4C064D58" w14:textId="77777777" w:rsidR="00422EA7" w:rsidRPr="00DF217F" w:rsidRDefault="00422EA7" w:rsidP="00DF217F">
      <w:pPr>
        <w:sectPr w:rsidR="00422EA7" w:rsidRPr="00DF217F" w:rsidSect="00E61AEF">
          <w:headerReference w:type="default" r:id="rId15"/>
          <w:footerReference w:type="even" r:id="rId16"/>
          <w:footerReference w:type="default" r:id="rId17"/>
          <w:type w:val="continuous"/>
          <w:pgSz w:w="11907" w:h="16840" w:code="9"/>
          <w:pgMar w:top="1134" w:right="1134" w:bottom="426" w:left="1134" w:header="709" w:footer="850" w:gutter="0"/>
          <w:pgNumType w:fmt="lowerRoman" w:start="1"/>
          <w:cols w:space="708"/>
          <w:titlePg/>
          <w:docGrid w:linePitch="360"/>
        </w:sectPr>
      </w:pPr>
    </w:p>
    <w:p w14:paraId="28D203C9" w14:textId="77777777" w:rsidR="004578FA" w:rsidRPr="009B53D5" w:rsidRDefault="004578FA" w:rsidP="009B53D5">
      <w:pPr>
        <w:pStyle w:val="HA"/>
      </w:pPr>
      <w:bookmarkStart w:id="5" w:name="_Toc400702858"/>
      <w:bookmarkStart w:id="6" w:name="_Toc400703324"/>
      <w:bookmarkStart w:id="7" w:name="_Toc403053824"/>
      <w:bookmarkStart w:id="8" w:name="_Toc437507194"/>
      <w:bookmarkStart w:id="9" w:name="_Toc438021179"/>
      <w:r w:rsidRPr="009B53D5">
        <w:lastRenderedPageBreak/>
        <w:t>C</w:t>
      </w:r>
      <w:r w:rsidR="00B025B6" w:rsidRPr="009B53D5">
        <w:t>ontents</w:t>
      </w:r>
      <w:bookmarkEnd w:id="5"/>
      <w:bookmarkEnd w:id="6"/>
      <w:bookmarkEnd w:id="7"/>
      <w:bookmarkEnd w:id="8"/>
      <w:bookmarkEnd w:id="9"/>
    </w:p>
    <w:sdt>
      <w:sdtPr>
        <w:rPr>
          <w:rFonts w:ascii="Times New Roman" w:hAnsi="Times New Roman" w:cs="Times New Roman"/>
          <w:b w:val="0"/>
          <w:bCs w:val="0"/>
          <w:noProof w:val="0"/>
          <w:color w:val="auto"/>
          <w:sz w:val="24"/>
          <w:szCs w:val="24"/>
          <w:lang w:val="en-AU" w:eastAsia="en-US"/>
        </w:rPr>
        <w:id w:val="-1436361839"/>
        <w:docPartObj>
          <w:docPartGallery w:val="Table of Contents"/>
          <w:docPartUnique/>
        </w:docPartObj>
      </w:sdtPr>
      <w:sdtEndPr/>
      <w:sdtContent>
        <w:p w14:paraId="23D21DF9" w14:textId="226E8859" w:rsidR="00981934" w:rsidRDefault="00A410A9" w:rsidP="00981934">
          <w:pPr>
            <w:pStyle w:val="TOC1"/>
            <w:rPr>
              <w:rFonts w:asciiTheme="minorHAnsi" w:eastAsiaTheme="minorEastAsia" w:hAnsiTheme="minorHAnsi" w:cstheme="minorBidi"/>
              <w:sz w:val="22"/>
              <w:szCs w:val="22"/>
              <w:lang w:val="en-AU"/>
            </w:rPr>
          </w:pPr>
          <w:r>
            <w:rPr>
              <w:color w:val="F68626"/>
            </w:rPr>
            <w:fldChar w:fldCharType="begin"/>
          </w:r>
          <w:r>
            <w:instrText xml:space="preserve"> TOC \o "1-3" \h \z \u </w:instrText>
          </w:r>
          <w:r>
            <w:rPr>
              <w:color w:val="F68626"/>
            </w:rPr>
            <w:fldChar w:fldCharType="separate"/>
          </w:r>
          <w:hyperlink w:anchor="_Toc438021180" w:history="1">
            <w:r w:rsidR="00981934" w:rsidRPr="00777A4C">
              <w:rPr>
                <w:rStyle w:val="Hyperlink"/>
              </w:rPr>
              <w:t>Introduction</w:t>
            </w:r>
            <w:r w:rsidR="00981934">
              <w:rPr>
                <w:webHidden/>
              </w:rPr>
              <w:tab/>
            </w:r>
            <w:r w:rsidR="00981934">
              <w:rPr>
                <w:webHidden/>
              </w:rPr>
              <w:fldChar w:fldCharType="begin"/>
            </w:r>
            <w:r w:rsidR="00981934">
              <w:rPr>
                <w:webHidden/>
              </w:rPr>
              <w:instrText xml:space="preserve"> PAGEREF _Toc438021180 \h </w:instrText>
            </w:r>
            <w:r w:rsidR="00981934">
              <w:rPr>
                <w:webHidden/>
              </w:rPr>
            </w:r>
            <w:r w:rsidR="00981934">
              <w:rPr>
                <w:webHidden/>
              </w:rPr>
              <w:fldChar w:fldCharType="separate"/>
            </w:r>
            <w:r w:rsidR="00A609F9">
              <w:rPr>
                <w:webHidden/>
              </w:rPr>
              <w:t>1</w:t>
            </w:r>
            <w:r w:rsidR="00981934">
              <w:rPr>
                <w:webHidden/>
              </w:rPr>
              <w:fldChar w:fldCharType="end"/>
            </w:r>
          </w:hyperlink>
        </w:p>
        <w:p w14:paraId="4ED4A403" w14:textId="780A9D4F" w:rsidR="00981934" w:rsidRDefault="00B606D3" w:rsidP="00981934">
          <w:pPr>
            <w:pStyle w:val="TOC2"/>
            <w:rPr>
              <w:rFonts w:asciiTheme="minorHAnsi" w:eastAsiaTheme="minorEastAsia" w:hAnsiTheme="minorHAnsi" w:cstheme="minorBidi"/>
              <w:b/>
              <w:bCs/>
              <w:sz w:val="22"/>
              <w:szCs w:val="22"/>
            </w:rPr>
          </w:pPr>
          <w:hyperlink w:anchor="_Toc438021181" w:history="1">
            <w:r w:rsidR="00981934" w:rsidRPr="00777A4C">
              <w:rPr>
                <w:rStyle w:val="Hyperlink"/>
              </w:rPr>
              <w:t>Background</w:t>
            </w:r>
            <w:r w:rsidR="00981934">
              <w:rPr>
                <w:webHidden/>
              </w:rPr>
              <w:tab/>
            </w:r>
            <w:r w:rsidR="00981934">
              <w:rPr>
                <w:webHidden/>
              </w:rPr>
              <w:fldChar w:fldCharType="begin"/>
            </w:r>
            <w:r w:rsidR="00981934">
              <w:rPr>
                <w:webHidden/>
              </w:rPr>
              <w:instrText xml:space="preserve"> PAGEREF _Toc438021181 \h </w:instrText>
            </w:r>
            <w:r w:rsidR="00981934">
              <w:rPr>
                <w:webHidden/>
              </w:rPr>
            </w:r>
            <w:r w:rsidR="00981934">
              <w:rPr>
                <w:webHidden/>
              </w:rPr>
              <w:fldChar w:fldCharType="separate"/>
            </w:r>
            <w:r w:rsidR="00A609F9">
              <w:rPr>
                <w:webHidden/>
              </w:rPr>
              <w:t>1</w:t>
            </w:r>
            <w:r w:rsidR="00981934">
              <w:rPr>
                <w:webHidden/>
              </w:rPr>
              <w:fldChar w:fldCharType="end"/>
            </w:r>
          </w:hyperlink>
        </w:p>
        <w:p w14:paraId="4EA4D6AA" w14:textId="5A4BE8B4" w:rsidR="00981934" w:rsidRDefault="00B606D3" w:rsidP="00981934">
          <w:pPr>
            <w:pStyle w:val="TOC2"/>
            <w:rPr>
              <w:rFonts w:asciiTheme="minorHAnsi" w:eastAsiaTheme="minorEastAsia" w:hAnsiTheme="minorHAnsi" w:cstheme="minorBidi"/>
              <w:b/>
              <w:bCs/>
              <w:sz w:val="22"/>
              <w:szCs w:val="22"/>
            </w:rPr>
          </w:pPr>
          <w:hyperlink w:anchor="_Toc438021182" w:history="1">
            <w:r w:rsidR="00981934" w:rsidRPr="00777A4C">
              <w:rPr>
                <w:rStyle w:val="Hyperlink"/>
              </w:rPr>
              <w:t>Fish stocking outcomes 2014-15 season — Summary</w:t>
            </w:r>
            <w:r w:rsidR="00981934">
              <w:rPr>
                <w:webHidden/>
              </w:rPr>
              <w:tab/>
            </w:r>
            <w:r w:rsidR="00981934">
              <w:rPr>
                <w:webHidden/>
              </w:rPr>
              <w:fldChar w:fldCharType="begin"/>
            </w:r>
            <w:r w:rsidR="00981934">
              <w:rPr>
                <w:webHidden/>
              </w:rPr>
              <w:instrText xml:space="preserve"> PAGEREF _Toc438021182 \h </w:instrText>
            </w:r>
            <w:r w:rsidR="00981934">
              <w:rPr>
                <w:webHidden/>
              </w:rPr>
            </w:r>
            <w:r w:rsidR="00981934">
              <w:rPr>
                <w:webHidden/>
              </w:rPr>
              <w:fldChar w:fldCharType="separate"/>
            </w:r>
            <w:r w:rsidR="00A609F9">
              <w:rPr>
                <w:webHidden/>
              </w:rPr>
              <w:t>2</w:t>
            </w:r>
            <w:r w:rsidR="00981934">
              <w:rPr>
                <w:webHidden/>
              </w:rPr>
              <w:fldChar w:fldCharType="end"/>
            </w:r>
          </w:hyperlink>
        </w:p>
        <w:p w14:paraId="24CC0DDA" w14:textId="6BCE8070" w:rsidR="00981934" w:rsidRDefault="00B606D3" w:rsidP="00981934">
          <w:pPr>
            <w:pStyle w:val="TOC2"/>
            <w:rPr>
              <w:rFonts w:asciiTheme="minorHAnsi" w:eastAsiaTheme="minorEastAsia" w:hAnsiTheme="minorHAnsi" w:cstheme="minorBidi"/>
              <w:b/>
              <w:bCs/>
              <w:sz w:val="22"/>
              <w:szCs w:val="22"/>
            </w:rPr>
          </w:pPr>
          <w:hyperlink w:anchor="_Toc438021183" w:history="1">
            <w:r w:rsidR="00981934" w:rsidRPr="00777A4C">
              <w:rPr>
                <w:rStyle w:val="Hyperlink"/>
              </w:rPr>
              <w:t>2015 Vic Fish Stock meeting outcomes</w:t>
            </w:r>
            <w:r w:rsidR="00981934">
              <w:rPr>
                <w:webHidden/>
              </w:rPr>
              <w:tab/>
            </w:r>
            <w:r w:rsidR="00981934">
              <w:rPr>
                <w:webHidden/>
              </w:rPr>
              <w:fldChar w:fldCharType="begin"/>
            </w:r>
            <w:r w:rsidR="00981934">
              <w:rPr>
                <w:webHidden/>
              </w:rPr>
              <w:instrText xml:space="preserve"> PAGEREF _Toc438021183 \h </w:instrText>
            </w:r>
            <w:r w:rsidR="00981934">
              <w:rPr>
                <w:webHidden/>
              </w:rPr>
            </w:r>
            <w:r w:rsidR="00981934">
              <w:rPr>
                <w:webHidden/>
              </w:rPr>
              <w:fldChar w:fldCharType="separate"/>
            </w:r>
            <w:r w:rsidR="00A609F9">
              <w:rPr>
                <w:webHidden/>
              </w:rPr>
              <w:t>4</w:t>
            </w:r>
            <w:r w:rsidR="00981934">
              <w:rPr>
                <w:webHidden/>
              </w:rPr>
              <w:fldChar w:fldCharType="end"/>
            </w:r>
          </w:hyperlink>
        </w:p>
        <w:p w14:paraId="433C32B8" w14:textId="767930DB" w:rsidR="00981934" w:rsidRDefault="00B606D3" w:rsidP="00981934">
          <w:pPr>
            <w:pStyle w:val="TOC1"/>
            <w:rPr>
              <w:rFonts w:asciiTheme="minorHAnsi" w:eastAsiaTheme="minorEastAsia" w:hAnsiTheme="minorHAnsi" w:cstheme="minorBidi"/>
              <w:sz w:val="22"/>
              <w:szCs w:val="22"/>
              <w:lang w:val="en-AU"/>
            </w:rPr>
          </w:pPr>
          <w:hyperlink w:anchor="_Toc438021184" w:history="1">
            <w:r w:rsidR="00981934" w:rsidRPr="00777A4C">
              <w:rPr>
                <w:rStyle w:val="Hyperlink"/>
              </w:rPr>
              <w:t>Improving fisheries state-wide</w:t>
            </w:r>
            <w:r w:rsidR="00981934">
              <w:rPr>
                <w:webHidden/>
              </w:rPr>
              <w:tab/>
            </w:r>
            <w:r w:rsidR="00981934">
              <w:rPr>
                <w:webHidden/>
              </w:rPr>
              <w:fldChar w:fldCharType="begin"/>
            </w:r>
            <w:r w:rsidR="00981934">
              <w:rPr>
                <w:webHidden/>
              </w:rPr>
              <w:instrText xml:space="preserve"> PAGEREF _Toc438021184 \h </w:instrText>
            </w:r>
            <w:r w:rsidR="00981934">
              <w:rPr>
                <w:webHidden/>
              </w:rPr>
            </w:r>
            <w:r w:rsidR="00981934">
              <w:rPr>
                <w:webHidden/>
              </w:rPr>
              <w:fldChar w:fldCharType="separate"/>
            </w:r>
            <w:r w:rsidR="00A609F9">
              <w:rPr>
                <w:webHidden/>
              </w:rPr>
              <w:t>5</w:t>
            </w:r>
            <w:r w:rsidR="00981934">
              <w:rPr>
                <w:webHidden/>
              </w:rPr>
              <w:fldChar w:fldCharType="end"/>
            </w:r>
          </w:hyperlink>
        </w:p>
        <w:p w14:paraId="7772A477" w14:textId="147A3274" w:rsidR="00981934" w:rsidRDefault="00B606D3" w:rsidP="00981934">
          <w:pPr>
            <w:pStyle w:val="TOC2"/>
            <w:rPr>
              <w:rFonts w:asciiTheme="minorHAnsi" w:eastAsiaTheme="minorEastAsia" w:hAnsiTheme="minorHAnsi" w:cstheme="minorBidi"/>
              <w:b/>
              <w:bCs/>
              <w:sz w:val="22"/>
              <w:szCs w:val="22"/>
            </w:rPr>
          </w:pPr>
          <w:hyperlink w:anchor="_Toc438021185" w:history="1">
            <w:r w:rsidR="00981934" w:rsidRPr="00777A4C">
              <w:rPr>
                <w:rStyle w:val="Hyperlink"/>
              </w:rPr>
              <w:t>Target One Million</w:t>
            </w:r>
            <w:r w:rsidR="00981934">
              <w:rPr>
                <w:webHidden/>
              </w:rPr>
              <w:tab/>
            </w:r>
            <w:r w:rsidR="00981934">
              <w:rPr>
                <w:webHidden/>
              </w:rPr>
              <w:fldChar w:fldCharType="begin"/>
            </w:r>
            <w:r w:rsidR="00981934">
              <w:rPr>
                <w:webHidden/>
              </w:rPr>
              <w:instrText xml:space="preserve"> PAGEREF _Toc438021185 \h </w:instrText>
            </w:r>
            <w:r w:rsidR="00981934">
              <w:rPr>
                <w:webHidden/>
              </w:rPr>
            </w:r>
            <w:r w:rsidR="00981934">
              <w:rPr>
                <w:webHidden/>
              </w:rPr>
              <w:fldChar w:fldCharType="separate"/>
            </w:r>
            <w:r w:rsidR="00A609F9">
              <w:rPr>
                <w:webHidden/>
              </w:rPr>
              <w:t>5</w:t>
            </w:r>
            <w:r w:rsidR="00981934">
              <w:rPr>
                <w:webHidden/>
              </w:rPr>
              <w:fldChar w:fldCharType="end"/>
            </w:r>
          </w:hyperlink>
        </w:p>
        <w:p w14:paraId="041C7174" w14:textId="0627F545" w:rsidR="00981934" w:rsidRDefault="00B606D3" w:rsidP="00981934">
          <w:pPr>
            <w:pStyle w:val="TOC2"/>
            <w:rPr>
              <w:rFonts w:asciiTheme="minorHAnsi" w:eastAsiaTheme="minorEastAsia" w:hAnsiTheme="minorHAnsi" w:cstheme="minorBidi"/>
              <w:b/>
              <w:bCs/>
              <w:sz w:val="22"/>
              <w:szCs w:val="22"/>
            </w:rPr>
          </w:pPr>
          <w:hyperlink w:anchor="_Toc438021186" w:history="1">
            <w:r w:rsidR="00981934" w:rsidRPr="00777A4C">
              <w:rPr>
                <w:rStyle w:val="Hyperlink"/>
              </w:rPr>
              <w:t>Talk Wild Trout Conference</w:t>
            </w:r>
            <w:r w:rsidR="00981934">
              <w:rPr>
                <w:webHidden/>
              </w:rPr>
              <w:tab/>
            </w:r>
            <w:r w:rsidR="00981934">
              <w:rPr>
                <w:webHidden/>
              </w:rPr>
              <w:fldChar w:fldCharType="begin"/>
            </w:r>
            <w:r w:rsidR="00981934">
              <w:rPr>
                <w:webHidden/>
              </w:rPr>
              <w:instrText xml:space="preserve"> PAGEREF _Toc438021186 \h </w:instrText>
            </w:r>
            <w:r w:rsidR="00981934">
              <w:rPr>
                <w:webHidden/>
              </w:rPr>
            </w:r>
            <w:r w:rsidR="00981934">
              <w:rPr>
                <w:webHidden/>
              </w:rPr>
              <w:fldChar w:fldCharType="separate"/>
            </w:r>
            <w:r w:rsidR="00A609F9">
              <w:rPr>
                <w:webHidden/>
              </w:rPr>
              <w:t>8</w:t>
            </w:r>
            <w:r w:rsidR="00981934">
              <w:rPr>
                <w:webHidden/>
              </w:rPr>
              <w:fldChar w:fldCharType="end"/>
            </w:r>
          </w:hyperlink>
        </w:p>
        <w:p w14:paraId="52392B4F" w14:textId="3E9B3DCC" w:rsidR="00981934" w:rsidRDefault="00B606D3" w:rsidP="00981934">
          <w:pPr>
            <w:pStyle w:val="TOC2"/>
            <w:rPr>
              <w:rFonts w:asciiTheme="minorHAnsi" w:eastAsiaTheme="minorEastAsia" w:hAnsiTheme="minorHAnsi" w:cstheme="minorBidi"/>
              <w:b/>
              <w:bCs/>
              <w:sz w:val="22"/>
              <w:szCs w:val="22"/>
            </w:rPr>
          </w:pPr>
          <w:hyperlink w:anchor="_Toc438021187" w:history="1">
            <w:r w:rsidR="00981934" w:rsidRPr="00777A4C">
              <w:rPr>
                <w:rStyle w:val="Hyperlink"/>
              </w:rPr>
              <w:t>Recreational Fishing Forums</w:t>
            </w:r>
            <w:r w:rsidR="00981934">
              <w:rPr>
                <w:webHidden/>
              </w:rPr>
              <w:tab/>
            </w:r>
            <w:r w:rsidR="00981934">
              <w:rPr>
                <w:webHidden/>
              </w:rPr>
              <w:fldChar w:fldCharType="begin"/>
            </w:r>
            <w:r w:rsidR="00981934">
              <w:rPr>
                <w:webHidden/>
              </w:rPr>
              <w:instrText xml:space="preserve"> PAGEREF _Toc438021187 \h </w:instrText>
            </w:r>
            <w:r w:rsidR="00981934">
              <w:rPr>
                <w:webHidden/>
              </w:rPr>
            </w:r>
            <w:r w:rsidR="00981934">
              <w:rPr>
                <w:webHidden/>
              </w:rPr>
              <w:fldChar w:fldCharType="separate"/>
            </w:r>
            <w:r w:rsidR="00A609F9">
              <w:rPr>
                <w:webHidden/>
              </w:rPr>
              <w:t>9</w:t>
            </w:r>
            <w:r w:rsidR="00981934">
              <w:rPr>
                <w:webHidden/>
              </w:rPr>
              <w:fldChar w:fldCharType="end"/>
            </w:r>
          </w:hyperlink>
        </w:p>
        <w:p w14:paraId="763F4A11" w14:textId="2194C205" w:rsidR="00981934" w:rsidRDefault="00B606D3" w:rsidP="00981934">
          <w:pPr>
            <w:pStyle w:val="TOC2"/>
            <w:rPr>
              <w:rFonts w:asciiTheme="minorHAnsi" w:eastAsiaTheme="minorEastAsia" w:hAnsiTheme="minorHAnsi" w:cstheme="minorBidi"/>
              <w:b/>
              <w:bCs/>
              <w:sz w:val="22"/>
              <w:szCs w:val="22"/>
            </w:rPr>
          </w:pPr>
          <w:hyperlink w:anchor="_Toc438021188" w:history="1">
            <w:r w:rsidR="00981934" w:rsidRPr="00777A4C">
              <w:rPr>
                <w:rStyle w:val="Hyperlink"/>
              </w:rPr>
              <w:t>Chinook salmon fishery developing</w:t>
            </w:r>
            <w:r w:rsidR="00981934">
              <w:rPr>
                <w:webHidden/>
              </w:rPr>
              <w:tab/>
            </w:r>
            <w:r w:rsidR="00981934">
              <w:rPr>
                <w:webHidden/>
              </w:rPr>
              <w:fldChar w:fldCharType="begin"/>
            </w:r>
            <w:r w:rsidR="00981934">
              <w:rPr>
                <w:webHidden/>
              </w:rPr>
              <w:instrText xml:space="preserve"> PAGEREF _Toc438021188 \h </w:instrText>
            </w:r>
            <w:r w:rsidR="00981934">
              <w:rPr>
                <w:webHidden/>
              </w:rPr>
            </w:r>
            <w:r w:rsidR="00981934">
              <w:rPr>
                <w:webHidden/>
              </w:rPr>
              <w:fldChar w:fldCharType="separate"/>
            </w:r>
            <w:r w:rsidR="00A609F9">
              <w:rPr>
                <w:webHidden/>
              </w:rPr>
              <w:t>9</w:t>
            </w:r>
            <w:r w:rsidR="00981934">
              <w:rPr>
                <w:webHidden/>
              </w:rPr>
              <w:fldChar w:fldCharType="end"/>
            </w:r>
          </w:hyperlink>
        </w:p>
        <w:p w14:paraId="75095C3E" w14:textId="5F57CDCB" w:rsidR="00981934" w:rsidRDefault="00B606D3" w:rsidP="00981934">
          <w:pPr>
            <w:pStyle w:val="TOC2"/>
            <w:rPr>
              <w:rFonts w:asciiTheme="minorHAnsi" w:eastAsiaTheme="minorEastAsia" w:hAnsiTheme="minorHAnsi" w:cstheme="minorBidi"/>
              <w:b/>
              <w:bCs/>
              <w:sz w:val="22"/>
              <w:szCs w:val="22"/>
            </w:rPr>
          </w:pPr>
          <w:hyperlink w:anchor="_Toc438021189" w:history="1">
            <w:r w:rsidR="00981934" w:rsidRPr="00777A4C">
              <w:rPr>
                <w:rStyle w:val="Hyperlink"/>
              </w:rPr>
              <w:t>Estuary perch stocking update</w:t>
            </w:r>
            <w:r w:rsidR="00981934">
              <w:rPr>
                <w:webHidden/>
              </w:rPr>
              <w:tab/>
            </w:r>
            <w:r w:rsidR="00981934">
              <w:rPr>
                <w:webHidden/>
              </w:rPr>
              <w:fldChar w:fldCharType="begin"/>
            </w:r>
            <w:r w:rsidR="00981934">
              <w:rPr>
                <w:webHidden/>
              </w:rPr>
              <w:instrText xml:space="preserve"> PAGEREF _Toc438021189 \h </w:instrText>
            </w:r>
            <w:r w:rsidR="00981934">
              <w:rPr>
                <w:webHidden/>
              </w:rPr>
            </w:r>
            <w:r w:rsidR="00981934">
              <w:rPr>
                <w:webHidden/>
              </w:rPr>
              <w:fldChar w:fldCharType="separate"/>
            </w:r>
            <w:r w:rsidR="00A609F9">
              <w:rPr>
                <w:webHidden/>
              </w:rPr>
              <w:t>11</w:t>
            </w:r>
            <w:r w:rsidR="00981934">
              <w:rPr>
                <w:webHidden/>
              </w:rPr>
              <w:fldChar w:fldCharType="end"/>
            </w:r>
          </w:hyperlink>
        </w:p>
        <w:p w14:paraId="0324B049" w14:textId="090BBF07" w:rsidR="00981934" w:rsidRDefault="00B606D3" w:rsidP="00981934">
          <w:pPr>
            <w:pStyle w:val="TOC2"/>
            <w:rPr>
              <w:rFonts w:asciiTheme="minorHAnsi" w:eastAsiaTheme="minorEastAsia" w:hAnsiTheme="minorHAnsi" w:cstheme="minorBidi"/>
              <w:b/>
              <w:bCs/>
              <w:sz w:val="22"/>
              <w:szCs w:val="22"/>
            </w:rPr>
          </w:pPr>
          <w:hyperlink w:anchor="_Toc438021190" w:history="1">
            <w:r w:rsidR="00981934" w:rsidRPr="00777A4C">
              <w:rPr>
                <w:rStyle w:val="Hyperlink"/>
              </w:rPr>
              <w:t>Record number of golden perch stocked into Lake Eildon</w:t>
            </w:r>
            <w:r w:rsidR="00981934">
              <w:rPr>
                <w:webHidden/>
              </w:rPr>
              <w:tab/>
            </w:r>
            <w:r w:rsidR="00981934">
              <w:rPr>
                <w:webHidden/>
              </w:rPr>
              <w:fldChar w:fldCharType="begin"/>
            </w:r>
            <w:r w:rsidR="00981934">
              <w:rPr>
                <w:webHidden/>
              </w:rPr>
              <w:instrText xml:space="preserve"> PAGEREF _Toc438021190 \h </w:instrText>
            </w:r>
            <w:r w:rsidR="00981934">
              <w:rPr>
                <w:webHidden/>
              </w:rPr>
            </w:r>
            <w:r w:rsidR="00981934">
              <w:rPr>
                <w:webHidden/>
              </w:rPr>
              <w:fldChar w:fldCharType="separate"/>
            </w:r>
            <w:r w:rsidR="00A609F9">
              <w:rPr>
                <w:webHidden/>
              </w:rPr>
              <w:t>12</w:t>
            </w:r>
            <w:r w:rsidR="00981934">
              <w:rPr>
                <w:webHidden/>
              </w:rPr>
              <w:fldChar w:fldCharType="end"/>
            </w:r>
          </w:hyperlink>
        </w:p>
        <w:p w14:paraId="318B9A71" w14:textId="414C828A" w:rsidR="00981934" w:rsidRDefault="00B606D3" w:rsidP="00981934">
          <w:pPr>
            <w:pStyle w:val="TOC2"/>
            <w:rPr>
              <w:rFonts w:asciiTheme="minorHAnsi" w:eastAsiaTheme="minorEastAsia" w:hAnsiTheme="minorHAnsi" w:cstheme="minorBidi"/>
              <w:b/>
              <w:bCs/>
              <w:sz w:val="22"/>
              <w:szCs w:val="22"/>
            </w:rPr>
          </w:pPr>
          <w:hyperlink w:anchor="_Toc438021191" w:history="1">
            <w:r w:rsidR="00981934" w:rsidRPr="00777A4C">
              <w:rPr>
                <w:rStyle w:val="Hyperlink"/>
              </w:rPr>
              <w:t>Re-establishing Macquarie perch populations</w:t>
            </w:r>
            <w:r w:rsidR="00981934">
              <w:rPr>
                <w:webHidden/>
              </w:rPr>
              <w:tab/>
            </w:r>
            <w:r w:rsidR="00981934">
              <w:rPr>
                <w:webHidden/>
              </w:rPr>
              <w:fldChar w:fldCharType="begin"/>
            </w:r>
            <w:r w:rsidR="00981934">
              <w:rPr>
                <w:webHidden/>
              </w:rPr>
              <w:instrText xml:space="preserve"> PAGEREF _Toc438021191 \h </w:instrText>
            </w:r>
            <w:r w:rsidR="00981934">
              <w:rPr>
                <w:webHidden/>
              </w:rPr>
            </w:r>
            <w:r w:rsidR="00981934">
              <w:rPr>
                <w:webHidden/>
              </w:rPr>
              <w:fldChar w:fldCharType="separate"/>
            </w:r>
            <w:r w:rsidR="00A609F9">
              <w:rPr>
                <w:webHidden/>
              </w:rPr>
              <w:t>12</w:t>
            </w:r>
            <w:r w:rsidR="00981934">
              <w:rPr>
                <w:webHidden/>
              </w:rPr>
              <w:fldChar w:fldCharType="end"/>
            </w:r>
          </w:hyperlink>
        </w:p>
        <w:p w14:paraId="53B0A430" w14:textId="2FBB3C07" w:rsidR="00981934" w:rsidRDefault="00B606D3" w:rsidP="00981934">
          <w:pPr>
            <w:pStyle w:val="TOC2"/>
            <w:rPr>
              <w:rFonts w:asciiTheme="minorHAnsi" w:eastAsiaTheme="minorEastAsia" w:hAnsiTheme="minorHAnsi" w:cstheme="minorBidi"/>
              <w:b/>
              <w:bCs/>
              <w:sz w:val="22"/>
              <w:szCs w:val="22"/>
            </w:rPr>
          </w:pPr>
          <w:hyperlink w:anchor="_Toc438021192" w:history="1">
            <w:r w:rsidR="00981934" w:rsidRPr="00777A4C">
              <w:rPr>
                <w:rStyle w:val="Hyperlink"/>
              </w:rPr>
              <w:t>Stocked fish assessment</w:t>
            </w:r>
            <w:r w:rsidR="00981934">
              <w:rPr>
                <w:webHidden/>
              </w:rPr>
              <w:tab/>
            </w:r>
            <w:r w:rsidR="00981934">
              <w:rPr>
                <w:webHidden/>
              </w:rPr>
              <w:fldChar w:fldCharType="begin"/>
            </w:r>
            <w:r w:rsidR="00981934">
              <w:rPr>
                <w:webHidden/>
              </w:rPr>
              <w:instrText xml:space="preserve"> PAGEREF _Toc438021192 \h </w:instrText>
            </w:r>
            <w:r w:rsidR="00981934">
              <w:rPr>
                <w:webHidden/>
              </w:rPr>
            </w:r>
            <w:r w:rsidR="00981934">
              <w:rPr>
                <w:webHidden/>
              </w:rPr>
              <w:fldChar w:fldCharType="separate"/>
            </w:r>
            <w:r w:rsidR="00A609F9">
              <w:rPr>
                <w:webHidden/>
              </w:rPr>
              <w:t>12</w:t>
            </w:r>
            <w:r w:rsidR="00981934">
              <w:rPr>
                <w:webHidden/>
              </w:rPr>
              <w:fldChar w:fldCharType="end"/>
            </w:r>
          </w:hyperlink>
        </w:p>
        <w:p w14:paraId="3A97ACB0" w14:textId="75361254" w:rsidR="00981934" w:rsidRDefault="00B606D3" w:rsidP="00981934">
          <w:pPr>
            <w:pStyle w:val="TOC2"/>
            <w:rPr>
              <w:rFonts w:asciiTheme="minorHAnsi" w:eastAsiaTheme="minorEastAsia" w:hAnsiTheme="minorHAnsi" w:cstheme="minorBidi"/>
              <w:b/>
              <w:bCs/>
              <w:sz w:val="22"/>
              <w:szCs w:val="22"/>
            </w:rPr>
          </w:pPr>
          <w:hyperlink w:anchor="_Toc438021193" w:history="1">
            <w:r w:rsidR="00981934" w:rsidRPr="00777A4C">
              <w:rPr>
                <w:rStyle w:val="Hyperlink"/>
              </w:rPr>
              <w:t>School Holiday stocking program</w:t>
            </w:r>
            <w:r w:rsidR="00981934">
              <w:rPr>
                <w:webHidden/>
              </w:rPr>
              <w:tab/>
            </w:r>
            <w:r w:rsidR="00981934">
              <w:rPr>
                <w:webHidden/>
              </w:rPr>
              <w:fldChar w:fldCharType="begin"/>
            </w:r>
            <w:r w:rsidR="00981934">
              <w:rPr>
                <w:webHidden/>
              </w:rPr>
              <w:instrText xml:space="preserve"> PAGEREF _Toc438021193 \h </w:instrText>
            </w:r>
            <w:r w:rsidR="00981934">
              <w:rPr>
                <w:webHidden/>
              </w:rPr>
            </w:r>
            <w:r w:rsidR="00981934">
              <w:rPr>
                <w:webHidden/>
              </w:rPr>
              <w:fldChar w:fldCharType="separate"/>
            </w:r>
            <w:r w:rsidR="00A609F9">
              <w:rPr>
                <w:webHidden/>
              </w:rPr>
              <w:t>15</w:t>
            </w:r>
            <w:r w:rsidR="00981934">
              <w:rPr>
                <w:webHidden/>
              </w:rPr>
              <w:fldChar w:fldCharType="end"/>
            </w:r>
          </w:hyperlink>
        </w:p>
        <w:p w14:paraId="67C8C150" w14:textId="1D2EAA5B" w:rsidR="00981934" w:rsidRDefault="00B606D3" w:rsidP="00981934">
          <w:pPr>
            <w:pStyle w:val="TOC2"/>
            <w:rPr>
              <w:rFonts w:asciiTheme="minorHAnsi" w:eastAsiaTheme="minorEastAsia" w:hAnsiTheme="minorHAnsi" w:cstheme="minorBidi"/>
              <w:b/>
              <w:bCs/>
              <w:sz w:val="22"/>
              <w:szCs w:val="22"/>
            </w:rPr>
          </w:pPr>
          <w:hyperlink w:anchor="_Toc438021194" w:history="1">
            <w:r w:rsidR="00981934" w:rsidRPr="00777A4C">
              <w:rPr>
                <w:rStyle w:val="Hyperlink"/>
              </w:rPr>
              <w:t>Recreational Fishing Grants Program (RFGP)</w:t>
            </w:r>
            <w:r w:rsidR="00981934">
              <w:rPr>
                <w:webHidden/>
              </w:rPr>
              <w:tab/>
            </w:r>
            <w:r w:rsidR="00981934">
              <w:rPr>
                <w:webHidden/>
              </w:rPr>
              <w:fldChar w:fldCharType="begin"/>
            </w:r>
            <w:r w:rsidR="00981934">
              <w:rPr>
                <w:webHidden/>
              </w:rPr>
              <w:instrText xml:space="preserve"> PAGEREF _Toc438021194 \h </w:instrText>
            </w:r>
            <w:r w:rsidR="00981934">
              <w:rPr>
                <w:webHidden/>
              </w:rPr>
            </w:r>
            <w:r w:rsidR="00981934">
              <w:rPr>
                <w:webHidden/>
              </w:rPr>
              <w:fldChar w:fldCharType="separate"/>
            </w:r>
            <w:r w:rsidR="00A609F9">
              <w:rPr>
                <w:webHidden/>
              </w:rPr>
              <w:t>17</w:t>
            </w:r>
            <w:r w:rsidR="00981934">
              <w:rPr>
                <w:webHidden/>
              </w:rPr>
              <w:fldChar w:fldCharType="end"/>
            </w:r>
          </w:hyperlink>
        </w:p>
        <w:p w14:paraId="1BAD110D" w14:textId="12B28DE1" w:rsidR="00981934" w:rsidRDefault="00B606D3" w:rsidP="00981934">
          <w:pPr>
            <w:pStyle w:val="TOC2"/>
            <w:rPr>
              <w:rFonts w:asciiTheme="minorHAnsi" w:eastAsiaTheme="minorEastAsia" w:hAnsiTheme="minorHAnsi" w:cstheme="minorBidi"/>
              <w:b/>
              <w:bCs/>
              <w:sz w:val="22"/>
              <w:szCs w:val="22"/>
            </w:rPr>
          </w:pPr>
          <w:hyperlink w:anchor="_Toc438021195" w:history="1">
            <w:r w:rsidR="00981934" w:rsidRPr="00777A4C">
              <w:rPr>
                <w:rStyle w:val="Hyperlink"/>
              </w:rPr>
              <w:t>Fishing for Grants?</w:t>
            </w:r>
            <w:r w:rsidR="00981934">
              <w:rPr>
                <w:webHidden/>
              </w:rPr>
              <w:tab/>
            </w:r>
            <w:r w:rsidR="00981934">
              <w:rPr>
                <w:webHidden/>
              </w:rPr>
              <w:fldChar w:fldCharType="begin"/>
            </w:r>
            <w:r w:rsidR="00981934">
              <w:rPr>
                <w:webHidden/>
              </w:rPr>
              <w:instrText xml:space="preserve"> PAGEREF _Toc438021195 \h </w:instrText>
            </w:r>
            <w:r w:rsidR="00981934">
              <w:rPr>
                <w:webHidden/>
              </w:rPr>
            </w:r>
            <w:r w:rsidR="00981934">
              <w:rPr>
                <w:webHidden/>
              </w:rPr>
              <w:fldChar w:fldCharType="separate"/>
            </w:r>
            <w:r w:rsidR="00A609F9">
              <w:rPr>
                <w:webHidden/>
              </w:rPr>
              <w:t>17</w:t>
            </w:r>
            <w:r w:rsidR="00981934">
              <w:rPr>
                <w:webHidden/>
              </w:rPr>
              <w:fldChar w:fldCharType="end"/>
            </w:r>
          </w:hyperlink>
        </w:p>
        <w:p w14:paraId="5973E448" w14:textId="14AFE60A" w:rsidR="00981934" w:rsidRDefault="00B606D3" w:rsidP="00981934">
          <w:pPr>
            <w:pStyle w:val="TOC2"/>
            <w:rPr>
              <w:rFonts w:asciiTheme="minorHAnsi" w:eastAsiaTheme="minorEastAsia" w:hAnsiTheme="minorHAnsi" w:cstheme="minorBidi"/>
              <w:b/>
              <w:bCs/>
              <w:sz w:val="22"/>
              <w:szCs w:val="22"/>
            </w:rPr>
          </w:pPr>
          <w:hyperlink w:anchor="_Toc438021196" w:history="1">
            <w:r w:rsidR="00981934" w:rsidRPr="00777A4C">
              <w:rPr>
                <w:rStyle w:val="Hyperlink"/>
              </w:rPr>
              <w:t>Submitting a change to the fish stocking program</w:t>
            </w:r>
            <w:r w:rsidR="00981934">
              <w:rPr>
                <w:webHidden/>
              </w:rPr>
              <w:tab/>
            </w:r>
            <w:r w:rsidR="00981934">
              <w:rPr>
                <w:webHidden/>
              </w:rPr>
              <w:fldChar w:fldCharType="begin"/>
            </w:r>
            <w:r w:rsidR="00981934">
              <w:rPr>
                <w:webHidden/>
              </w:rPr>
              <w:instrText xml:space="preserve"> PAGEREF _Toc438021196 \h </w:instrText>
            </w:r>
            <w:r w:rsidR="00981934">
              <w:rPr>
                <w:webHidden/>
              </w:rPr>
            </w:r>
            <w:r w:rsidR="00981934">
              <w:rPr>
                <w:webHidden/>
              </w:rPr>
              <w:fldChar w:fldCharType="separate"/>
            </w:r>
            <w:r w:rsidR="00A609F9">
              <w:rPr>
                <w:webHidden/>
              </w:rPr>
              <w:t>17</w:t>
            </w:r>
            <w:r w:rsidR="00981934">
              <w:rPr>
                <w:webHidden/>
              </w:rPr>
              <w:fldChar w:fldCharType="end"/>
            </w:r>
          </w:hyperlink>
        </w:p>
        <w:p w14:paraId="4E097FB6" w14:textId="41F1271C" w:rsidR="00981934" w:rsidRDefault="00B606D3" w:rsidP="00981934">
          <w:pPr>
            <w:pStyle w:val="TOC2"/>
            <w:rPr>
              <w:rFonts w:asciiTheme="minorHAnsi" w:eastAsiaTheme="minorEastAsia" w:hAnsiTheme="minorHAnsi" w:cstheme="minorBidi"/>
              <w:b/>
              <w:bCs/>
              <w:sz w:val="22"/>
              <w:szCs w:val="22"/>
            </w:rPr>
          </w:pPr>
          <w:hyperlink w:anchor="_Toc438021197" w:history="1">
            <w:r w:rsidR="00981934" w:rsidRPr="00777A4C">
              <w:rPr>
                <w:rStyle w:val="Hyperlink"/>
              </w:rPr>
              <w:t>Fisheries Victoria contacts</w:t>
            </w:r>
            <w:r w:rsidR="00981934">
              <w:rPr>
                <w:webHidden/>
              </w:rPr>
              <w:tab/>
            </w:r>
            <w:r w:rsidR="00981934">
              <w:rPr>
                <w:webHidden/>
              </w:rPr>
              <w:fldChar w:fldCharType="begin"/>
            </w:r>
            <w:r w:rsidR="00981934">
              <w:rPr>
                <w:webHidden/>
              </w:rPr>
              <w:instrText xml:space="preserve"> PAGEREF _Toc438021197 \h </w:instrText>
            </w:r>
            <w:r w:rsidR="00981934">
              <w:rPr>
                <w:webHidden/>
              </w:rPr>
            </w:r>
            <w:r w:rsidR="00981934">
              <w:rPr>
                <w:webHidden/>
              </w:rPr>
              <w:fldChar w:fldCharType="separate"/>
            </w:r>
            <w:r w:rsidR="00A609F9">
              <w:rPr>
                <w:webHidden/>
              </w:rPr>
              <w:t>18</w:t>
            </w:r>
            <w:r w:rsidR="00981934">
              <w:rPr>
                <w:webHidden/>
              </w:rPr>
              <w:fldChar w:fldCharType="end"/>
            </w:r>
          </w:hyperlink>
        </w:p>
        <w:p w14:paraId="5D7555FD" w14:textId="5EED397F" w:rsidR="00981934" w:rsidRDefault="00B606D3">
          <w:pPr>
            <w:pStyle w:val="TOC1"/>
            <w:rPr>
              <w:rFonts w:asciiTheme="minorHAnsi" w:eastAsiaTheme="minorEastAsia" w:hAnsiTheme="minorHAnsi" w:cstheme="minorBidi"/>
              <w:b w:val="0"/>
              <w:bCs w:val="0"/>
              <w:color w:val="auto"/>
              <w:sz w:val="22"/>
              <w:szCs w:val="22"/>
              <w:lang w:val="en-AU"/>
            </w:rPr>
          </w:pPr>
          <w:hyperlink w:anchor="_Toc438021198" w:history="1">
            <w:r w:rsidR="00981934" w:rsidRPr="00777A4C">
              <w:rPr>
                <w:rStyle w:val="Hyperlink"/>
              </w:rPr>
              <w:t>Appendix 1 – Proposed fish stockings</w:t>
            </w:r>
            <w:r w:rsidR="00981934">
              <w:rPr>
                <w:webHidden/>
              </w:rPr>
              <w:tab/>
            </w:r>
            <w:r w:rsidR="00981934">
              <w:rPr>
                <w:webHidden/>
              </w:rPr>
              <w:fldChar w:fldCharType="begin"/>
            </w:r>
            <w:r w:rsidR="00981934">
              <w:rPr>
                <w:webHidden/>
              </w:rPr>
              <w:instrText xml:space="preserve"> PAGEREF _Toc438021198 \h </w:instrText>
            </w:r>
            <w:r w:rsidR="00981934">
              <w:rPr>
                <w:webHidden/>
              </w:rPr>
            </w:r>
            <w:r w:rsidR="00981934">
              <w:rPr>
                <w:webHidden/>
              </w:rPr>
              <w:fldChar w:fldCharType="separate"/>
            </w:r>
            <w:r w:rsidR="00A609F9">
              <w:rPr>
                <w:webHidden/>
              </w:rPr>
              <w:t>19</w:t>
            </w:r>
            <w:r w:rsidR="00981934">
              <w:rPr>
                <w:webHidden/>
              </w:rPr>
              <w:fldChar w:fldCharType="end"/>
            </w:r>
          </w:hyperlink>
        </w:p>
        <w:p w14:paraId="7970A1D3" w14:textId="659D4E4E" w:rsidR="00981934" w:rsidRDefault="00B606D3" w:rsidP="00981934">
          <w:pPr>
            <w:pStyle w:val="TOC2"/>
            <w:rPr>
              <w:rFonts w:asciiTheme="minorHAnsi" w:eastAsiaTheme="minorEastAsia" w:hAnsiTheme="minorHAnsi" w:cstheme="minorBidi"/>
              <w:b/>
              <w:bCs/>
              <w:sz w:val="22"/>
              <w:szCs w:val="22"/>
            </w:rPr>
          </w:pPr>
          <w:hyperlink w:anchor="_Toc438021199" w:history="1">
            <w:r w:rsidR="00981934" w:rsidRPr="00777A4C">
              <w:rPr>
                <w:rStyle w:val="Hyperlink"/>
              </w:rPr>
              <w:t>Barwon South West and Grampians</w:t>
            </w:r>
            <w:r w:rsidR="00981934">
              <w:rPr>
                <w:webHidden/>
              </w:rPr>
              <w:tab/>
            </w:r>
            <w:r w:rsidR="00981934">
              <w:rPr>
                <w:webHidden/>
              </w:rPr>
              <w:fldChar w:fldCharType="begin"/>
            </w:r>
            <w:r w:rsidR="00981934">
              <w:rPr>
                <w:webHidden/>
              </w:rPr>
              <w:instrText xml:space="preserve"> PAGEREF _Toc438021199 \h </w:instrText>
            </w:r>
            <w:r w:rsidR="00981934">
              <w:rPr>
                <w:webHidden/>
              </w:rPr>
            </w:r>
            <w:r w:rsidR="00981934">
              <w:rPr>
                <w:webHidden/>
              </w:rPr>
              <w:fldChar w:fldCharType="separate"/>
            </w:r>
            <w:r w:rsidR="00A609F9">
              <w:rPr>
                <w:webHidden/>
              </w:rPr>
              <w:t>20</w:t>
            </w:r>
            <w:r w:rsidR="00981934">
              <w:rPr>
                <w:webHidden/>
              </w:rPr>
              <w:fldChar w:fldCharType="end"/>
            </w:r>
          </w:hyperlink>
        </w:p>
        <w:p w14:paraId="376D85F7" w14:textId="39BF1467" w:rsidR="00981934" w:rsidRDefault="00B606D3" w:rsidP="00981934">
          <w:pPr>
            <w:pStyle w:val="TOC2"/>
            <w:rPr>
              <w:rFonts w:asciiTheme="minorHAnsi" w:eastAsiaTheme="minorEastAsia" w:hAnsiTheme="minorHAnsi" w:cstheme="minorBidi"/>
              <w:b/>
              <w:bCs/>
              <w:sz w:val="22"/>
              <w:szCs w:val="22"/>
            </w:rPr>
          </w:pPr>
          <w:hyperlink w:anchor="_Toc438021201" w:history="1">
            <w:r w:rsidR="00981934" w:rsidRPr="00777A4C">
              <w:rPr>
                <w:rStyle w:val="Hyperlink"/>
              </w:rPr>
              <w:t>Gippsland</w:t>
            </w:r>
            <w:r w:rsidR="00981934">
              <w:rPr>
                <w:webHidden/>
              </w:rPr>
              <w:tab/>
            </w:r>
            <w:r w:rsidR="00981934">
              <w:rPr>
                <w:webHidden/>
              </w:rPr>
              <w:fldChar w:fldCharType="begin"/>
            </w:r>
            <w:r w:rsidR="00981934">
              <w:rPr>
                <w:webHidden/>
              </w:rPr>
              <w:instrText xml:space="preserve"> PAGEREF _Toc438021201 \h </w:instrText>
            </w:r>
            <w:r w:rsidR="00981934">
              <w:rPr>
                <w:webHidden/>
              </w:rPr>
            </w:r>
            <w:r w:rsidR="00981934">
              <w:rPr>
                <w:webHidden/>
              </w:rPr>
              <w:fldChar w:fldCharType="separate"/>
            </w:r>
            <w:r w:rsidR="00A609F9">
              <w:rPr>
                <w:webHidden/>
              </w:rPr>
              <w:t>35</w:t>
            </w:r>
            <w:r w:rsidR="00981934">
              <w:rPr>
                <w:webHidden/>
              </w:rPr>
              <w:fldChar w:fldCharType="end"/>
            </w:r>
          </w:hyperlink>
        </w:p>
        <w:p w14:paraId="7FB91B62" w14:textId="78ED31F4" w:rsidR="00981934" w:rsidRDefault="00B606D3" w:rsidP="00981934">
          <w:pPr>
            <w:pStyle w:val="TOC2"/>
            <w:rPr>
              <w:rFonts w:asciiTheme="minorHAnsi" w:eastAsiaTheme="minorEastAsia" w:hAnsiTheme="minorHAnsi" w:cstheme="minorBidi"/>
              <w:b/>
              <w:bCs/>
              <w:sz w:val="22"/>
              <w:szCs w:val="22"/>
            </w:rPr>
          </w:pPr>
          <w:hyperlink w:anchor="_Toc438021202" w:history="1">
            <w:r w:rsidR="00981934" w:rsidRPr="00777A4C">
              <w:rPr>
                <w:rStyle w:val="Hyperlink"/>
              </w:rPr>
              <w:t>Hume</w:t>
            </w:r>
            <w:r w:rsidR="00981934">
              <w:rPr>
                <w:webHidden/>
              </w:rPr>
              <w:tab/>
            </w:r>
            <w:r w:rsidR="00981934">
              <w:rPr>
                <w:webHidden/>
              </w:rPr>
              <w:fldChar w:fldCharType="begin"/>
            </w:r>
            <w:r w:rsidR="00981934">
              <w:rPr>
                <w:webHidden/>
              </w:rPr>
              <w:instrText xml:space="preserve"> PAGEREF _Toc438021202 \h </w:instrText>
            </w:r>
            <w:r w:rsidR="00981934">
              <w:rPr>
                <w:webHidden/>
              </w:rPr>
            </w:r>
            <w:r w:rsidR="00981934">
              <w:rPr>
                <w:webHidden/>
              </w:rPr>
              <w:fldChar w:fldCharType="separate"/>
            </w:r>
            <w:r w:rsidR="00A609F9">
              <w:rPr>
                <w:webHidden/>
              </w:rPr>
              <w:t>39</w:t>
            </w:r>
            <w:r w:rsidR="00981934">
              <w:rPr>
                <w:webHidden/>
              </w:rPr>
              <w:fldChar w:fldCharType="end"/>
            </w:r>
          </w:hyperlink>
        </w:p>
        <w:p w14:paraId="7B5C89D1" w14:textId="7208E67A" w:rsidR="00981934" w:rsidRDefault="00B606D3" w:rsidP="00981934">
          <w:pPr>
            <w:pStyle w:val="TOC2"/>
            <w:rPr>
              <w:rFonts w:asciiTheme="minorHAnsi" w:eastAsiaTheme="minorEastAsia" w:hAnsiTheme="minorHAnsi" w:cstheme="minorBidi"/>
              <w:b/>
              <w:bCs/>
              <w:sz w:val="22"/>
              <w:szCs w:val="22"/>
            </w:rPr>
          </w:pPr>
          <w:hyperlink w:anchor="_Toc438021203" w:history="1">
            <w:r w:rsidR="00981934" w:rsidRPr="00777A4C">
              <w:rPr>
                <w:rStyle w:val="Hyperlink"/>
              </w:rPr>
              <w:t>Loddon Mallee</w:t>
            </w:r>
            <w:r w:rsidR="00981934">
              <w:rPr>
                <w:webHidden/>
              </w:rPr>
              <w:tab/>
            </w:r>
            <w:r w:rsidR="00981934">
              <w:rPr>
                <w:webHidden/>
              </w:rPr>
              <w:fldChar w:fldCharType="begin"/>
            </w:r>
            <w:r w:rsidR="00981934">
              <w:rPr>
                <w:webHidden/>
              </w:rPr>
              <w:instrText xml:space="preserve"> PAGEREF _Toc438021203 \h </w:instrText>
            </w:r>
            <w:r w:rsidR="00981934">
              <w:rPr>
                <w:webHidden/>
              </w:rPr>
            </w:r>
            <w:r w:rsidR="00981934">
              <w:rPr>
                <w:webHidden/>
              </w:rPr>
              <w:fldChar w:fldCharType="separate"/>
            </w:r>
            <w:r w:rsidR="00A609F9">
              <w:rPr>
                <w:webHidden/>
              </w:rPr>
              <w:t>51</w:t>
            </w:r>
            <w:r w:rsidR="00981934">
              <w:rPr>
                <w:webHidden/>
              </w:rPr>
              <w:fldChar w:fldCharType="end"/>
            </w:r>
          </w:hyperlink>
        </w:p>
        <w:p w14:paraId="282003A6" w14:textId="4DA293BE" w:rsidR="00981934" w:rsidRDefault="00B606D3" w:rsidP="00981934">
          <w:pPr>
            <w:pStyle w:val="TOC2"/>
            <w:rPr>
              <w:rFonts w:asciiTheme="minorHAnsi" w:eastAsiaTheme="minorEastAsia" w:hAnsiTheme="minorHAnsi" w:cstheme="minorBidi"/>
              <w:b/>
              <w:bCs/>
              <w:sz w:val="22"/>
              <w:szCs w:val="22"/>
            </w:rPr>
          </w:pPr>
          <w:hyperlink w:anchor="_Toc438021204" w:history="1">
            <w:r w:rsidR="00981934" w:rsidRPr="00777A4C">
              <w:rPr>
                <w:rStyle w:val="Hyperlink"/>
              </w:rPr>
              <w:t>Port Phillip</w:t>
            </w:r>
            <w:r w:rsidR="00981934">
              <w:rPr>
                <w:webHidden/>
              </w:rPr>
              <w:tab/>
            </w:r>
            <w:r w:rsidR="00981934">
              <w:rPr>
                <w:webHidden/>
              </w:rPr>
              <w:fldChar w:fldCharType="begin"/>
            </w:r>
            <w:r w:rsidR="00981934">
              <w:rPr>
                <w:webHidden/>
              </w:rPr>
              <w:instrText xml:space="preserve"> PAGEREF _Toc438021204 \h </w:instrText>
            </w:r>
            <w:r w:rsidR="00981934">
              <w:rPr>
                <w:webHidden/>
              </w:rPr>
            </w:r>
            <w:r w:rsidR="00981934">
              <w:rPr>
                <w:webHidden/>
              </w:rPr>
              <w:fldChar w:fldCharType="separate"/>
            </w:r>
            <w:r w:rsidR="00A609F9">
              <w:rPr>
                <w:webHidden/>
              </w:rPr>
              <w:t>57</w:t>
            </w:r>
            <w:r w:rsidR="00981934">
              <w:rPr>
                <w:webHidden/>
              </w:rPr>
              <w:fldChar w:fldCharType="end"/>
            </w:r>
          </w:hyperlink>
        </w:p>
        <w:p w14:paraId="6F38C05B" w14:textId="4238D417" w:rsidR="00981934" w:rsidRDefault="00B606D3">
          <w:pPr>
            <w:pStyle w:val="TOC1"/>
            <w:rPr>
              <w:rFonts w:asciiTheme="minorHAnsi" w:eastAsiaTheme="minorEastAsia" w:hAnsiTheme="minorHAnsi" w:cstheme="minorBidi"/>
              <w:b w:val="0"/>
              <w:bCs w:val="0"/>
              <w:color w:val="auto"/>
              <w:sz w:val="22"/>
              <w:szCs w:val="22"/>
              <w:lang w:val="en-AU"/>
            </w:rPr>
          </w:pPr>
          <w:hyperlink w:anchor="_Toc438021205" w:history="1">
            <w:r w:rsidR="00981934" w:rsidRPr="00777A4C">
              <w:rPr>
                <w:rStyle w:val="Hyperlink"/>
              </w:rPr>
              <w:t>Appendix 2 – Stocking Submission Check list</w:t>
            </w:r>
            <w:r w:rsidR="00981934">
              <w:rPr>
                <w:webHidden/>
              </w:rPr>
              <w:tab/>
            </w:r>
            <w:r w:rsidR="00981934">
              <w:rPr>
                <w:webHidden/>
              </w:rPr>
              <w:fldChar w:fldCharType="begin"/>
            </w:r>
            <w:r w:rsidR="00981934">
              <w:rPr>
                <w:webHidden/>
              </w:rPr>
              <w:instrText xml:space="preserve"> PAGEREF _Toc438021205 \h </w:instrText>
            </w:r>
            <w:r w:rsidR="00981934">
              <w:rPr>
                <w:webHidden/>
              </w:rPr>
            </w:r>
            <w:r w:rsidR="00981934">
              <w:rPr>
                <w:webHidden/>
              </w:rPr>
              <w:fldChar w:fldCharType="separate"/>
            </w:r>
            <w:r w:rsidR="00A609F9">
              <w:rPr>
                <w:webHidden/>
              </w:rPr>
              <w:t>61</w:t>
            </w:r>
            <w:r w:rsidR="00981934">
              <w:rPr>
                <w:webHidden/>
              </w:rPr>
              <w:fldChar w:fldCharType="end"/>
            </w:r>
          </w:hyperlink>
        </w:p>
        <w:p w14:paraId="6FC5F403" w14:textId="73CAE43F" w:rsidR="003A21D8" w:rsidRPr="003A21D8" w:rsidRDefault="00A410A9" w:rsidP="003A21D8">
          <w:pPr>
            <w:rPr>
              <w:lang w:val="en-US" w:eastAsia="en-AU"/>
            </w:rPr>
            <w:sectPr w:rsidR="003A21D8" w:rsidRPr="003A21D8" w:rsidSect="00FE3898">
              <w:footerReference w:type="default" r:id="rId18"/>
              <w:headerReference w:type="first" r:id="rId19"/>
              <w:footerReference w:type="first" r:id="rId20"/>
              <w:pgSz w:w="11907" w:h="16840" w:code="9"/>
              <w:pgMar w:top="1134" w:right="1134" w:bottom="425" w:left="1134" w:header="709" w:footer="567" w:gutter="0"/>
              <w:pgNumType w:fmt="lowerRoman" w:start="1"/>
              <w:cols w:space="708"/>
              <w:formProt w:val="0"/>
              <w:titlePg/>
              <w:docGrid w:linePitch="360"/>
            </w:sectPr>
          </w:pPr>
          <w:r>
            <w:rPr>
              <w:b/>
              <w:bCs/>
              <w:noProof/>
            </w:rPr>
            <w:fldChar w:fldCharType="end"/>
          </w:r>
        </w:p>
      </w:sdtContent>
    </w:sdt>
    <w:p w14:paraId="662A2AF4" w14:textId="7E6DBED8" w:rsidR="00FB00C8" w:rsidRPr="00FB00C8" w:rsidRDefault="002E2EE4" w:rsidP="00981934">
      <w:pPr>
        <w:pStyle w:val="HC"/>
        <w:ind w:left="3686"/>
        <w:jc w:val="center"/>
        <w:rPr>
          <w:lang w:val="en-US"/>
        </w:rPr>
      </w:pPr>
      <w:r>
        <w:rPr>
          <w:noProof/>
          <w:lang w:eastAsia="en-AU"/>
        </w:rPr>
        <w:lastRenderedPageBreak/>
        <w:drawing>
          <wp:anchor distT="0" distB="0" distL="114300" distR="114300" simplePos="0" relativeHeight="251657728" behindDoc="0" locked="0" layoutInCell="1" allowOverlap="1" wp14:anchorId="6C273554" wp14:editId="7B353776">
            <wp:simplePos x="0" y="0"/>
            <wp:positionH relativeFrom="column">
              <wp:posOffset>8788400</wp:posOffset>
            </wp:positionH>
            <wp:positionV relativeFrom="paragraph">
              <wp:posOffset>5442585</wp:posOffset>
            </wp:positionV>
            <wp:extent cx="913832" cy="517524"/>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C_GOV_LOGO_FA_WHITE.eps"/>
                    <pic:cNvPicPr/>
                  </pic:nvPicPr>
                  <pic:blipFill>
                    <a:blip r:embed="rId21" cstate="email">
                      <a:extLst>
                        <a:ext uri="{28A0092B-C50C-407E-A947-70E740481C1C}">
                          <a14:useLocalDpi xmlns:a14="http://schemas.microsoft.com/office/drawing/2010/main"/>
                        </a:ext>
                      </a:extLst>
                    </a:blip>
                    <a:stretch>
                      <a:fillRect/>
                    </a:stretch>
                  </pic:blipFill>
                  <pic:spPr>
                    <a:xfrm>
                      <a:off x="0" y="0"/>
                      <a:ext cx="913832" cy="517524"/>
                    </a:xfrm>
                    <a:prstGeom prst="rect">
                      <a:avLst/>
                    </a:prstGeom>
                  </pic:spPr>
                </pic:pic>
              </a:graphicData>
            </a:graphic>
            <wp14:sizeRelH relativeFrom="page">
              <wp14:pctWidth>0</wp14:pctWidth>
            </wp14:sizeRelH>
            <wp14:sizeRelV relativeFrom="page">
              <wp14:pctHeight>0</wp14:pctHeight>
            </wp14:sizeRelV>
          </wp:anchor>
        </w:drawing>
      </w:r>
      <w:r w:rsidR="007E345E" w:rsidRPr="007E345E">
        <w:rPr>
          <w:noProof/>
          <w:lang w:eastAsia="en-AU"/>
        </w:rPr>
        <mc:AlternateContent>
          <mc:Choice Requires="wps">
            <w:drawing>
              <wp:anchor distT="45720" distB="45720" distL="114300" distR="114300" simplePos="0" relativeHeight="251656704" behindDoc="0" locked="0" layoutInCell="1" allowOverlap="1" wp14:anchorId="4FCA3ADC" wp14:editId="526600BC">
                <wp:simplePos x="0" y="0"/>
                <wp:positionH relativeFrom="column">
                  <wp:posOffset>886460</wp:posOffset>
                </wp:positionH>
                <wp:positionV relativeFrom="paragraph">
                  <wp:posOffset>5536565</wp:posOffset>
                </wp:positionV>
                <wp:extent cx="224790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61FC5199" w14:textId="1F8923E3" w:rsidR="00AC3FAE" w:rsidRPr="007E345E" w:rsidRDefault="00AC3FAE" w:rsidP="007E345E">
                            <w:pPr>
                              <w:spacing w:line="120" w:lineRule="exact"/>
                              <w:rPr>
                                <w:rFonts w:ascii="Arial" w:hAnsi="Arial" w:cs="Arial"/>
                                <w:sz w:val="10"/>
                                <w:szCs w:val="10"/>
                              </w:rPr>
                            </w:pPr>
                            <w:r w:rsidRPr="007E345E">
                              <w:rPr>
                                <w:rFonts w:ascii="Arial" w:hAnsi="Arial" w:cs="Arial"/>
                                <w:sz w:val="10"/>
                                <w:szCs w:val="10"/>
                              </w:rPr>
                              <w:t>Cartography by Information Integration</w:t>
                            </w:r>
                            <w:r w:rsidRPr="007E345E">
                              <w:rPr>
                                <w:rFonts w:ascii="Arial" w:hAnsi="Arial" w:cs="Arial"/>
                                <w:sz w:val="10"/>
                                <w:szCs w:val="10"/>
                              </w:rPr>
                              <w:br/>
                              <w:t>Information Services Branch</w:t>
                            </w:r>
                            <w:r w:rsidRPr="007E345E">
                              <w:rPr>
                                <w:rFonts w:ascii="Arial" w:hAnsi="Arial" w:cs="Arial"/>
                                <w:sz w:val="10"/>
                                <w:szCs w:val="10"/>
                              </w:rPr>
                              <w:br/>
                            </w:r>
                            <w:r w:rsidRPr="007E345E">
                              <w:rPr>
                                <w:rFonts w:ascii="Arial" w:hAnsi="Arial" w:cs="Arial"/>
                                <w:noProof/>
                                <w:sz w:val="10"/>
                                <w:szCs w:val="10"/>
                              </w:rPr>
                              <w:t>Department of Economic Development, Jobs, Transport and Resources</w:t>
                            </w:r>
                            <w:r w:rsidRPr="007E345E">
                              <w:rPr>
                                <w:rFonts w:ascii="Arial" w:hAnsi="Arial" w:cs="Arial"/>
                                <w:noProof/>
                                <w:sz w:val="10"/>
                                <w:szCs w:val="10"/>
                              </w:rPr>
                              <w:br/>
                            </w:r>
                            <w:hyperlink r:id="rId22" w:history="1">
                              <w:r w:rsidRPr="002E2EE4">
                                <w:rPr>
                                  <w:rStyle w:val="Hyperlink"/>
                                  <w:rFonts w:ascii="Arial" w:hAnsi="Arial" w:cs="Arial"/>
                                  <w:b/>
                                  <w:noProof/>
                                  <w:color w:val="auto"/>
                                  <w:sz w:val="10"/>
                                  <w:szCs w:val="10"/>
                                  <w:u w:val="none"/>
                                </w:rPr>
                                <w:t>ISB.InformationIntergration@ecodev.vic.gov.au</w:t>
                              </w:r>
                            </w:hyperlink>
                            <w:r w:rsidRPr="007E345E">
                              <w:rPr>
                                <w:rFonts w:ascii="Arial" w:hAnsi="Arial" w:cs="Arial"/>
                                <w:noProof/>
                                <w:sz w:val="10"/>
                                <w:szCs w:val="10"/>
                              </w:rPr>
                              <w:br/>
                              <w:t>August 2013 G/7350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FCA3ADC" id="_x0000_t202" coordsize="21600,21600" o:spt="202" path="m,l,21600r21600,l21600,xe">
                <v:stroke joinstyle="miter"/>
                <v:path gradientshapeok="t" o:connecttype="rect"/>
              </v:shapetype>
              <v:shape id="Text Box 2" o:spid="_x0000_s1026" type="#_x0000_t202" style="position:absolute;left:0;text-align:left;margin-left:69.8pt;margin-top:435.95pt;width:177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" filled="f" stroked="f">
                <v:textbox style="mso-fit-shape-to-text:t">
                  <w:txbxContent>
                    <w:p w14:paraId="61FC5199" w14:textId="1F8923E3" w:rsidR="00AC3FAE" w:rsidRPr="007E345E" w:rsidRDefault="00AC3FAE" w:rsidP="007E345E">
                      <w:pPr>
                        <w:spacing w:line="120" w:lineRule="exact"/>
                        <w:rPr>
                          <w:rFonts w:ascii="Arial" w:hAnsi="Arial" w:cs="Arial"/>
                          <w:sz w:val="10"/>
                          <w:szCs w:val="10"/>
                        </w:rPr>
                      </w:pPr>
                      <w:r w:rsidRPr="007E345E">
                        <w:rPr>
                          <w:rFonts w:ascii="Arial" w:hAnsi="Arial" w:cs="Arial"/>
                          <w:sz w:val="10"/>
                          <w:szCs w:val="10"/>
                        </w:rPr>
                        <w:t>Cartography by Information Integration</w:t>
                      </w:r>
                      <w:r w:rsidRPr="007E345E">
                        <w:rPr>
                          <w:rFonts w:ascii="Arial" w:hAnsi="Arial" w:cs="Arial"/>
                          <w:sz w:val="10"/>
                          <w:szCs w:val="10"/>
                        </w:rPr>
                        <w:br/>
                        <w:t>Information Services Branch</w:t>
                      </w:r>
                      <w:r w:rsidRPr="007E345E">
                        <w:rPr>
                          <w:rFonts w:ascii="Arial" w:hAnsi="Arial" w:cs="Arial"/>
                          <w:sz w:val="10"/>
                          <w:szCs w:val="10"/>
                        </w:rPr>
                        <w:br/>
                      </w:r>
                      <w:r w:rsidRPr="007E345E">
                        <w:rPr>
                          <w:rFonts w:ascii="Arial" w:hAnsi="Arial" w:cs="Arial"/>
                          <w:noProof/>
                          <w:sz w:val="10"/>
                          <w:szCs w:val="10"/>
                        </w:rPr>
                        <w:t>Department of Economic Development, Jobs, Transport and Resources</w:t>
                      </w:r>
                      <w:r w:rsidRPr="007E345E">
                        <w:rPr>
                          <w:rFonts w:ascii="Arial" w:hAnsi="Arial" w:cs="Arial"/>
                          <w:noProof/>
                          <w:sz w:val="10"/>
                          <w:szCs w:val="10"/>
                        </w:rPr>
                        <w:br/>
                      </w:r>
                      <w:hyperlink r:id="rId23" w:history="1">
                        <w:r w:rsidRPr="002E2EE4">
                          <w:rPr>
                            <w:rStyle w:val="Hyperlink"/>
                            <w:rFonts w:ascii="Arial" w:hAnsi="Arial" w:cs="Arial"/>
                            <w:b/>
                            <w:noProof/>
                            <w:color w:val="auto"/>
                            <w:sz w:val="10"/>
                            <w:szCs w:val="10"/>
                            <w:u w:val="none"/>
                          </w:rPr>
                          <w:t>ISB.InformationIntergration@ecodev.vic.gov.au</w:t>
                        </w:r>
                      </w:hyperlink>
                      <w:r w:rsidRPr="007E345E">
                        <w:rPr>
                          <w:rFonts w:ascii="Arial" w:hAnsi="Arial" w:cs="Arial"/>
                          <w:noProof/>
                          <w:sz w:val="10"/>
                          <w:szCs w:val="10"/>
                        </w:rPr>
                        <w:br/>
                        <w:t>August 2013 G/7350</w:t>
                      </w:r>
                    </w:p>
                  </w:txbxContent>
                </v:textbox>
                <w10:wrap type="square"/>
              </v:shape>
            </w:pict>
          </mc:Fallback>
        </mc:AlternateContent>
      </w:r>
      <w:r w:rsidR="004E0775">
        <w:rPr>
          <w:noProof/>
          <w:lang w:eastAsia="en-AU"/>
        </w:rPr>
        <w:drawing>
          <wp:anchor distT="0" distB="0" distL="114300" distR="114300" simplePos="0" relativeHeight="251655680" behindDoc="1" locked="0" layoutInCell="1" allowOverlap="1" wp14:anchorId="2BDDB5CA" wp14:editId="539CDB9F">
            <wp:simplePos x="0" y="0"/>
            <wp:positionH relativeFrom="column">
              <wp:posOffset>129540</wp:posOffset>
            </wp:positionH>
            <wp:positionV relativeFrom="paragraph">
              <wp:posOffset>-720090</wp:posOffset>
            </wp:positionV>
            <wp:extent cx="9725025" cy="687744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gions map non dept specific.jpg"/>
                    <pic:cNvPicPr/>
                  </pic:nvPicPr>
                  <pic:blipFill>
                    <a:blip r:embed="rId24" cstate="email">
                      <a:extLst>
                        <a:ext uri="{28A0092B-C50C-407E-A947-70E740481C1C}">
                          <a14:useLocalDpi xmlns:a14="http://schemas.microsoft.com/office/drawing/2010/main"/>
                        </a:ext>
                      </a:extLst>
                    </a:blip>
                    <a:stretch>
                      <a:fillRect/>
                    </a:stretch>
                  </pic:blipFill>
                  <pic:spPr>
                    <a:xfrm>
                      <a:off x="0" y="0"/>
                      <a:ext cx="9725025" cy="6877441"/>
                    </a:xfrm>
                    <a:prstGeom prst="rect">
                      <a:avLst/>
                    </a:prstGeom>
                  </pic:spPr>
                </pic:pic>
              </a:graphicData>
            </a:graphic>
            <wp14:sizeRelH relativeFrom="page">
              <wp14:pctWidth>0</wp14:pctWidth>
            </wp14:sizeRelH>
            <wp14:sizeRelV relativeFrom="page">
              <wp14:pctHeight>0</wp14:pctHeight>
            </wp14:sizeRelV>
          </wp:anchor>
        </w:drawing>
      </w:r>
      <w:r w:rsidR="007E345E">
        <w:rPr>
          <w:noProof/>
        </w:rPr>
        <w:t xml:space="preserve">Department of Economic Development, Jobs, </w:t>
      </w:r>
      <w:r w:rsidR="007E345E">
        <w:rPr>
          <w:noProof/>
        </w:rPr>
        <w:br/>
        <w:t>Transport and Resources (DEDJTR) Regions</w:t>
      </w:r>
      <w:r w:rsidR="009F12A3">
        <w:rPr>
          <w:noProof/>
        </w:rPr>
        <w:t>.</w:t>
      </w:r>
    </w:p>
    <w:p w14:paraId="7ABECA73" w14:textId="77777777" w:rsidR="00B3061B" w:rsidRDefault="00B3061B" w:rsidP="009B53D5">
      <w:pPr>
        <w:pStyle w:val="HA"/>
        <w:sectPr w:rsidR="00B3061B" w:rsidSect="00FB00C8">
          <w:footerReference w:type="first" r:id="rId25"/>
          <w:pgSz w:w="16840" w:h="11907" w:orient="landscape" w:code="9"/>
          <w:pgMar w:top="1134" w:right="1134" w:bottom="1134" w:left="425" w:header="709" w:footer="567" w:gutter="0"/>
          <w:pgNumType w:fmt="lowerRoman"/>
          <w:cols w:space="708"/>
          <w:formProt w:val="0"/>
          <w:titlePg/>
          <w:docGrid w:linePitch="360"/>
        </w:sectPr>
      </w:pPr>
    </w:p>
    <w:p w14:paraId="046988A1" w14:textId="4A36B390" w:rsidR="00644015" w:rsidRDefault="00644015" w:rsidP="009B53D5">
      <w:pPr>
        <w:pStyle w:val="HA"/>
      </w:pPr>
      <w:bookmarkStart w:id="10" w:name="_Toc375237460"/>
      <w:bookmarkStart w:id="11" w:name="_Toc438021180"/>
      <w:r>
        <w:t>Introduction</w:t>
      </w:r>
      <w:bookmarkEnd w:id="10"/>
      <w:bookmarkEnd w:id="11"/>
    </w:p>
    <w:p w14:paraId="5FAB3CDD" w14:textId="1C4344DC" w:rsidR="00FB00C8" w:rsidRPr="000D28F3" w:rsidRDefault="00FB00C8" w:rsidP="000D28F3">
      <w:pPr>
        <w:pStyle w:val="HB"/>
      </w:pPr>
      <w:bookmarkStart w:id="12" w:name="_Toc324940466"/>
      <w:bookmarkStart w:id="13" w:name="_Toc375237461"/>
      <w:bookmarkStart w:id="14" w:name="_Toc438021181"/>
      <w:r w:rsidRPr="000D28F3">
        <w:t>Background</w:t>
      </w:r>
      <w:bookmarkEnd w:id="12"/>
      <w:bookmarkEnd w:id="13"/>
      <w:bookmarkEnd w:id="14"/>
    </w:p>
    <w:p w14:paraId="1A21F37F" w14:textId="5AD0D43C" w:rsidR="00FB00C8" w:rsidRPr="002D3252" w:rsidRDefault="009D7972" w:rsidP="002D3252">
      <w:pPr>
        <w:pStyle w:val="Body"/>
      </w:pPr>
      <w:r w:rsidRPr="002D3252">
        <w:t xml:space="preserve">Every year the </w:t>
      </w:r>
      <w:r w:rsidR="00BD2266" w:rsidRPr="002D3252">
        <w:t>Department of Economic Development, Jobs, Transport &amp; Resources</w:t>
      </w:r>
      <w:r w:rsidRPr="002D3252">
        <w:t xml:space="preserve">, through Fisheries Victoria, stock many of Victoria’s inland </w:t>
      </w:r>
      <w:r w:rsidR="00627F45" w:rsidRPr="002D3252">
        <w:t xml:space="preserve">lakes, impoundments and rivers </w:t>
      </w:r>
      <w:r w:rsidRPr="002D3252">
        <w:t xml:space="preserve">with key recreational angling species to improve fishing opportunities for fishers across the state. </w:t>
      </w:r>
      <w:r w:rsidR="00FB00C8" w:rsidRPr="002D3252">
        <w:t xml:space="preserve">The </w:t>
      </w:r>
      <w:r w:rsidRPr="002D3252">
        <w:t xml:space="preserve">annual </w:t>
      </w:r>
      <w:r w:rsidR="007F1084" w:rsidRPr="002D3252">
        <w:t>rounds of Vic Fish Stock regional consultative meetings plan</w:t>
      </w:r>
      <w:r w:rsidR="00FB00C8" w:rsidRPr="002D3252">
        <w:t xml:space="preserve"> the </w:t>
      </w:r>
      <w:r w:rsidRPr="002D3252">
        <w:t>direction of the</w:t>
      </w:r>
      <w:r w:rsidR="003437C6" w:rsidRPr="002D3252">
        <w:t>s</w:t>
      </w:r>
      <w:r w:rsidRPr="002D3252">
        <w:t>e</w:t>
      </w:r>
      <w:r w:rsidR="003437C6" w:rsidRPr="002D3252">
        <w:t xml:space="preserve"> stocked fisheries</w:t>
      </w:r>
      <w:r w:rsidRPr="002D3252">
        <w:t>.</w:t>
      </w:r>
      <w:r w:rsidR="003437C6" w:rsidRPr="002D3252">
        <w:t xml:space="preserve"> </w:t>
      </w:r>
      <w:r w:rsidRPr="002D3252">
        <w:t xml:space="preserve">The meetings </w:t>
      </w:r>
      <w:r w:rsidR="003437C6" w:rsidRPr="002D3252">
        <w:t xml:space="preserve">apportion the </w:t>
      </w:r>
      <w:r w:rsidR="00FB00C8" w:rsidRPr="002D3252">
        <w:t>number of native fish to be stocked in the forthcoming summer (</w:t>
      </w:r>
      <w:r w:rsidR="00FB18B9" w:rsidRPr="002D3252">
        <w:t>2015</w:t>
      </w:r>
      <w:r w:rsidR="00FB00C8" w:rsidRPr="002D3252">
        <w:t>-1</w:t>
      </w:r>
      <w:r w:rsidR="00784E7D" w:rsidRPr="002D3252">
        <w:t>6</w:t>
      </w:r>
      <w:r w:rsidR="00FB00C8" w:rsidRPr="002D3252">
        <w:t>) and the number of salmonids that will be stocked in the following winter (201</w:t>
      </w:r>
      <w:r w:rsidR="00784E7D" w:rsidRPr="002D3252">
        <w:t>6</w:t>
      </w:r>
      <w:r w:rsidR="0037428C" w:rsidRPr="002D3252">
        <w:t>)</w:t>
      </w:r>
      <w:r w:rsidR="003437C6" w:rsidRPr="002D3252">
        <w:t>.</w:t>
      </w:r>
      <w:r w:rsidR="0037428C" w:rsidRPr="002D3252" w:rsidDel="0037428C">
        <w:t xml:space="preserve"> </w:t>
      </w:r>
      <w:r w:rsidR="00FB00C8" w:rsidRPr="002D3252">
        <w:t>This document reports on the out</w:t>
      </w:r>
      <w:r w:rsidR="009F12A3" w:rsidRPr="002D3252">
        <w:t>comes</w:t>
      </w:r>
      <w:r w:rsidR="00FB00C8" w:rsidRPr="002D3252">
        <w:t xml:space="preserve"> of the </w:t>
      </w:r>
      <w:r w:rsidR="00FB18B9" w:rsidRPr="002D3252">
        <w:t>2015</w:t>
      </w:r>
      <w:r w:rsidR="009F12A3" w:rsidRPr="002D3252">
        <w:t xml:space="preserve"> </w:t>
      </w:r>
      <w:r w:rsidR="00FB00C8" w:rsidRPr="002D3252">
        <w:t>consultative meetings.</w:t>
      </w:r>
    </w:p>
    <w:p w14:paraId="238721DC" w14:textId="77777777" w:rsidR="00FB00C8" w:rsidRPr="00B31ED0" w:rsidRDefault="00FB00C8" w:rsidP="00C22DAF">
      <w:pPr>
        <w:pStyle w:val="HC"/>
        <w:rPr>
          <w:lang w:eastAsia="en-AU"/>
        </w:rPr>
      </w:pPr>
      <w:r w:rsidRPr="00B31ED0">
        <w:rPr>
          <w:lang w:eastAsia="en-AU"/>
        </w:rPr>
        <w:t>Vic Fish Stock meetings</w:t>
      </w:r>
    </w:p>
    <w:p w14:paraId="2745E07C" w14:textId="1F146D9E" w:rsidR="00EB1F28" w:rsidRPr="00B31ED0" w:rsidRDefault="00FB00C8" w:rsidP="002D3252">
      <w:pPr>
        <w:pStyle w:val="Body"/>
      </w:pPr>
      <w:r w:rsidRPr="00B31ED0">
        <w:t>The purpose of</w:t>
      </w:r>
      <w:r w:rsidR="00461259" w:rsidRPr="00B31ED0">
        <w:t xml:space="preserve"> the</w:t>
      </w:r>
      <w:r w:rsidRPr="00B31ED0">
        <w:t xml:space="preserve"> Vic Fish stock meetings </w:t>
      </w:r>
      <w:r w:rsidR="00461259" w:rsidRPr="00B31ED0">
        <w:t>are</w:t>
      </w:r>
      <w:r w:rsidR="009F12A3" w:rsidRPr="00B31ED0">
        <w:t xml:space="preserve"> for each waterbody,</w:t>
      </w:r>
      <w:r w:rsidRPr="00B31ED0">
        <w:t xml:space="preserve"> to</w:t>
      </w:r>
      <w:r w:rsidR="009F12A3" w:rsidRPr="00B31ED0">
        <w:t xml:space="preserve"> consider recreational angling to</w:t>
      </w:r>
      <w:r w:rsidR="00EB1F28" w:rsidRPr="00B31ED0">
        <w:t>:</w:t>
      </w:r>
    </w:p>
    <w:p w14:paraId="10159615" w14:textId="69A73A63" w:rsidR="00EB1F28" w:rsidRPr="002D3252" w:rsidRDefault="00EB1F28" w:rsidP="002D3252">
      <w:pPr>
        <w:pStyle w:val="Bullet"/>
      </w:pPr>
      <w:r w:rsidRPr="002D3252">
        <w:t>Determine the management objectives for the fishery</w:t>
      </w:r>
    </w:p>
    <w:p w14:paraId="0C98FF8E" w14:textId="17B76C31" w:rsidR="00FB00C8" w:rsidRPr="00B31ED0" w:rsidRDefault="00FB00C8" w:rsidP="002D3252">
      <w:pPr>
        <w:pStyle w:val="Bullet"/>
      </w:pPr>
      <w:r w:rsidRPr="00B31ED0">
        <w:t xml:space="preserve">Review the </w:t>
      </w:r>
      <w:r w:rsidR="007406B8" w:rsidRPr="00B31ED0">
        <w:t xml:space="preserve">current fishery in light of the </w:t>
      </w:r>
      <w:r w:rsidRPr="00B31ED0">
        <w:t xml:space="preserve">current year's stocking plan and identify any modifications </w:t>
      </w:r>
      <w:r w:rsidR="00EB1F28" w:rsidRPr="00B31ED0">
        <w:t>required</w:t>
      </w:r>
    </w:p>
    <w:p w14:paraId="64909538" w14:textId="77777777" w:rsidR="00FB00C8" w:rsidRPr="00B31ED0" w:rsidRDefault="00FB00C8" w:rsidP="002D3252">
      <w:pPr>
        <w:pStyle w:val="Bullet"/>
      </w:pPr>
      <w:r w:rsidRPr="00B31ED0">
        <w:t>Draft the following year’s stocking plan</w:t>
      </w:r>
    </w:p>
    <w:p w14:paraId="19B96CBF" w14:textId="77777777" w:rsidR="00FB00C8" w:rsidRPr="00B31ED0" w:rsidRDefault="00FB00C8" w:rsidP="002D3252">
      <w:pPr>
        <w:pStyle w:val="Bullet"/>
      </w:pPr>
      <w:r w:rsidRPr="00B31ED0">
        <w:t xml:space="preserve">Identify other issues relevant to fish stocking </w:t>
      </w:r>
    </w:p>
    <w:p w14:paraId="798DA856" w14:textId="77777777" w:rsidR="00FB00C8" w:rsidRPr="00B31ED0" w:rsidRDefault="00FB00C8" w:rsidP="002D3252">
      <w:pPr>
        <w:pStyle w:val="Bullet"/>
      </w:pPr>
      <w:r w:rsidRPr="00B31ED0">
        <w:t>Identify current fishery management issues</w:t>
      </w:r>
    </w:p>
    <w:p w14:paraId="549353F6" w14:textId="0DF0FAC2" w:rsidR="00EB1F28" w:rsidRPr="00B31ED0" w:rsidRDefault="00EB1F28" w:rsidP="002D3252">
      <w:pPr>
        <w:pStyle w:val="Bullet"/>
      </w:pPr>
      <w:r w:rsidRPr="00B31ED0">
        <w:t>Assess additional proposals to the stocking program</w:t>
      </w:r>
    </w:p>
    <w:p w14:paraId="4A7FD9FC" w14:textId="4F408EAF" w:rsidR="00FB00C8" w:rsidRPr="00B31ED0" w:rsidRDefault="00FB00C8" w:rsidP="002D3252">
      <w:pPr>
        <w:pStyle w:val="Body"/>
      </w:pPr>
      <w:r w:rsidRPr="00B31ED0">
        <w:t xml:space="preserve">The Vic Fish Stock meetings provide a forum for discussions on fish stocking regimes and related recreational fisheries management issues. </w:t>
      </w:r>
      <w:r w:rsidR="00E52540" w:rsidRPr="00B31ED0">
        <w:t xml:space="preserve">In </w:t>
      </w:r>
      <w:r w:rsidR="00FB18B9" w:rsidRPr="00B31ED0">
        <w:t>2015</w:t>
      </w:r>
      <w:r w:rsidR="00E52540" w:rsidRPr="00B31ED0">
        <w:t xml:space="preserve"> f</w:t>
      </w:r>
      <w:r w:rsidRPr="00B31ED0">
        <w:t>ive meetings wer</w:t>
      </w:r>
      <w:r w:rsidR="00B8296C" w:rsidRPr="00B31ED0">
        <w:t>e held across regional Victoria:</w:t>
      </w:r>
      <w:r w:rsidRPr="00B31ED0">
        <w:t xml:space="preserve"> </w:t>
      </w:r>
    </w:p>
    <w:p w14:paraId="25DA845F" w14:textId="447EB10D" w:rsidR="00FB00C8" w:rsidRPr="00B31ED0" w:rsidRDefault="00FB00C8" w:rsidP="002D3252">
      <w:pPr>
        <w:pStyle w:val="Body"/>
      </w:pPr>
      <w:r w:rsidRPr="00B31ED0">
        <w:t xml:space="preserve">Port Phillip </w:t>
      </w:r>
      <w:r w:rsidR="009F12A3" w:rsidRPr="00B31ED0">
        <w:t>—</w:t>
      </w:r>
      <w:r w:rsidRPr="00B31ED0">
        <w:t>- held at Melbourne</w:t>
      </w:r>
      <w:r w:rsidR="00461259" w:rsidRPr="00B31ED0">
        <w:t xml:space="preserve"> on the</w:t>
      </w:r>
      <w:r w:rsidRPr="00B31ED0">
        <w:t xml:space="preserve"> </w:t>
      </w:r>
      <w:r w:rsidR="0089509F" w:rsidRPr="00B31ED0">
        <w:t>3</w:t>
      </w:r>
      <w:r w:rsidR="0089509F" w:rsidRPr="00B31ED0">
        <w:rPr>
          <w:vertAlign w:val="superscript"/>
        </w:rPr>
        <w:t>rd</w:t>
      </w:r>
      <w:r w:rsidR="00E52540" w:rsidRPr="00B31ED0">
        <w:t xml:space="preserve"> August</w:t>
      </w:r>
      <w:r w:rsidR="0089509F" w:rsidRPr="00B31ED0">
        <w:t xml:space="preserve"> 2015</w:t>
      </w:r>
    </w:p>
    <w:p w14:paraId="63A2A299" w14:textId="7F300F28" w:rsidR="00A24CB5" w:rsidRPr="00B31ED0" w:rsidRDefault="00A24CB5" w:rsidP="002D3252">
      <w:pPr>
        <w:pStyle w:val="Body"/>
      </w:pPr>
      <w:r w:rsidRPr="00B31ED0">
        <w:t xml:space="preserve">Grampians/Barwon South West </w:t>
      </w:r>
      <w:r w:rsidR="009F12A3" w:rsidRPr="00B31ED0">
        <w:t>—</w:t>
      </w:r>
      <w:r w:rsidRPr="00B31ED0">
        <w:t xml:space="preserve"> held at Ballarat on the </w:t>
      </w:r>
      <w:r w:rsidR="0089509F" w:rsidRPr="00B31ED0">
        <w:t>4</w:t>
      </w:r>
      <w:r w:rsidR="0089509F" w:rsidRPr="00B31ED0">
        <w:rPr>
          <w:vertAlign w:val="superscript"/>
        </w:rPr>
        <w:t>th</w:t>
      </w:r>
      <w:r w:rsidR="0089509F" w:rsidRPr="00B31ED0">
        <w:t xml:space="preserve"> </w:t>
      </w:r>
      <w:r w:rsidR="00E52540" w:rsidRPr="00B31ED0">
        <w:t>August</w:t>
      </w:r>
      <w:r w:rsidR="0089509F" w:rsidRPr="00B31ED0">
        <w:t xml:space="preserve"> 2015</w:t>
      </w:r>
    </w:p>
    <w:p w14:paraId="67DDE3E2" w14:textId="49AC7DC9" w:rsidR="00A24CB5" w:rsidRPr="00B31ED0" w:rsidRDefault="00A24CB5" w:rsidP="002D3252">
      <w:pPr>
        <w:pStyle w:val="Body"/>
      </w:pPr>
      <w:r w:rsidRPr="00B31ED0">
        <w:t>Loddon</w:t>
      </w:r>
      <w:r w:rsidR="00461259" w:rsidRPr="00B31ED0">
        <w:t xml:space="preserve"> </w:t>
      </w:r>
      <w:r w:rsidRPr="00B31ED0">
        <w:t xml:space="preserve">Mallee </w:t>
      </w:r>
      <w:r w:rsidR="008E61E5" w:rsidRPr="00B31ED0">
        <w:t>—</w:t>
      </w:r>
      <w:r w:rsidRPr="00B31ED0">
        <w:t xml:space="preserve"> held at Bendigo on the </w:t>
      </w:r>
      <w:r w:rsidR="0089509F" w:rsidRPr="00B31ED0">
        <w:t>5</w:t>
      </w:r>
      <w:r w:rsidR="0089509F" w:rsidRPr="00B31ED0">
        <w:rPr>
          <w:vertAlign w:val="superscript"/>
        </w:rPr>
        <w:t>th</w:t>
      </w:r>
      <w:r w:rsidR="00E52540" w:rsidRPr="00B31ED0">
        <w:t xml:space="preserve"> </w:t>
      </w:r>
      <w:r w:rsidR="0089509F" w:rsidRPr="00B31ED0">
        <w:t>August 2015</w:t>
      </w:r>
    </w:p>
    <w:p w14:paraId="7DABB95C" w14:textId="572DD1C2" w:rsidR="00FB00C8" w:rsidRPr="00B31ED0" w:rsidRDefault="00FB00C8" w:rsidP="002D3252">
      <w:pPr>
        <w:pStyle w:val="Body"/>
      </w:pPr>
      <w:r w:rsidRPr="00B31ED0">
        <w:t xml:space="preserve">Hume </w:t>
      </w:r>
      <w:r w:rsidR="008E61E5" w:rsidRPr="00B31ED0">
        <w:t>—</w:t>
      </w:r>
      <w:r w:rsidRPr="00B31ED0">
        <w:t xml:space="preserve"> held at Benalla</w:t>
      </w:r>
      <w:r w:rsidR="00461259" w:rsidRPr="00B31ED0">
        <w:t xml:space="preserve"> on the</w:t>
      </w:r>
      <w:r w:rsidRPr="00B31ED0">
        <w:t xml:space="preserve"> </w:t>
      </w:r>
      <w:r w:rsidR="0089509F" w:rsidRPr="00B31ED0">
        <w:t>6</w:t>
      </w:r>
      <w:r w:rsidR="0089509F" w:rsidRPr="00B31ED0">
        <w:rPr>
          <w:vertAlign w:val="superscript"/>
        </w:rPr>
        <w:t>th</w:t>
      </w:r>
      <w:r w:rsidR="00784E7D" w:rsidRPr="00B31ED0">
        <w:t xml:space="preserve"> </w:t>
      </w:r>
      <w:r w:rsidR="0089509F" w:rsidRPr="00B31ED0">
        <w:t>August 2015</w:t>
      </w:r>
    </w:p>
    <w:p w14:paraId="4A9DB087" w14:textId="58272EE2" w:rsidR="00A24CB5" w:rsidRPr="00B31ED0" w:rsidRDefault="00A24CB5" w:rsidP="002D3252">
      <w:pPr>
        <w:pStyle w:val="Body"/>
      </w:pPr>
      <w:r w:rsidRPr="00B31ED0">
        <w:t xml:space="preserve">Gippsland </w:t>
      </w:r>
      <w:r w:rsidR="008E61E5" w:rsidRPr="00B31ED0">
        <w:t>—</w:t>
      </w:r>
      <w:r w:rsidRPr="00B31ED0">
        <w:t xml:space="preserve"> held at Traralgon</w:t>
      </w:r>
      <w:r w:rsidR="00461259" w:rsidRPr="00B31ED0">
        <w:t xml:space="preserve"> on the</w:t>
      </w:r>
      <w:r w:rsidRPr="00B31ED0">
        <w:t xml:space="preserve"> </w:t>
      </w:r>
      <w:r w:rsidR="00A10F23">
        <w:t>8</w:t>
      </w:r>
      <w:r w:rsidR="00A10F23" w:rsidRPr="00A10F23">
        <w:rPr>
          <w:vertAlign w:val="superscript"/>
        </w:rPr>
        <w:t xml:space="preserve"> </w:t>
      </w:r>
      <w:r w:rsidR="00A10F23" w:rsidRPr="00B31ED0">
        <w:rPr>
          <w:vertAlign w:val="superscript"/>
        </w:rPr>
        <w:t>th</w:t>
      </w:r>
      <w:r w:rsidR="00E52540" w:rsidRPr="00B31ED0">
        <w:t xml:space="preserve"> September</w:t>
      </w:r>
      <w:r w:rsidR="0089509F" w:rsidRPr="00B31ED0">
        <w:t xml:space="preserve"> 2015</w:t>
      </w:r>
    </w:p>
    <w:p w14:paraId="7D11786A" w14:textId="2287E926" w:rsidR="00450D53" w:rsidRPr="00B31ED0" w:rsidRDefault="00450D53" w:rsidP="002D3252">
      <w:pPr>
        <w:pStyle w:val="Body"/>
      </w:pPr>
      <w:r w:rsidRPr="00B31ED0">
        <w:t xml:space="preserve">Submissions to change the stocking program are tabled from representative angler groups. This ensures that the </w:t>
      </w:r>
      <w:r w:rsidR="007F1084" w:rsidRPr="00B31ED0">
        <w:t>submissions</w:t>
      </w:r>
      <w:r w:rsidR="004837BB" w:rsidRPr="00B31ED0">
        <w:t xml:space="preserve"> </w:t>
      </w:r>
      <w:r w:rsidRPr="00B31ED0">
        <w:t xml:space="preserve">are supported by the relevant groups. Individuals who wish to submit changes are encouraged to contact the representation groups. </w:t>
      </w:r>
    </w:p>
    <w:p w14:paraId="16C14835" w14:textId="7C010C0D" w:rsidR="00FB00C8" w:rsidRPr="00B31ED0" w:rsidRDefault="00FB00C8" w:rsidP="002D3252">
      <w:pPr>
        <w:pStyle w:val="Body"/>
      </w:pPr>
      <w:r w:rsidRPr="00B31ED0">
        <w:t xml:space="preserve">The meetings involve invited representatives from </w:t>
      </w:r>
      <w:r w:rsidR="00D313C1" w:rsidRPr="00B31ED0">
        <w:t xml:space="preserve">a range of stakeholder groups and include </w:t>
      </w:r>
      <w:r w:rsidRPr="00B31ED0">
        <w:t>Fisheries Victoria, the Victorian Recreational Fishing peak body (VRFish), the Australian Trout Foundation</w:t>
      </w:r>
      <w:r w:rsidR="00E52540" w:rsidRPr="00B31ED0">
        <w:t xml:space="preserve"> (ATF)</w:t>
      </w:r>
      <w:r w:rsidRPr="00B31ED0">
        <w:t>, Native Fish Australia</w:t>
      </w:r>
      <w:r w:rsidR="00E52540" w:rsidRPr="00B31ED0">
        <w:t xml:space="preserve"> (NFA)</w:t>
      </w:r>
      <w:r w:rsidRPr="00B31ED0">
        <w:t xml:space="preserve">, Water Management </w:t>
      </w:r>
      <w:r w:rsidR="00A44FD8" w:rsidRPr="00B31ED0">
        <w:t>A</w:t>
      </w:r>
      <w:r w:rsidRPr="00B31ED0">
        <w:t>uthorities, Catchment Management Authorities (CMAs), Department of Environment</w:t>
      </w:r>
      <w:r w:rsidR="00F61684">
        <w:t>,</w:t>
      </w:r>
      <w:r w:rsidRPr="00B31ED0">
        <w:t xml:space="preserve"> </w:t>
      </w:r>
      <w:r w:rsidR="00F61684">
        <w:t>Land, Water and Planning</w:t>
      </w:r>
      <w:r w:rsidRPr="00B31ED0">
        <w:t xml:space="preserve"> Primary Industries (DE</w:t>
      </w:r>
      <w:r w:rsidR="00F61684">
        <w:t>LWP</w:t>
      </w:r>
      <w:r w:rsidRPr="00B31ED0">
        <w:t xml:space="preserve">) and </w:t>
      </w:r>
      <w:r w:rsidR="00A44FD8" w:rsidRPr="00B31ED0">
        <w:t>fishing</w:t>
      </w:r>
      <w:r w:rsidRPr="00B31ED0">
        <w:t xml:space="preserve"> association representatives. </w:t>
      </w:r>
    </w:p>
    <w:p w14:paraId="0FFBC8FD" w14:textId="1A0D9487" w:rsidR="00FB00C8" w:rsidRPr="00B31ED0" w:rsidRDefault="00FB00C8" w:rsidP="002D3252">
      <w:pPr>
        <w:pStyle w:val="Body"/>
      </w:pPr>
      <w:r w:rsidRPr="00B31ED0">
        <w:t xml:space="preserve">Draft outcomes from Vic Fish Stock meetings are prepared by Fisheries Victoria and circulated to meeting participants for comment prior to the publication of this document. This report summarises the key outcomes of the </w:t>
      </w:r>
      <w:r w:rsidR="00FB18B9" w:rsidRPr="00B31ED0">
        <w:t>2015</w:t>
      </w:r>
      <w:r w:rsidRPr="00B31ED0">
        <w:t xml:space="preserve"> Vic Fish Stock meetings. </w:t>
      </w:r>
    </w:p>
    <w:p w14:paraId="495A3A12" w14:textId="3EBAC8E8" w:rsidR="00FB00C8" w:rsidRPr="00B31ED0" w:rsidRDefault="00FB00C8" w:rsidP="002D3252">
      <w:pPr>
        <w:pStyle w:val="Body"/>
      </w:pPr>
      <w:r w:rsidRPr="00B31ED0">
        <w:t>The Department acknowledges and values the important contribution made by stakeholders in this process, particularly those who volunt</w:t>
      </w:r>
      <w:r w:rsidR="003233C3" w:rsidRPr="00B31ED0">
        <w:t>eered their time to prepare for</w:t>
      </w:r>
      <w:r w:rsidRPr="00B31ED0">
        <w:t xml:space="preserve"> and attend these meetings.</w:t>
      </w:r>
    </w:p>
    <w:p w14:paraId="4AF68D5D" w14:textId="77777777" w:rsidR="000D28F3" w:rsidRDefault="000D28F3">
      <w:pPr>
        <w:rPr>
          <w:rFonts w:ascii="Arial" w:hAnsi="Arial" w:cs="Arial"/>
          <w:b/>
          <w:color w:val="0094B4"/>
        </w:rPr>
      </w:pPr>
      <w:bookmarkStart w:id="15" w:name="_Toc375237462"/>
      <w:r>
        <w:br w:type="page"/>
      </w:r>
    </w:p>
    <w:p w14:paraId="28DB6EC9" w14:textId="443799FF" w:rsidR="00FB00C8" w:rsidRPr="00873711" w:rsidRDefault="00FB00C8" w:rsidP="000D28F3">
      <w:pPr>
        <w:pStyle w:val="HB"/>
      </w:pPr>
      <w:bookmarkStart w:id="16" w:name="_Toc438021182"/>
      <w:r w:rsidRPr="00873711">
        <w:t xml:space="preserve">Fish stocking outcomes </w:t>
      </w:r>
      <w:r w:rsidR="00696B53" w:rsidRPr="00873711">
        <w:t>201</w:t>
      </w:r>
      <w:r w:rsidR="00784E7D">
        <w:t>4</w:t>
      </w:r>
      <w:r w:rsidRPr="00873711">
        <w:t>-</w:t>
      </w:r>
      <w:r w:rsidR="00696B53" w:rsidRPr="00873711">
        <w:t>1</w:t>
      </w:r>
      <w:r w:rsidR="00784E7D">
        <w:t>5</w:t>
      </w:r>
      <w:r w:rsidR="00696B53" w:rsidRPr="00873711">
        <w:t xml:space="preserve"> </w:t>
      </w:r>
      <w:r w:rsidRPr="00873711">
        <w:t>season</w:t>
      </w:r>
      <w:r w:rsidR="007A7C46">
        <w:t xml:space="preserve"> </w:t>
      </w:r>
      <w:r w:rsidRPr="00873711">
        <w:t>—</w:t>
      </w:r>
      <w:r w:rsidR="007A7C46">
        <w:t xml:space="preserve"> </w:t>
      </w:r>
      <w:r w:rsidRPr="00873711">
        <w:t>Summary</w:t>
      </w:r>
      <w:bookmarkEnd w:id="15"/>
      <w:bookmarkEnd w:id="16"/>
    </w:p>
    <w:p w14:paraId="0535E798" w14:textId="77777777" w:rsidR="00FB00C8" w:rsidRPr="00B31ED0" w:rsidRDefault="00FB00C8" w:rsidP="00C22DAF">
      <w:pPr>
        <w:pStyle w:val="HC"/>
        <w:rPr>
          <w:lang w:eastAsia="en-AU"/>
        </w:rPr>
      </w:pPr>
      <w:r w:rsidRPr="00B31ED0">
        <w:rPr>
          <w:lang w:eastAsia="en-AU"/>
        </w:rPr>
        <w:t>Salmonid stocking outcomes</w:t>
      </w:r>
    </w:p>
    <w:p w14:paraId="00026C24" w14:textId="23346569" w:rsidR="00FB00C8" w:rsidRPr="00B31ED0" w:rsidRDefault="00FB00C8" w:rsidP="002D3252">
      <w:pPr>
        <w:pStyle w:val="Body"/>
      </w:pPr>
      <w:r w:rsidRPr="00B31ED0">
        <w:t>The 201</w:t>
      </w:r>
      <w:r w:rsidR="00784E7D" w:rsidRPr="00B31ED0">
        <w:t>4</w:t>
      </w:r>
      <w:r w:rsidRPr="00B31ED0">
        <w:t xml:space="preserve"> Vic Fish Stock consultation proposed </w:t>
      </w:r>
      <w:r w:rsidR="0089509F" w:rsidRPr="00B31ED0">
        <w:t>609,400</w:t>
      </w:r>
      <w:r w:rsidR="00CB57D9" w:rsidRPr="00B31ED0">
        <w:t xml:space="preserve"> </w:t>
      </w:r>
      <w:r w:rsidRPr="00B31ED0">
        <w:t xml:space="preserve">salmonids to be stocked in </w:t>
      </w:r>
      <w:r w:rsidR="00784E7D" w:rsidRPr="00B31ED0">
        <w:t xml:space="preserve">the winter of </w:t>
      </w:r>
      <w:r w:rsidR="00FB18B9" w:rsidRPr="00B31ED0">
        <w:t>2015</w:t>
      </w:r>
      <w:r w:rsidRPr="00B31ED0">
        <w:t xml:space="preserve">. A total of </w:t>
      </w:r>
      <w:r w:rsidR="00B33671">
        <w:t>541,787*</w:t>
      </w:r>
      <w:r w:rsidRPr="00B31ED0">
        <w:t xml:space="preserve"> salmonids were stocked which included the Family Fishing lakes. A breakdown of released salmonid species and numbers is presented in the following table.</w:t>
      </w:r>
    </w:p>
    <w:p w14:paraId="77FB6436" w14:textId="53082687" w:rsidR="00FB00C8" w:rsidRPr="00B31ED0" w:rsidRDefault="00627F45" w:rsidP="002D3252">
      <w:pPr>
        <w:pStyle w:val="Body"/>
      </w:pPr>
      <w:r>
        <w:t>All s</w:t>
      </w:r>
      <w:r w:rsidR="00FB00C8" w:rsidRPr="00B31ED0">
        <w:t xml:space="preserve">almonids stocked were produced at Fisheries Victoria’s Snobs </w:t>
      </w:r>
      <w:r w:rsidR="00A44FD8" w:rsidRPr="00B31ED0">
        <w:t>Creek hatchery</w:t>
      </w:r>
      <w:r w:rsidR="00FB00C8" w:rsidRPr="00B31ED0">
        <w:t xml:space="preserve">. </w:t>
      </w:r>
    </w:p>
    <w:p w14:paraId="0240623C" w14:textId="0C260E52" w:rsidR="00FB00C8" w:rsidRPr="00B31ED0" w:rsidRDefault="00696B53" w:rsidP="00C22DAF">
      <w:pPr>
        <w:pStyle w:val="HC"/>
        <w:rPr>
          <w:lang w:eastAsia="en-AU"/>
        </w:rPr>
      </w:pPr>
      <w:r w:rsidRPr="00B31ED0">
        <w:rPr>
          <w:lang w:eastAsia="en-AU"/>
        </w:rPr>
        <w:t>201</w:t>
      </w:r>
      <w:r w:rsidR="00784E7D" w:rsidRPr="00B31ED0">
        <w:rPr>
          <w:lang w:eastAsia="en-AU"/>
        </w:rPr>
        <w:t>4</w:t>
      </w:r>
      <w:r w:rsidR="008E61E5" w:rsidRPr="00B31ED0">
        <w:rPr>
          <w:lang w:eastAsia="en-AU"/>
        </w:rPr>
        <w:t>-</w:t>
      </w:r>
      <w:r w:rsidRPr="00B31ED0">
        <w:rPr>
          <w:lang w:eastAsia="en-AU"/>
        </w:rPr>
        <w:t>1</w:t>
      </w:r>
      <w:r w:rsidR="00784E7D" w:rsidRPr="00B31ED0">
        <w:rPr>
          <w:lang w:eastAsia="en-AU"/>
        </w:rPr>
        <w:t>5</w:t>
      </w:r>
      <w:r w:rsidRPr="00B31ED0">
        <w:rPr>
          <w:lang w:eastAsia="en-AU"/>
        </w:rPr>
        <w:t xml:space="preserve"> </w:t>
      </w:r>
      <w:r w:rsidR="00FB00C8" w:rsidRPr="00B31ED0">
        <w:rPr>
          <w:lang w:eastAsia="en-AU"/>
        </w:rPr>
        <w:t>native fish stocking outcomes</w:t>
      </w:r>
    </w:p>
    <w:p w14:paraId="7B054760" w14:textId="12EEF7B9" w:rsidR="00FB00C8" w:rsidRPr="00B31ED0" w:rsidRDefault="00FB00C8" w:rsidP="002D3252">
      <w:pPr>
        <w:pStyle w:val="Body"/>
      </w:pPr>
      <w:r w:rsidRPr="00B31ED0">
        <w:t xml:space="preserve">The </w:t>
      </w:r>
      <w:r w:rsidR="00696B53" w:rsidRPr="00B31ED0">
        <w:t>201</w:t>
      </w:r>
      <w:r w:rsidR="00784E7D" w:rsidRPr="00B31ED0">
        <w:t>4</w:t>
      </w:r>
      <w:r w:rsidRPr="00B31ED0">
        <w:t>-</w:t>
      </w:r>
      <w:r w:rsidR="00696B53" w:rsidRPr="00B31ED0">
        <w:t>1</w:t>
      </w:r>
      <w:r w:rsidR="00784E7D" w:rsidRPr="00B31ED0">
        <w:t>5</w:t>
      </w:r>
      <w:r w:rsidR="00696B53" w:rsidRPr="00B31ED0">
        <w:t xml:space="preserve"> </w:t>
      </w:r>
      <w:r w:rsidRPr="00B31ED0">
        <w:t xml:space="preserve">stocking plan for native fish was developed from the </w:t>
      </w:r>
      <w:r w:rsidR="00696B53" w:rsidRPr="00B31ED0">
        <w:t>201</w:t>
      </w:r>
      <w:r w:rsidR="00784E7D" w:rsidRPr="00B31ED0">
        <w:t>4</w:t>
      </w:r>
      <w:r w:rsidR="00696B53" w:rsidRPr="00B31ED0">
        <w:t xml:space="preserve"> </w:t>
      </w:r>
      <w:r w:rsidRPr="00B31ED0">
        <w:t>Vic Fish Stock report. It scheduled</w:t>
      </w:r>
      <w:r w:rsidR="009D290C" w:rsidRPr="00B31ED0">
        <w:t xml:space="preserve"> </w:t>
      </w:r>
      <w:r w:rsidR="0089509F" w:rsidRPr="00B31ED0">
        <w:t>1,587,450</w:t>
      </w:r>
      <w:r w:rsidR="009D290C" w:rsidRPr="00B31ED0">
        <w:t xml:space="preserve"> </w:t>
      </w:r>
      <w:r w:rsidRPr="00B31ED0">
        <w:t xml:space="preserve">native fish to be stocked in the summer of </w:t>
      </w:r>
      <w:r w:rsidR="00696B53" w:rsidRPr="00B31ED0">
        <w:t>201</w:t>
      </w:r>
      <w:r w:rsidR="00784E7D" w:rsidRPr="00B31ED0">
        <w:t>4</w:t>
      </w:r>
      <w:r w:rsidRPr="00B31ED0">
        <w:t>-</w:t>
      </w:r>
      <w:r w:rsidR="00696B53" w:rsidRPr="00B31ED0">
        <w:t>1</w:t>
      </w:r>
      <w:r w:rsidR="00784E7D" w:rsidRPr="00B31ED0">
        <w:t>5</w:t>
      </w:r>
      <w:r w:rsidRPr="00B31ED0">
        <w:t>.</w:t>
      </w:r>
      <w:r w:rsidR="008E61E5" w:rsidRPr="00B31ED0">
        <w:t xml:space="preserve"> </w:t>
      </w:r>
      <w:r w:rsidRPr="00B31ED0">
        <w:t xml:space="preserve">A total of </w:t>
      </w:r>
      <w:r w:rsidR="00B33671">
        <w:t>2,037,013</w:t>
      </w:r>
      <w:r w:rsidR="009D290C" w:rsidRPr="00B31ED0">
        <w:t xml:space="preserve"> </w:t>
      </w:r>
      <w:r w:rsidRPr="00B31ED0">
        <w:t>native fish were stocked. A breakdown of released native fish species and numbers is presented in the following table.</w:t>
      </w:r>
    </w:p>
    <w:p w14:paraId="149014D5" w14:textId="3E3A49E7" w:rsidR="00FB00C8" w:rsidRPr="00B31ED0" w:rsidRDefault="00FB00C8" w:rsidP="002D3252">
      <w:pPr>
        <w:pStyle w:val="Body"/>
      </w:pPr>
      <w:r w:rsidRPr="00B31ED0">
        <w:t xml:space="preserve">Funding from </w:t>
      </w:r>
      <w:r w:rsidR="008E61E5" w:rsidRPr="00B31ED0">
        <w:t>R</w:t>
      </w:r>
      <w:r w:rsidRPr="00B31ED0">
        <w:t xml:space="preserve">ecreational </w:t>
      </w:r>
      <w:r w:rsidR="008E61E5" w:rsidRPr="00B31ED0">
        <w:t>F</w:t>
      </w:r>
      <w:r w:rsidRPr="00B31ED0">
        <w:t xml:space="preserve">ishing </w:t>
      </w:r>
      <w:r w:rsidR="008E61E5" w:rsidRPr="00B31ED0">
        <w:t>L</w:t>
      </w:r>
      <w:r w:rsidRPr="00B31ED0">
        <w:t xml:space="preserve">icence </w:t>
      </w:r>
      <w:r w:rsidR="008E61E5" w:rsidRPr="00B31ED0">
        <w:t xml:space="preserve">(RFL) </w:t>
      </w:r>
      <w:r w:rsidRPr="00B31ED0">
        <w:t>fees and the Recreational Fishing Initiative</w:t>
      </w:r>
      <w:r w:rsidR="008E61E5" w:rsidRPr="00B31ED0">
        <w:t xml:space="preserve"> (RFI)</w:t>
      </w:r>
      <w:r w:rsidRPr="00B31ED0">
        <w:t xml:space="preserve"> has helped Fisheries Victoria stock fish into the lakes and rivers to improve freshwater fishing opportunities for anglers.</w:t>
      </w:r>
    </w:p>
    <w:p w14:paraId="3FEFA930" w14:textId="6AAE94A4" w:rsidR="00D601FA" w:rsidRDefault="00B33671" w:rsidP="006528B3">
      <w:pPr>
        <w:pStyle w:val="Footnotes"/>
      </w:pPr>
      <w:r>
        <w:t xml:space="preserve">*estimate as some </w:t>
      </w:r>
      <w:r w:rsidR="00627F45">
        <w:t xml:space="preserve">salmonid fish are </w:t>
      </w:r>
      <w:r w:rsidR="00B34521">
        <w:t>scheduled to</w:t>
      </w:r>
      <w:r>
        <w:t xml:space="preserve"> be stocked after </w:t>
      </w:r>
      <w:r w:rsidR="00627F45">
        <w:t xml:space="preserve">the </w:t>
      </w:r>
      <w:r>
        <w:t>publication</w:t>
      </w:r>
      <w:r w:rsidR="00627F45">
        <w:t xml:space="preserve"> date</w:t>
      </w:r>
    </w:p>
    <w:p w14:paraId="42FA831A" w14:textId="77777777" w:rsidR="00A41720" w:rsidRDefault="00A41720" w:rsidP="006528B3">
      <w:pPr>
        <w:pStyle w:val="Body"/>
      </w:pPr>
    </w:p>
    <w:p w14:paraId="1F845B28" w14:textId="77777777" w:rsidR="00A41720" w:rsidRDefault="00A41720" w:rsidP="006528B3">
      <w:pPr>
        <w:pStyle w:val="Body"/>
      </w:pPr>
    </w:p>
    <w:p w14:paraId="33A9D7C9" w14:textId="77777777" w:rsidR="00A41720" w:rsidRDefault="00A41720" w:rsidP="006528B3">
      <w:pPr>
        <w:pStyle w:val="Body"/>
      </w:pPr>
    </w:p>
    <w:p w14:paraId="683A7166" w14:textId="7E25776F" w:rsidR="00D601FA" w:rsidRDefault="00D601FA">
      <w:r>
        <w:rPr>
          <w:noProof/>
          <w:lang w:eastAsia="en-AU"/>
        </w:rPr>
        <w:drawing>
          <wp:inline distT="0" distB="0" distL="0" distR="0" wp14:anchorId="3BD56B32" wp14:editId="4DE7BDB3">
            <wp:extent cx="6120765" cy="5064423"/>
            <wp:effectExtent l="0" t="0" r="0" b="3175"/>
            <wp:docPr id="1" name="Picture 1" descr="C:\Users\jd16\AppData\Local\Temp\notes17A210\DSCF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16\AppData\Local\Temp\notes17A210\DSCF002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0765" cy="5064423"/>
                    </a:xfrm>
                    <a:prstGeom prst="rect">
                      <a:avLst/>
                    </a:prstGeom>
                    <a:noFill/>
                    <a:ln>
                      <a:noFill/>
                    </a:ln>
                  </pic:spPr>
                </pic:pic>
              </a:graphicData>
            </a:graphic>
          </wp:inline>
        </w:drawing>
      </w:r>
    </w:p>
    <w:p w14:paraId="6A6913C9" w14:textId="5CDEE852" w:rsidR="00D601FA" w:rsidRPr="00B34521" w:rsidRDefault="00A41720" w:rsidP="002D3252">
      <w:pPr>
        <w:pStyle w:val="Caption"/>
      </w:pPr>
      <w:r w:rsidRPr="00B34521">
        <w:t xml:space="preserve">Riley Chlopek with a </w:t>
      </w:r>
      <w:r w:rsidR="00B34521" w:rsidRPr="00B34521">
        <w:t>well-marked</w:t>
      </w:r>
      <w:r w:rsidRPr="00B34521">
        <w:t xml:space="preserve"> brown trout. </w:t>
      </w:r>
      <w:r w:rsidR="00B31ED0" w:rsidRPr="00B34521">
        <w:t xml:space="preserve">Stocking ex Snobs Creek broodfish into </w:t>
      </w:r>
      <w:r w:rsidR="00D601FA" w:rsidRPr="00B34521">
        <w:t xml:space="preserve">Eildon pondage offers </w:t>
      </w:r>
      <w:r w:rsidRPr="00B34521">
        <w:t>everybody the chance to catch a trophy fish. (</w:t>
      </w:r>
      <w:r w:rsidR="00B34521">
        <w:t>Photo</w:t>
      </w:r>
      <w:r w:rsidRPr="00B34521">
        <w:t xml:space="preserve"> Steve Vidler)</w:t>
      </w:r>
    </w:p>
    <w:p w14:paraId="22319B64" w14:textId="77777777" w:rsidR="000D28F3" w:rsidRDefault="000D28F3">
      <w:r>
        <w:br w:type="page"/>
      </w:r>
    </w:p>
    <w:tbl>
      <w:tblPr>
        <w:tblW w:w="0" w:type="auto"/>
        <w:tblLook w:val="01E0" w:firstRow="1" w:lastRow="1" w:firstColumn="1" w:lastColumn="1" w:noHBand="0" w:noVBand="0"/>
      </w:tblPr>
      <w:tblGrid>
        <w:gridCol w:w="2802"/>
        <w:gridCol w:w="2835"/>
        <w:gridCol w:w="4110"/>
      </w:tblGrid>
      <w:tr w:rsidR="00FB00C8" w:rsidRPr="00873711" w14:paraId="48735355" w14:textId="77777777" w:rsidTr="00660503">
        <w:tc>
          <w:tcPr>
            <w:tcW w:w="2802" w:type="dxa"/>
            <w:shd w:val="clear" w:color="auto" w:fill="7BCCD6"/>
          </w:tcPr>
          <w:p w14:paraId="20BB93FC" w14:textId="48FCB827" w:rsidR="00FB00C8" w:rsidRPr="00873711" w:rsidRDefault="007F36E0" w:rsidP="002F1B86">
            <w:pPr>
              <w:spacing w:before="180"/>
              <w:rPr>
                <w:rFonts w:ascii="Arial" w:hAnsi="Arial"/>
                <w:sz w:val="18"/>
                <w:szCs w:val="18"/>
              </w:rPr>
            </w:pPr>
            <w:r>
              <w:br w:type="page"/>
            </w:r>
          </w:p>
        </w:tc>
        <w:tc>
          <w:tcPr>
            <w:tcW w:w="2835" w:type="dxa"/>
            <w:shd w:val="clear" w:color="auto" w:fill="7BCCD6"/>
          </w:tcPr>
          <w:p w14:paraId="5728F420" w14:textId="5BD5A9A7" w:rsidR="00FB00C8" w:rsidRPr="00873711" w:rsidRDefault="00FB00C8" w:rsidP="00F6137E">
            <w:pPr>
              <w:spacing w:before="180"/>
              <w:jc w:val="right"/>
              <w:rPr>
                <w:rFonts w:ascii="Arial" w:hAnsi="Arial"/>
                <w:b/>
                <w:sz w:val="18"/>
                <w:szCs w:val="18"/>
                <w:highlight w:val="yellow"/>
              </w:rPr>
            </w:pPr>
            <w:r w:rsidRPr="00873711">
              <w:rPr>
                <w:rFonts w:ascii="Arial" w:hAnsi="Arial"/>
                <w:b/>
                <w:sz w:val="18"/>
                <w:szCs w:val="18"/>
              </w:rPr>
              <w:t>Target - Vic Fish Stock (</w:t>
            </w:r>
            <w:r w:rsidR="00F6137E">
              <w:rPr>
                <w:rFonts w:ascii="Arial" w:hAnsi="Arial"/>
                <w:b/>
                <w:sz w:val="18"/>
                <w:szCs w:val="18"/>
              </w:rPr>
              <w:t>2014</w:t>
            </w:r>
            <w:r w:rsidRPr="00FE171B">
              <w:rPr>
                <w:rFonts w:ascii="Arial" w:hAnsi="Arial"/>
                <w:b/>
                <w:sz w:val="18"/>
                <w:szCs w:val="18"/>
              </w:rPr>
              <w:t>)</w:t>
            </w:r>
          </w:p>
        </w:tc>
        <w:tc>
          <w:tcPr>
            <w:tcW w:w="4110" w:type="dxa"/>
            <w:shd w:val="clear" w:color="auto" w:fill="7BCCD6"/>
            <w:tcMar>
              <w:right w:w="170" w:type="dxa"/>
            </w:tcMar>
          </w:tcPr>
          <w:p w14:paraId="592A57B3" w14:textId="77777777" w:rsidR="00FB00C8" w:rsidRPr="00873711" w:rsidRDefault="00FB00C8" w:rsidP="000D28F3">
            <w:pPr>
              <w:spacing w:before="180"/>
              <w:jc w:val="right"/>
              <w:rPr>
                <w:rFonts w:ascii="Arial" w:hAnsi="Arial"/>
                <w:b/>
                <w:sz w:val="18"/>
                <w:szCs w:val="18"/>
                <w:highlight w:val="yellow"/>
              </w:rPr>
            </w:pPr>
            <w:r w:rsidRPr="00873711">
              <w:rPr>
                <w:rFonts w:ascii="Arial" w:hAnsi="Arial"/>
                <w:b/>
                <w:sz w:val="18"/>
                <w:szCs w:val="18"/>
              </w:rPr>
              <w:t>Actual fish stocked</w:t>
            </w:r>
          </w:p>
        </w:tc>
      </w:tr>
      <w:tr w:rsidR="00696B53" w:rsidRPr="00873711" w14:paraId="593D0465" w14:textId="77777777" w:rsidTr="00660503">
        <w:tc>
          <w:tcPr>
            <w:tcW w:w="2802" w:type="dxa"/>
            <w:tcBorders>
              <w:bottom w:val="single" w:sz="4" w:space="0" w:color="009CA6"/>
            </w:tcBorders>
            <w:shd w:val="clear" w:color="auto" w:fill="BEE5EB"/>
          </w:tcPr>
          <w:p w14:paraId="0B50AD89" w14:textId="1E8CA039" w:rsidR="00696B53" w:rsidRPr="00873711" w:rsidRDefault="00696B53" w:rsidP="002F1B86">
            <w:pPr>
              <w:spacing w:before="180"/>
              <w:rPr>
                <w:rFonts w:ascii="Arial" w:hAnsi="Arial"/>
                <w:b/>
                <w:sz w:val="18"/>
                <w:szCs w:val="18"/>
              </w:rPr>
            </w:pPr>
            <w:r w:rsidRPr="00873711">
              <w:rPr>
                <w:rFonts w:ascii="Arial" w:hAnsi="Arial"/>
                <w:b/>
                <w:sz w:val="18"/>
                <w:szCs w:val="18"/>
              </w:rPr>
              <w:t>Salmonids (</w:t>
            </w:r>
            <w:r w:rsidR="00FB18B9">
              <w:rPr>
                <w:rFonts w:ascii="Arial" w:hAnsi="Arial"/>
                <w:b/>
                <w:sz w:val="18"/>
                <w:szCs w:val="18"/>
              </w:rPr>
              <w:t>2015</w:t>
            </w:r>
            <w:r w:rsidRPr="00873711">
              <w:rPr>
                <w:rFonts w:ascii="Arial" w:hAnsi="Arial"/>
                <w:b/>
                <w:sz w:val="18"/>
                <w:szCs w:val="18"/>
              </w:rPr>
              <w:t>)</w:t>
            </w:r>
          </w:p>
        </w:tc>
        <w:tc>
          <w:tcPr>
            <w:tcW w:w="2835" w:type="dxa"/>
            <w:tcBorders>
              <w:bottom w:val="single" w:sz="4" w:space="0" w:color="009CA6"/>
            </w:tcBorders>
            <w:shd w:val="clear" w:color="auto" w:fill="BEE5EB"/>
          </w:tcPr>
          <w:p w14:paraId="311E2974" w14:textId="77777777" w:rsidR="00696B53" w:rsidRPr="0056529E" w:rsidRDefault="00696B53" w:rsidP="000D28F3">
            <w:pPr>
              <w:spacing w:before="180"/>
              <w:jc w:val="right"/>
              <w:rPr>
                <w:rFonts w:ascii="Arial" w:hAnsi="Arial"/>
                <w:sz w:val="18"/>
                <w:szCs w:val="18"/>
              </w:rPr>
            </w:pPr>
          </w:p>
        </w:tc>
        <w:tc>
          <w:tcPr>
            <w:tcW w:w="4110" w:type="dxa"/>
            <w:tcBorders>
              <w:bottom w:val="single" w:sz="4" w:space="0" w:color="009CA6"/>
            </w:tcBorders>
            <w:shd w:val="clear" w:color="auto" w:fill="BEE5EB"/>
            <w:tcMar>
              <w:right w:w="170" w:type="dxa"/>
            </w:tcMar>
          </w:tcPr>
          <w:p w14:paraId="6D2901F5" w14:textId="77777777" w:rsidR="00696B53" w:rsidRPr="00873711" w:rsidRDefault="00696B53" w:rsidP="000D28F3">
            <w:pPr>
              <w:spacing w:before="180"/>
              <w:jc w:val="right"/>
              <w:rPr>
                <w:rFonts w:ascii="Arial" w:hAnsi="Arial"/>
                <w:sz w:val="18"/>
                <w:szCs w:val="18"/>
                <w:highlight w:val="yellow"/>
              </w:rPr>
            </w:pPr>
          </w:p>
        </w:tc>
      </w:tr>
      <w:tr w:rsidR="00696B53" w:rsidRPr="00873711" w14:paraId="30E19E1C" w14:textId="77777777" w:rsidTr="00660503">
        <w:tc>
          <w:tcPr>
            <w:tcW w:w="2802" w:type="dxa"/>
            <w:tcBorders>
              <w:top w:val="single" w:sz="4" w:space="0" w:color="009CA6"/>
              <w:bottom w:val="single" w:sz="4" w:space="0" w:color="009CA6"/>
            </w:tcBorders>
          </w:tcPr>
          <w:p w14:paraId="14DE8237" w14:textId="0382ED3A" w:rsidR="00696B53" w:rsidRPr="00873711" w:rsidRDefault="00696B53" w:rsidP="002F1B86">
            <w:pPr>
              <w:spacing w:before="180"/>
              <w:rPr>
                <w:rFonts w:ascii="Arial" w:hAnsi="Arial"/>
                <w:sz w:val="18"/>
                <w:szCs w:val="18"/>
              </w:rPr>
            </w:pPr>
            <w:r w:rsidRPr="00873711">
              <w:rPr>
                <w:rFonts w:ascii="Arial" w:hAnsi="Arial"/>
                <w:sz w:val="18"/>
                <w:szCs w:val="18"/>
              </w:rPr>
              <w:t>Brown trout</w:t>
            </w:r>
          </w:p>
        </w:tc>
        <w:tc>
          <w:tcPr>
            <w:tcW w:w="2835" w:type="dxa"/>
            <w:tcBorders>
              <w:top w:val="single" w:sz="4" w:space="0" w:color="009CA6"/>
              <w:bottom w:val="single" w:sz="4" w:space="0" w:color="009CA6"/>
            </w:tcBorders>
          </w:tcPr>
          <w:p w14:paraId="3736448F" w14:textId="604A80B3" w:rsidR="00696B53" w:rsidRPr="0056529E" w:rsidRDefault="0089509F" w:rsidP="000D28F3">
            <w:pPr>
              <w:spacing w:before="180"/>
              <w:jc w:val="right"/>
              <w:rPr>
                <w:rFonts w:ascii="Arial" w:hAnsi="Arial"/>
                <w:sz w:val="18"/>
                <w:szCs w:val="18"/>
              </w:rPr>
            </w:pPr>
            <w:r>
              <w:rPr>
                <w:rFonts w:ascii="Arial" w:hAnsi="Arial"/>
                <w:sz w:val="18"/>
                <w:szCs w:val="18"/>
              </w:rPr>
              <w:t>330,250</w:t>
            </w:r>
          </w:p>
        </w:tc>
        <w:tc>
          <w:tcPr>
            <w:tcW w:w="4110" w:type="dxa"/>
            <w:tcBorders>
              <w:top w:val="single" w:sz="4" w:space="0" w:color="009CA6"/>
              <w:bottom w:val="single" w:sz="4" w:space="0" w:color="009CA6"/>
            </w:tcBorders>
            <w:tcMar>
              <w:right w:w="170" w:type="dxa"/>
            </w:tcMar>
          </w:tcPr>
          <w:p w14:paraId="37F0EDDA" w14:textId="51F4F106" w:rsidR="00696B53" w:rsidRPr="00323B79" w:rsidRDefault="00C03DE1" w:rsidP="000D28F3">
            <w:pPr>
              <w:spacing w:before="180"/>
              <w:jc w:val="right"/>
              <w:rPr>
                <w:rFonts w:ascii="Arial" w:hAnsi="Arial"/>
                <w:sz w:val="18"/>
                <w:szCs w:val="18"/>
              </w:rPr>
            </w:pPr>
            <w:r>
              <w:rPr>
                <w:rFonts w:ascii="Arial" w:hAnsi="Arial"/>
                <w:sz w:val="18"/>
                <w:szCs w:val="18"/>
              </w:rPr>
              <w:t>295,311</w:t>
            </w:r>
          </w:p>
        </w:tc>
      </w:tr>
      <w:tr w:rsidR="00696B53" w:rsidRPr="00873711" w14:paraId="735CCA69" w14:textId="77777777" w:rsidTr="00660503">
        <w:tc>
          <w:tcPr>
            <w:tcW w:w="2802" w:type="dxa"/>
            <w:tcBorders>
              <w:top w:val="single" w:sz="4" w:space="0" w:color="009CA6"/>
              <w:bottom w:val="single" w:sz="4" w:space="0" w:color="009CA6"/>
            </w:tcBorders>
          </w:tcPr>
          <w:p w14:paraId="5A7B70D0" w14:textId="606BFB0A" w:rsidR="00696B53" w:rsidRPr="00873711" w:rsidRDefault="00696B53" w:rsidP="002F1B86">
            <w:pPr>
              <w:spacing w:before="180"/>
              <w:rPr>
                <w:rFonts w:ascii="Arial" w:hAnsi="Arial"/>
                <w:sz w:val="18"/>
                <w:szCs w:val="18"/>
              </w:rPr>
            </w:pPr>
            <w:r w:rsidRPr="00873711">
              <w:rPr>
                <w:rFonts w:ascii="Arial" w:hAnsi="Arial"/>
                <w:sz w:val="18"/>
                <w:szCs w:val="18"/>
              </w:rPr>
              <w:t>Rainbow trout</w:t>
            </w:r>
          </w:p>
        </w:tc>
        <w:tc>
          <w:tcPr>
            <w:tcW w:w="2835" w:type="dxa"/>
            <w:tcBorders>
              <w:top w:val="single" w:sz="4" w:space="0" w:color="009CA6"/>
              <w:bottom w:val="single" w:sz="4" w:space="0" w:color="009CA6"/>
            </w:tcBorders>
          </w:tcPr>
          <w:p w14:paraId="4CA3B0D5" w14:textId="25384931" w:rsidR="00696B53" w:rsidRPr="0056529E" w:rsidRDefault="0089509F" w:rsidP="000D28F3">
            <w:pPr>
              <w:spacing w:before="180"/>
              <w:jc w:val="right"/>
              <w:rPr>
                <w:rFonts w:ascii="Arial" w:hAnsi="Arial"/>
                <w:sz w:val="18"/>
                <w:szCs w:val="18"/>
              </w:rPr>
            </w:pPr>
            <w:r>
              <w:rPr>
                <w:rFonts w:ascii="Arial" w:hAnsi="Arial"/>
                <w:sz w:val="18"/>
                <w:szCs w:val="18"/>
              </w:rPr>
              <w:t>279,150</w:t>
            </w:r>
          </w:p>
        </w:tc>
        <w:tc>
          <w:tcPr>
            <w:tcW w:w="4110" w:type="dxa"/>
            <w:tcBorders>
              <w:top w:val="single" w:sz="4" w:space="0" w:color="009CA6"/>
              <w:bottom w:val="single" w:sz="4" w:space="0" w:color="009CA6"/>
            </w:tcBorders>
            <w:tcMar>
              <w:right w:w="170" w:type="dxa"/>
            </w:tcMar>
          </w:tcPr>
          <w:p w14:paraId="3EC3A9FB" w14:textId="3CCF6512" w:rsidR="00696B53" w:rsidRPr="00323B79" w:rsidRDefault="00C03DE1" w:rsidP="000D28F3">
            <w:pPr>
              <w:spacing w:before="180"/>
              <w:jc w:val="right"/>
              <w:rPr>
                <w:rFonts w:ascii="Arial" w:hAnsi="Arial"/>
                <w:sz w:val="18"/>
                <w:szCs w:val="18"/>
              </w:rPr>
            </w:pPr>
            <w:r>
              <w:rPr>
                <w:rFonts w:ascii="Arial" w:hAnsi="Arial"/>
                <w:sz w:val="18"/>
                <w:szCs w:val="18"/>
              </w:rPr>
              <w:t>241,026</w:t>
            </w:r>
          </w:p>
        </w:tc>
      </w:tr>
      <w:tr w:rsidR="00696B53" w:rsidRPr="00873711" w14:paraId="180B0FC7" w14:textId="77777777" w:rsidTr="00660503">
        <w:tc>
          <w:tcPr>
            <w:tcW w:w="2802" w:type="dxa"/>
            <w:tcBorders>
              <w:top w:val="single" w:sz="4" w:space="0" w:color="009CA6"/>
              <w:bottom w:val="single" w:sz="4" w:space="0" w:color="009CA6"/>
            </w:tcBorders>
          </w:tcPr>
          <w:p w14:paraId="49CE223E" w14:textId="20B5AF46" w:rsidR="00696B53" w:rsidRPr="00873711" w:rsidRDefault="00696B53" w:rsidP="002F1B86">
            <w:pPr>
              <w:spacing w:before="180"/>
              <w:rPr>
                <w:rFonts w:ascii="Arial" w:hAnsi="Arial"/>
                <w:sz w:val="18"/>
                <w:szCs w:val="18"/>
              </w:rPr>
            </w:pPr>
            <w:r w:rsidRPr="00873711">
              <w:rPr>
                <w:rFonts w:ascii="Arial" w:hAnsi="Arial"/>
                <w:sz w:val="18"/>
                <w:szCs w:val="18"/>
              </w:rPr>
              <w:t>Chinook salmon</w:t>
            </w:r>
          </w:p>
        </w:tc>
        <w:tc>
          <w:tcPr>
            <w:tcW w:w="2835" w:type="dxa"/>
            <w:tcBorders>
              <w:top w:val="single" w:sz="4" w:space="0" w:color="009CA6"/>
              <w:bottom w:val="single" w:sz="4" w:space="0" w:color="009CA6"/>
            </w:tcBorders>
          </w:tcPr>
          <w:p w14:paraId="0404875C" w14:textId="7B5CA16F" w:rsidR="00696B53" w:rsidRPr="0056529E" w:rsidRDefault="0089509F" w:rsidP="000D28F3">
            <w:pPr>
              <w:spacing w:before="180"/>
              <w:jc w:val="right"/>
              <w:rPr>
                <w:rFonts w:ascii="Arial" w:hAnsi="Arial"/>
                <w:sz w:val="18"/>
                <w:szCs w:val="18"/>
              </w:rPr>
            </w:pPr>
            <w:r>
              <w:rPr>
                <w:rFonts w:ascii="Arial" w:hAnsi="Arial"/>
                <w:sz w:val="18"/>
                <w:szCs w:val="18"/>
              </w:rPr>
              <w:t>0*</w:t>
            </w:r>
          </w:p>
        </w:tc>
        <w:tc>
          <w:tcPr>
            <w:tcW w:w="4110" w:type="dxa"/>
            <w:tcBorders>
              <w:top w:val="single" w:sz="4" w:space="0" w:color="009CA6"/>
              <w:bottom w:val="single" w:sz="4" w:space="0" w:color="009CA6"/>
            </w:tcBorders>
            <w:tcMar>
              <w:right w:w="170" w:type="dxa"/>
            </w:tcMar>
          </w:tcPr>
          <w:p w14:paraId="3CC977F0" w14:textId="7B6540F9" w:rsidR="00696B53" w:rsidRPr="00323B79" w:rsidRDefault="00C03DE1" w:rsidP="000D28F3">
            <w:pPr>
              <w:spacing w:before="180"/>
              <w:jc w:val="right"/>
              <w:rPr>
                <w:rFonts w:ascii="Arial" w:hAnsi="Arial"/>
                <w:sz w:val="18"/>
                <w:szCs w:val="18"/>
              </w:rPr>
            </w:pPr>
            <w:r>
              <w:rPr>
                <w:rFonts w:ascii="Arial" w:hAnsi="Arial"/>
                <w:sz w:val="18"/>
                <w:szCs w:val="18"/>
              </w:rPr>
              <w:t>5,450</w:t>
            </w:r>
          </w:p>
        </w:tc>
      </w:tr>
      <w:tr w:rsidR="00696B53" w:rsidRPr="00873711" w14:paraId="2AFCE1BC" w14:textId="77777777" w:rsidTr="00660503">
        <w:tc>
          <w:tcPr>
            <w:tcW w:w="2802" w:type="dxa"/>
            <w:tcBorders>
              <w:top w:val="single" w:sz="4" w:space="0" w:color="009CA6"/>
              <w:bottom w:val="single" w:sz="4" w:space="0" w:color="009CA6"/>
            </w:tcBorders>
          </w:tcPr>
          <w:p w14:paraId="7B68F3BF" w14:textId="5F41C8EF" w:rsidR="00696B53" w:rsidRPr="00B27CFA" w:rsidRDefault="00696B53" w:rsidP="002F1B86">
            <w:pPr>
              <w:spacing w:before="180"/>
              <w:rPr>
                <w:rFonts w:ascii="Arial" w:hAnsi="Arial"/>
                <w:b/>
                <w:sz w:val="18"/>
                <w:szCs w:val="18"/>
              </w:rPr>
            </w:pPr>
            <w:r w:rsidRPr="00873711">
              <w:rPr>
                <w:rFonts w:ascii="Arial" w:hAnsi="Arial"/>
                <w:b/>
                <w:sz w:val="18"/>
                <w:szCs w:val="18"/>
              </w:rPr>
              <w:t>Sub total</w:t>
            </w:r>
          </w:p>
        </w:tc>
        <w:tc>
          <w:tcPr>
            <w:tcW w:w="2835" w:type="dxa"/>
            <w:tcBorders>
              <w:top w:val="single" w:sz="4" w:space="0" w:color="009CA6"/>
              <w:bottom w:val="single" w:sz="4" w:space="0" w:color="009CA6"/>
            </w:tcBorders>
          </w:tcPr>
          <w:p w14:paraId="045BD7E8" w14:textId="2BAA07DA" w:rsidR="00696B53" w:rsidRPr="0056529E" w:rsidRDefault="0089509F" w:rsidP="000D28F3">
            <w:pPr>
              <w:spacing w:before="180"/>
              <w:jc w:val="right"/>
              <w:rPr>
                <w:rFonts w:ascii="Arial" w:hAnsi="Arial"/>
                <w:b/>
                <w:sz w:val="18"/>
                <w:szCs w:val="18"/>
              </w:rPr>
            </w:pPr>
            <w:r>
              <w:rPr>
                <w:rFonts w:ascii="Arial" w:hAnsi="Arial"/>
                <w:b/>
                <w:sz w:val="18"/>
                <w:szCs w:val="18"/>
              </w:rPr>
              <w:t>609,400</w:t>
            </w:r>
          </w:p>
        </w:tc>
        <w:tc>
          <w:tcPr>
            <w:tcW w:w="4110" w:type="dxa"/>
            <w:tcBorders>
              <w:top w:val="single" w:sz="4" w:space="0" w:color="009CA6"/>
              <w:bottom w:val="single" w:sz="4" w:space="0" w:color="009CA6"/>
            </w:tcBorders>
            <w:tcMar>
              <w:right w:w="170" w:type="dxa"/>
            </w:tcMar>
          </w:tcPr>
          <w:p w14:paraId="527699F3" w14:textId="7FFCA61C" w:rsidR="00696B53" w:rsidRPr="00323B79" w:rsidRDefault="00C03DE1" w:rsidP="000D28F3">
            <w:pPr>
              <w:spacing w:before="180"/>
              <w:jc w:val="right"/>
              <w:rPr>
                <w:rFonts w:ascii="Arial" w:hAnsi="Arial"/>
                <w:b/>
                <w:sz w:val="18"/>
                <w:szCs w:val="18"/>
              </w:rPr>
            </w:pPr>
            <w:r>
              <w:rPr>
                <w:rFonts w:ascii="Arial" w:hAnsi="Arial"/>
                <w:b/>
                <w:sz w:val="18"/>
                <w:szCs w:val="18"/>
              </w:rPr>
              <w:t>541.787*</w:t>
            </w:r>
          </w:p>
        </w:tc>
      </w:tr>
      <w:tr w:rsidR="00696B53" w:rsidRPr="00873711" w14:paraId="711D619F" w14:textId="77777777" w:rsidTr="00660503">
        <w:tc>
          <w:tcPr>
            <w:tcW w:w="2802" w:type="dxa"/>
            <w:tcBorders>
              <w:top w:val="single" w:sz="4" w:space="0" w:color="009CA6"/>
              <w:bottom w:val="single" w:sz="4" w:space="0" w:color="009CA6"/>
            </w:tcBorders>
            <w:shd w:val="clear" w:color="auto" w:fill="B3D9E4"/>
          </w:tcPr>
          <w:p w14:paraId="426CB6B3" w14:textId="03953582" w:rsidR="00696B53" w:rsidRPr="00873711" w:rsidRDefault="00696B53" w:rsidP="00784E7D">
            <w:pPr>
              <w:spacing w:before="180"/>
              <w:rPr>
                <w:rFonts w:ascii="Arial" w:hAnsi="Arial"/>
                <w:b/>
                <w:sz w:val="18"/>
                <w:szCs w:val="18"/>
              </w:rPr>
            </w:pPr>
            <w:r w:rsidRPr="00873711">
              <w:rPr>
                <w:rFonts w:ascii="Arial" w:hAnsi="Arial"/>
                <w:b/>
                <w:sz w:val="18"/>
                <w:szCs w:val="18"/>
              </w:rPr>
              <w:t>Natives (</w:t>
            </w:r>
            <w:r w:rsidR="009D290C" w:rsidRPr="00873711">
              <w:rPr>
                <w:rFonts w:ascii="Arial" w:hAnsi="Arial"/>
                <w:b/>
                <w:sz w:val="18"/>
                <w:szCs w:val="18"/>
              </w:rPr>
              <w:t>201</w:t>
            </w:r>
            <w:r w:rsidR="00784E7D">
              <w:rPr>
                <w:rFonts w:ascii="Arial" w:hAnsi="Arial"/>
                <w:b/>
                <w:sz w:val="18"/>
                <w:szCs w:val="18"/>
              </w:rPr>
              <w:t>4</w:t>
            </w:r>
            <w:r w:rsidRPr="00873711">
              <w:rPr>
                <w:rFonts w:ascii="Arial" w:hAnsi="Arial"/>
                <w:b/>
                <w:sz w:val="18"/>
                <w:szCs w:val="18"/>
              </w:rPr>
              <w:t>-</w:t>
            </w:r>
            <w:r w:rsidR="009D290C" w:rsidRPr="00873711">
              <w:rPr>
                <w:rFonts w:ascii="Arial" w:hAnsi="Arial"/>
                <w:b/>
                <w:sz w:val="18"/>
                <w:szCs w:val="18"/>
              </w:rPr>
              <w:t>1</w:t>
            </w:r>
            <w:r w:rsidR="00784E7D">
              <w:rPr>
                <w:rFonts w:ascii="Arial" w:hAnsi="Arial"/>
                <w:b/>
                <w:sz w:val="18"/>
                <w:szCs w:val="18"/>
              </w:rPr>
              <w:t>5</w:t>
            </w:r>
            <w:r w:rsidRPr="00873711">
              <w:rPr>
                <w:rFonts w:ascii="Arial" w:hAnsi="Arial"/>
                <w:b/>
                <w:sz w:val="18"/>
                <w:szCs w:val="18"/>
              </w:rPr>
              <w:t>)</w:t>
            </w:r>
          </w:p>
        </w:tc>
        <w:tc>
          <w:tcPr>
            <w:tcW w:w="2835" w:type="dxa"/>
            <w:tcBorders>
              <w:top w:val="single" w:sz="4" w:space="0" w:color="009CA6"/>
              <w:bottom w:val="single" w:sz="4" w:space="0" w:color="009CA6"/>
            </w:tcBorders>
            <w:shd w:val="clear" w:color="auto" w:fill="B3D9E4"/>
          </w:tcPr>
          <w:p w14:paraId="5FA9BCDA" w14:textId="77777777" w:rsidR="00696B53" w:rsidRPr="0056529E" w:rsidRDefault="00696B53" w:rsidP="000D28F3">
            <w:pPr>
              <w:spacing w:before="180"/>
              <w:jc w:val="right"/>
              <w:rPr>
                <w:rFonts w:ascii="Arial" w:hAnsi="Arial"/>
                <w:sz w:val="18"/>
                <w:szCs w:val="18"/>
              </w:rPr>
            </w:pPr>
          </w:p>
        </w:tc>
        <w:tc>
          <w:tcPr>
            <w:tcW w:w="4110" w:type="dxa"/>
            <w:tcBorders>
              <w:top w:val="single" w:sz="4" w:space="0" w:color="009CA6"/>
              <w:bottom w:val="single" w:sz="4" w:space="0" w:color="009CA6"/>
            </w:tcBorders>
            <w:shd w:val="clear" w:color="auto" w:fill="B3D9E4"/>
            <w:tcMar>
              <w:right w:w="170" w:type="dxa"/>
            </w:tcMar>
          </w:tcPr>
          <w:p w14:paraId="0DBEF082" w14:textId="77777777" w:rsidR="00696B53" w:rsidRPr="00BA263C" w:rsidRDefault="00696B53" w:rsidP="000D28F3">
            <w:pPr>
              <w:spacing w:before="180"/>
              <w:jc w:val="right"/>
              <w:rPr>
                <w:rFonts w:ascii="Arial" w:hAnsi="Arial"/>
                <w:sz w:val="18"/>
                <w:szCs w:val="18"/>
                <w:highlight w:val="yellow"/>
              </w:rPr>
            </w:pPr>
          </w:p>
        </w:tc>
      </w:tr>
      <w:tr w:rsidR="00696B53" w:rsidRPr="00873711" w14:paraId="4BB044EF" w14:textId="77777777" w:rsidTr="00660503">
        <w:tc>
          <w:tcPr>
            <w:tcW w:w="2802" w:type="dxa"/>
            <w:tcBorders>
              <w:top w:val="single" w:sz="4" w:space="0" w:color="009CA6"/>
              <w:bottom w:val="single" w:sz="4" w:space="0" w:color="009CA6"/>
            </w:tcBorders>
          </w:tcPr>
          <w:p w14:paraId="0F370C06" w14:textId="00160B52" w:rsidR="00696B53" w:rsidRPr="00873711" w:rsidRDefault="00696B53" w:rsidP="002F1B86">
            <w:pPr>
              <w:spacing w:before="180"/>
              <w:rPr>
                <w:rFonts w:ascii="Arial" w:hAnsi="Arial"/>
                <w:b/>
                <w:sz w:val="18"/>
                <w:szCs w:val="18"/>
              </w:rPr>
            </w:pPr>
            <w:r w:rsidRPr="00873711">
              <w:rPr>
                <w:rFonts w:ascii="Arial" w:hAnsi="Arial"/>
                <w:sz w:val="18"/>
                <w:szCs w:val="18"/>
              </w:rPr>
              <w:t>Australian bass</w:t>
            </w:r>
          </w:p>
        </w:tc>
        <w:tc>
          <w:tcPr>
            <w:tcW w:w="2835" w:type="dxa"/>
            <w:tcBorders>
              <w:top w:val="single" w:sz="4" w:space="0" w:color="009CA6"/>
              <w:bottom w:val="single" w:sz="4" w:space="0" w:color="009CA6"/>
            </w:tcBorders>
          </w:tcPr>
          <w:p w14:paraId="4DD4EE03" w14:textId="34FBF8A8" w:rsidR="00696B53" w:rsidRPr="0056529E" w:rsidRDefault="0089509F" w:rsidP="000D28F3">
            <w:pPr>
              <w:spacing w:before="180"/>
              <w:jc w:val="right"/>
              <w:rPr>
                <w:rFonts w:ascii="Arial" w:hAnsi="Arial"/>
                <w:sz w:val="18"/>
                <w:szCs w:val="18"/>
              </w:rPr>
            </w:pPr>
            <w:r>
              <w:rPr>
                <w:rFonts w:ascii="Arial" w:hAnsi="Arial"/>
                <w:sz w:val="18"/>
                <w:szCs w:val="18"/>
              </w:rPr>
              <w:t>123,000</w:t>
            </w:r>
          </w:p>
        </w:tc>
        <w:tc>
          <w:tcPr>
            <w:tcW w:w="4110" w:type="dxa"/>
            <w:tcBorders>
              <w:top w:val="single" w:sz="4" w:space="0" w:color="009CA6"/>
              <w:bottom w:val="single" w:sz="4" w:space="0" w:color="009CA6"/>
            </w:tcBorders>
            <w:tcMar>
              <w:right w:w="170" w:type="dxa"/>
            </w:tcMar>
          </w:tcPr>
          <w:p w14:paraId="7CBBCCE4" w14:textId="767A7DB3" w:rsidR="00696B53" w:rsidRPr="00AA13D4" w:rsidRDefault="00C03DE1" w:rsidP="000D28F3">
            <w:pPr>
              <w:spacing w:before="180"/>
              <w:jc w:val="right"/>
              <w:rPr>
                <w:rFonts w:ascii="Arial" w:hAnsi="Arial"/>
                <w:sz w:val="18"/>
                <w:szCs w:val="18"/>
              </w:rPr>
            </w:pPr>
            <w:r>
              <w:rPr>
                <w:rFonts w:ascii="Arial" w:hAnsi="Arial"/>
                <w:sz w:val="18"/>
                <w:szCs w:val="18"/>
              </w:rPr>
              <w:t>120,000</w:t>
            </w:r>
          </w:p>
        </w:tc>
      </w:tr>
      <w:tr w:rsidR="00696B53" w:rsidRPr="00873711" w14:paraId="4687462D" w14:textId="77777777" w:rsidTr="00660503">
        <w:tc>
          <w:tcPr>
            <w:tcW w:w="2802" w:type="dxa"/>
            <w:tcBorders>
              <w:top w:val="single" w:sz="4" w:space="0" w:color="009CA6"/>
              <w:bottom w:val="single" w:sz="4" w:space="0" w:color="009CA6"/>
            </w:tcBorders>
          </w:tcPr>
          <w:p w14:paraId="44515346" w14:textId="4973914F" w:rsidR="00696B53" w:rsidRPr="00873711" w:rsidRDefault="00696B53" w:rsidP="002F1B86">
            <w:pPr>
              <w:spacing w:before="180"/>
              <w:rPr>
                <w:rFonts w:ascii="Arial" w:hAnsi="Arial"/>
                <w:sz w:val="18"/>
                <w:szCs w:val="18"/>
              </w:rPr>
            </w:pPr>
            <w:r w:rsidRPr="00873711">
              <w:rPr>
                <w:rFonts w:ascii="Arial" w:hAnsi="Arial"/>
                <w:sz w:val="18"/>
                <w:szCs w:val="18"/>
              </w:rPr>
              <w:t xml:space="preserve">Estuary </w:t>
            </w:r>
            <w:r>
              <w:rPr>
                <w:rFonts w:ascii="Arial" w:hAnsi="Arial"/>
                <w:sz w:val="18"/>
                <w:szCs w:val="18"/>
              </w:rPr>
              <w:t>p</w:t>
            </w:r>
            <w:r w:rsidRPr="00873711">
              <w:rPr>
                <w:rFonts w:ascii="Arial" w:hAnsi="Arial"/>
                <w:sz w:val="18"/>
                <w:szCs w:val="18"/>
              </w:rPr>
              <w:t>erch</w:t>
            </w:r>
            <w:r w:rsidRPr="00873711" w:rsidDel="00F80C22">
              <w:rPr>
                <w:rFonts w:ascii="Arial" w:hAnsi="Arial"/>
                <w:sz w:val="18"/>
                <w:szCs w:val="18"/>
                <w:highlight w:val="yellow"/>
              </w:rPr>
              <w:t xml:space="preserve"> </w:t>
            </w:r>
          </w:p>
        </w:tc>
        <w:tc>
          <w:tcPr>
            <w:tcW w:w="2835" w:type="dxa"/>
            <w:tcBorders>
              <w:top w:val="single" w:sz="4" w:space="0" w:color="009CA6"/>
              <w:bottom w:val="single" w:sz="4" w:space="0" w:color="009CA6"/>
            </w:tcBorders>
          </w:tcPr>
          <w:p w14:paraId="7EF48515" w14:textId="0324C657" w:rsidR="00696B53" w:rsidRPr="0056529E" w:rsidRDefault="0089509F" w:rsidP="000D28F3">
            <w:pPr>
              <w:spacing w:before="180"/>
              <w:jc w:val="right"/>
              <w:rPr>
                <w:rFonts w:ascii="Arial" w:hAnsi="Arial"/>
                <w:sz w:val="18"/>
                <w:szCs w:val="18"/>
              </w:rPr>
            </w:pPr>
            <w:r>
              <w:rPr>
                <w:rFonts w:ascii="Arial" w:hAnsi="Arial"/>
                <w:sz w:val="18"/>
                <w:szCs w:val="18"/>
              </w:rPr>
              <w:t>91,000</w:t>
            </w:r>
          </w:p>
        </w:tc>
        <w:tc>
          <w:tcPr>
            <w:tcW w:w="4110" w:type="dxa"/>
            <w:tcBorders>
              <w:top w:val="single" w:sz="4" w:space="0" w:color="009CA6"/>
              <w:bottom w:val="single" w:sz="4" w:space="0" w:color="009CA6"/>
            </w:tcBorders>
            <w:tcMar>
              <w:right w:w="170" w:type="dxa"/>
            </w:tcMar>
          </w:tcPr>
          <w:p w14:paraId="05A282F9" w14:textId="543535EF" w:rsidR="00696B53" w:rsidRPr="00AA13D4" w:rsidRDefault="00C03DE1" w:rsidP="000D28F3">
            <w:pPr>
              <w:spacing w:before="180"/>
              <w:jc w:val="right"/>
              <w:rPr>
                <w:rFonts w:ascii="Arial" w:hAnsi="Arial"/>
                <w:sz w:val="18"/>
                <w:szCs w:val="18"/>
              </w:rPr>
            </w:pPr>
            <w:r>
              <w:rPr>
                <w:rFonts w:ascii="Arial" w:hAnsi="Arial"/>
                <w:sz w:val="18"/>
                <w:szCs w:val="18"/>
              </w:rPr>
              <w:t>107,000</w:t>
            </w:r>
          </w:p>
        </w:tc>
      </w:tr>
      <w:tr w:rsidR="00696B53" w:rsidRPr="00873711" w14:paraId="15259269" w14:textId="77777777" w:rsidTr="00660503">
        <w:tc>
          <w:tcPr>
            <w:tcW w:w="2802" w:type="dxa"/>
            <w:tcBorders>
              <w:top w:val="single" w:sz="4" w:space="0" w:color="009CA6"/>
              <w:bottom w:val="single" w:sz="4" w:space="0" w:color="009CA6"/>
            </w:tcBorders>
          </w:tcPr>
          <w:p w14:paraId="4E9BFD45" w14:textId="1DCF30F9" w:rsidR="00696B53" w:rsidRPr="00873711" w:rsidRDefault="00696B53" w:rsidP="003233C3">
            <w:pPr>
              <w:spacing w:before="180"/>
              <w:rPr>
                <w:rFonts w:ascii="Arial" w:hAnsi="Arial"/>
                <w:b/>
                <w:sz w:val="18"/>
                <w:szCs w:val="18"/>
              </w:rPr>
            </w:pPr>
            <w:r w:rsidRPr="00873711">
              <w:rPr>
                <w:rFonts w:ascii="Arial" w:hAnsi="Arial"/>
                <w:sz w:val="18"/>
                <w:szCs w:val="18"/>
              </w:rPr>
              <w:t>Golden perch</w:t>
            </w:r>
          </w:p>
        </w:tc>
        <w:tc>
          <w:tcPr>
            <w:tcW w:w="2835" w:type="dxa"/>
            <w:tcBorders>
              <w:top w:val="single" w:sz="4" w:space="0" w:color="009CA6"/>
              <w:bottom w:val="single" w:sz="4" w:space="0" w:color="009CA6"/>
            </w:tcBorders>
          </w:tcPr>
          <w:p w14:paraId="51502080" w14:textId="5E0A7019" w:rsidR="00696B53" w:rsidRPr="0056529E" w:rsidRDefault="0089509F" w:rsidP="000D28F3">
            <w:pPr>
              <w:spacing w:before="180"/>
              <w:jc w:val="right"/>
              <w:rPr>
                <w:rFonts w:ascii="Arial" w:hAnsi="Arial"/>
                <w:sz w:val="18"/>
                <w:szCs w:val="18"/>
              </w:rPr>
            </w:pPr>
            <w:r>
              <w:rPr>
                <w:rFonts w:ascii="Arial" w:hAnsi="Arial"/>
                <w:sz w:val="18"/>
                <w:szCs w:val="18"/>
              </w:rPr>
              <w:t>789,450</w:t>
            </w:r>
          </w:p>
        </w:tc>
        <w:tc>
          <w:tcPr>
            <w:tcW w:w="4110" w:type="dxa"/>
            <w:tcBorders>
              <w:top w:val="single" w:sz="4" w:space="0" w:color="009CA6"/>
              <w:bottom w:val="single" w:sz="4" w:space="0" w:color="009CA6"/>
            </w:tcBorders>
            <w:tcMar>
              <w:right w:w="170" w:type="dxa"/>
            </w:tcMar>
          </w:tcPr>
          <w:p w14:paraId="09FB9F93" w14:textId="5A340FF0" w:rsidR="00C03DE1" w:rsidRPr="00AA13D4" w:rsidRDefault="00C03DE1" w:rsidP="00C03DE1">
            <w:pPr>
              <w:spacing w:before="180"/>
              <w:jc w:val="right"/>
              <w:rPr>
                <w:rFonts w:ascii="Arial" w:hAnsi="Arial"/>
                <w:sz w:val="18"/>
                <w:szCs w:val="18"/>
              </w:rPr>
            </w:pPr>
            <w:r>
              <w:rPr>
                <w:rFonts w:ascii="Arial" w:hAnsi="Arial"/>
                <w:sz w:val="18"/>
                <w:szCs w:val="18"/>
              </w:rPr>
              <w:t>1,120,650</w:t>
            </w:r>
          </w:p>
        </w:tc>
      </w:tr>
      <w:tr w:rsidR="00696B53" w:rsidRPr="00873711" w14:paraId="565C1DA5" w14:textId="77777777" w:rsidTr="00660503">
        <w:tc>
          <w:tcPr>
            <w:tcW w:w="2802" w:type="dxa"/>
            <w:tcBorders>
              <w:top w:val="single" w:sz="4" w:space="0" w:color="009CA6"/>
              <w:bottom w:val="single" w:sz="4" w:space="0" w:color="009CA6"/>
            </w:tcBorders>
          </w:tcPr>
          <w:p w14:paraId="5D6E8EF9" w14:textId="29058741" w:rsidR="00696B53" w:rsidRPr="00873711" w:rsidRDefault="00696B53" w:rsidP="002F1B86">
            <w:pPr>
              <w:spacing w:before="180"/>
              <w:rPr>
                <w:rFonts w:ascii="Arial" w:hAnsi="Arial"/>
                <w:b/>
                <w:sz w:val="18"/>
                <w:szCs w:val="18"/>
              </w:rPr>
            </w:pPr>
            <w:r w:rsidRPr="00873711">
              <w:rPr>
                <w:rFonts w:ascii="Arial" w:hAnsi="Arial"/>
                <w:sz w:val="18"/>
                <w:szCs w:val="18"/>
              </w:rPr>
              <w:t>Macquarie perch</w:t>
            </w:r>
          </w:p>
        </w:tc>
        <w:tc>
          <w:tcPr>
            <w:tcW w:w="2835" w:type="dxa"/>
            <w:tcBorders>
              <w:top w:val="single" w:sz="4" w:space="0" w:color="009CA6"/>
              <w:bottom w:val="single" w:sz="4" w:space="0" w:color="009CA6"/>
            </w:tcBorders>
          </w:tcPr>
          <w:p w14:paraId="756FD593" w14:textId="34D9A3BD" w:rsidR="00696B53" w:rsidRPr="0089509F" w:rsidRDefault="0089509F" w:rsidP="000D28F3">
            <w:pPr>
              <w:spacing w:before="180"/>
              <w:jc w:val="right"/>
              <w:rPr>
                <w:rFonts w:ascii="Arial" w:hAnsi="Arial"/>
                <w:sz w:val="18"/>
                <w:szCs w:val="18"/>
              </w:rPr>
            </w:pPr>
            <w:r w:rsidRPr="0089509F">
              <w:rPr>
                <w:rFonts w:ascii="Arial" w:hAnsi="Arial"/>
                <w:sz w:val="18"/>
                <w:szCs w:val="18"/>
              </w:rPr>
              <w:t>17,000**</w:t>
            </w:r>
          </w:p>
        </w:tc>
        <w:tc>
          <w:tcPr>
            <w:tcW w:w="4110" w:type="dxa"/>
            <w:tcBorders>
              <w:top w:val="single" w:sz="4" w:space="0" w:color="009CA6"/>
              <w:bottom w:val="single" w:sz="4" w:space="0" w:color="009CA6"/>
            </w:tcBorders>
            <w:tcMar>
              <w:right w:w="170" w:type="dxa"/>
            </w:tcMar>
          </w:tcPr>
          <w:p w14:paraId="5E61508D" w14:textId="1A5455DD" w:rsidR="00696B53" w:rsidRPr="00C03DE1" w:rsidRDefault="00C03DE1" w:rsidP="000D28F3">
            <w:pPr>
              <w:spacing w:before="180"/>
              <w:jc w:val="right"/>
              <w:rPr>
                <w:rFonts w:ascii="Arial" w:hAnsi="Arial"/>
                <w:sz w:val="18"/>
                <w:szCs w:val="18"/>
              </w:rPr>
            </w:pPr>
            <w:r w:rsidRPr="00C03DE1">
              <w:rPr>
                <w:rFonts w:ascii="Arial" w:hAnsi="Arial"/>
                <w:sz w:val="18"/>
                <w:szCs w:val="18"/>
              </w:rPr>
              <w:t>31,350</w:t>
            </w:r>
          </w:p>
        </w:tc>
      </w:tr>
      <w:tr w:rsidR="00696B53" w:rsidRPr="00873711" w14:paraId="7FBD6A45" w14:textId="77777777" w:rsidTr="00660503">
        <w:tc>
          <w:tcPr>
            <w:tcW w:w="2802" w:type="dxa"/>
            <w:tcBorders>
              <w:top w:val="single" w:sz="4" w:space="0" w:color="009CA6"/>
              <w:bottom w:val="single" w:sz="4" w:space="0" w:color="009CA6"/>
            </w:tcBorders>
            <w:shd w:val="clear" w:color="auto" w:fill="auto"/>
          </w:tcPr>
          <w:p w14:paraId="26EA166A" w14:textId="309684A5" w:rsidR="00696B53" w:rsidRPr="00873711" w:rsidRDefault="00696B53" w:rsidP="003233C3">
            <w:pPr>
              <w:spacing w:before="180"/>
              <w:rPr>
                <w:rFonts w:ascii="Arial" w:hAnsi="Arial"/>
                <w:b/>
                <w:sz w:val="18"/>
                <w:szCs w:val="18"/>
              </w:rPr>
            </w:pPr>
            <w:r w:rsidRPr="00873711">
              <w:rPr>
                <w:rFonts w:ascii="Arial" w:hAnsi="Arial"/>
                <w:sz w:val="18"/>
                <w:szCs w:val="18"/>
              </w:rPr>
              <w:t>Murray cod</w:t>
            </w:r>
          </w:p>
        </w:tc>
        <w:tc>
          <w:tcPr>
            <w:tcW w:w="2835" w:type="dxa"/>
            <w:tcBorders>
              <w:top w:val="single" w:sz="4" w:space="0" w:color="009CA6"/>
              <w:bottom w:val="single" w:sz="4" w:space="0" w:color="009CA6"/>
            </w:tcBorders>
            <w:shd w:val="clear" w:color="auto" w:fill="auto"/>
          </w:tcPr>
          <w:p w14:paraId="7D6AA151" w14:textId="5EC0EF14" w:rsidR="00696B53" w:rsidRPr="0056529E" w:rsidRDefault="0089509F" w:rsidP="000D28F3">
            <w:pPr>
              <w:spacing w:before="180"/>
              <w:jc w:val="right"/>
              <w:rPr>
                <w:rFonts w:ascii="Arial" w:hAnsi="Arial"/>
                <w:sz w:val="18"/>
                <w:szCs w:val="18"/>
              </w:rPr>
            </w:pPr>
            <w:r>
              <w:rPr>
                <w:rFonts w:ascii="Arial" w:hAnsi="Arial"/>
                <w:sz w:val="18"/>
                <w:szCs w:val="18"/>
              </w:rPr>
              <w:t>523,000</w:t>
            </w:r>
          </w:p>
        </w:tc>
        <w:tc>
          <w:tcPr>
            <w:tcW w:w="4110" w:type="dxa"/>
            <w:tcBorders>
              <w:top w:val="single" w:sz="4" w:space="0" w:color="009CA6"/>
              <w:bottom w:val="single" w:sz="4" w:space="0" w:color="009CA6"/>
            </w:tcBorders>
            <w:shd w:val="clear" w:color="auto" w:fill="auto"/>
            <w:tcMar>
              <w:right w:w="170" w:type="dxa"/>
            </w:tcMar>
          </w:tcPr>
          <w:p w14:paraId="7EBBA532" w14:textId="306EB370" w:rsidR="00696B53" w:rsidRPr="00AA13D4" w:rsidRDefault="00C03DE1" w:rsidP="000D28F3">
            <w:pPr>
              <w:spacing w:before="180"/>
              <w:jc w:val="right"/>
              <w:rPr>
                <w:rFonts w:ascii="Arial" w:hAnsi="Arial"/>
                <w:sz w:val="18"/>
                <w:szCs w:val="18"/>
              </w:rPr>
            </w:pPr>
            <w:r>
              <w:rPr>
                <w:rFonts w:ascii="Arial" w:hAnsi="Arial"/>
                <w:sz w:val="18"/>
                <w:szCs w:val="18"/>
              </w:rPr>
              <w:t>607,013</w:t>
            </w:r>
          </w:p>
        </w:tc>
      </w:tr>
      <w:tr w:rsidR="009D290C" w:rsidRPr="00873711" w14:paraId="7C477426" w14:textId="77777777" w:rsidTr="00660503">
        <w:tc>
          <w:tcPr>
            <w:tcW w:w="2802" w:type="dxa"/>
            <w:tcBorders>
              <w:top w:val="single" w:sz="4" w:space="0" w:color="009CA6"/>
              <w:bottom w:val="single" w:sz="4" w:space="0" w:color="009CA6"/>
            </w:tcBorders>
          </w:tcPr>
          <w:p w14:paraId="498F8A56" w14:textId="5C3FC66C" w:rsidR="009D290C" w:rsidRPr="00873711" w:rsidRDefault="009D290C" w:rsidP="002F1B86">
            <w:pPr>
              <w:spacing w:before="180"/>
              <w:rPr>
                <w:rFonts w:ascii="Arial" w:hAnsi="Arial"/>
                <w:sz w:val="18"/>
                <w:szCs w:val="18"/>
              </w:rPr>
            </w:pPr>
            <w:r>
              <w:rPr>
                <w:rFonts w:ascii="Arial" w:hAnsi="Arial"/>
                <w:sz w:val="18"/>
                <w:szCs w:val="18"/>
              </w:rPr>
              <w:t>Catfish</w:t>
            </w:r>
          </w:p>
        </w:tc>
        <w:tc>
          <w:tcPr>
            <w:tcW w:w="2835" w:type="dxa"/>
            <w:tcBorders>
              <w:top w:val="single" w:sz="4" w:space="0" w:color="009CA6"/>
              <w:bottom w:val="single" w:sz="4" w:space="0" w:color="009CA6"/>
            </w:tcBorders>
          </w:tcPr>
          <w:p w14:paraId="22BAED9F" w14:textId="2AA0BF70" w:rsidR="009D290C" w:rsidRPr="0056529E" w:rsidRDefault="0089509F" w:rsidP="003233C3">
            <w:pPr>
              <w:spacing w:before="180"/>
              <w:jc w:val="right"/>
              <w:rPr>
                <w:rFonts w:ascii="Arial" w:hAnsi="Arial"/>
                <w:sz w:val="18"/>
                <w:szCs w:val="18"/>
              </w:rPr>
            </w:pPr>
            <w:r>
              <w:rPr>
                <w:rFonts w:ascii="Arial" w:hAnsi="Arial"/>
                <w:sz w:val="18"/>
                <w:szCs w:val="18"/>
              </w:rPr>
              <w:t>5000**</w:t>
            </w:r>
          </w:p>
        </w:tc>
        <w:tc>
          <w:tcPr>
            <w:tcW w:w="4110" w:type="dxa"/>
            <w:tcBorders>
              <w:top w:val="single" w:sz="4" w:space="0" w:color="009CA6"/>
              <w:bottom w:val="single" w:sz="4" w:space="0" w:color="009CA6"/>
            </w:tcBorders>
            <w:tcMar>
              <w:right w:w="170" w:type="dxa"/>
            </w:tcMar>
          </w:tcPr>
          <w:p w14:paraId="783AA135" w14:textId="21E6935A" w:rsidR="009D290C" w:rsidRPr="00AA13D4" w:rsidRDefault="00C03DE1" w:rsidP="000D28F3">
            <w:pPr>
              <w:spacing w:before="180"/>
              <w:jc w:val="right"/>
              <w:rPr>
                <w:rFonts w:ascii="Arial" w:hAnsi="Arial"/>
                <w:sz w:val="18"/>
                <w:szCs w:val="18"/>
              </w:rPr>
            </w:pPr>
            <w:r>
              <w:rPr>
                <w:rFonts w:ascii="Arial" w:hAnsi="Arial"/>
                <w:sz w:val="18"/>
                <w:szCs w:val="18"/>
              </w:rPr>
              <w:t>0</w:t>
            </w:r>
          </w:p>
        </w:tc>
      </w:tr>
      <w:tr w:rsidR="00696B53" w:rsidRPr="00873711" w14:paraId="3B649171" w14:textId="77777777" w:rsidTr="00660503">
        <w:tc>
          <w:tcPr>
            <w:tcW w:w="2802" w:type="dxa"/>
            <w:tcBorders>
              <w:top w:val="single" w:sz="4" w:space="0" w:color="009CA6"/>
              <w:bottom w:val="single" w:sz="4" w:space="0" w:color="009CA6"/>
            </w:tcBorders>
          </w:tcPr>
          <w:p w14:paraId="20A2C3B1" w14:textId="31BABE2D" w:rsidR="00696B53" w:rsidRPr="00873711" w:rsidRDefault="00696B53" w:rsidP="002F1B86">
            <w:pPr>
              <w:spacing w:before="180"/>
              <w:rPr>
                <w:rFonts w:ascii="Arial" w:hAnsi="Arial"/>
                <w:sz w:val="18"/>
                <w:szCs w:val="18"/>
              </w:rPr>
            </w:pPr>
            <w:r w:rsidRPr="00873711">
              <w:rPr>
                <w:rFonts w:ascii="Arial" w:hAnsi="Arial"/>
                <w:sz w:val="18"/>
                <w:szCs w:val="18"/>
              </w:rPr>
              <w:t>Silver perch</w:t>
            </w:r>
          </w:p>
        </w:tc>
        <w:tc>
          <w:tcPr>
            <w:tcW w:w="2835" w:type="dxa"/>
            <w:tcBorders>
              <w:top w:val="single" w:sz="4" w:space="0" w:color="009CA6"/>
              <w:bottom w:val="single" w:sz="4" w:space="0" w:color="009CA6"/>
            </w:tcBorders>
          </w:tcPr>
          <w:p w14:paraId="1F3A2310" w14:textId="73DCF81D" w:rsidR="00696B53" w:rsidRPr="0056529E" w:rsidRDefault="0089509F" w:rsidP="000D28F3">
            <w:pPr>
              <w:spacing w:before="180"/>
              <w:jc w:val="right"/>
              <w:rPr>
                <w:rFonts w:ascii="Arial" w:hAnsi="Arial"/>
                <w:sz w:val="18"/>
                <w:szCs w:val="18"/>
              </w:rPr>
            </w:pPr>
            <w:r>
              <w:rPr>
                <w:rFonts w:ascii="Arial" w:hAnsi="Arial"/>
                <w:sz w:val="18"/>
                <w:szCs w:val="18"/>
              </w:rPr>
              <w:t>35,000</w:t>
            </w:r>
          </w:p>
        </w:tc>
        <w:tc>
          <w:tcPr>
            <w:tcW w:w="4110" w:type="dxa"/>
            <w:tcBorders>
              <w:top w:val="single" w:sz="4" w:space="0" w:color="009CA6"/>
              <w:bottom w:val="single" w:sz="4" w:space="0" w:color="009CA6"/>
            </w:tcBorders>
            <w:tcMar>
              <w:right w:w="170" w:type="dxa"/>
            </w:tcMar>
          </w:tcPr>
          <w:p w14:paraId="145FD46A" w14:textId="25AF97FF" w:rsidR="00696B53" w:rsidRPr="00AA13D4" w:rsidRDefault="00C03DE1" w:rsidP="000D28F3">
            <w:pPr>
              <w:spacing w:before="180"/>
              <w:jc w:val="right"/>
              <w:rPr>
                <w:rFonts w:ascii="Arial" w:hAnsi="Arial"/>
                <w:sz w:val="18"/>
                <w:szCs w:val="18"/>
              </w:rPr>
            </w:pPr>
            <w:r>
              <w:rPr>
                <w:rFonts w:ascii="Arial" w:hAnsi="Arial"/>
                <w:sz w:val="18"/>
                <w:szCs w:val="18"/>
              </w:rPr>
              <w:t>35,000</w:t>
            </w:r>
          </w:p>
        </w:tc>
      </w:tr>
      <w:tr w:rsidR="00696B53" w:rsidRPr="00873711" w14:paraId="014A8185" w14:textId="77777777" w:rsidTr="00660503">
        <w:tc>
          <w:tcPr>
            <w:tcW w:w="2802" w:type="dxa"/>
            <w:tcBorders>
              <w:top w:val="single" w:sz="4" w:space="0" w:color="009CA6"/>
              <w:bottom w:val="single" w:sz="4" w:space="0" w:color="009CA6"/>
            </w:tcBorders>
          </w:tcPr>
          <w:p w14:paraId="1C2C78F7" w14:textId="74E961AF" w:rsidR="00696B53" w:rsidRPr="00873711" w:rsidRDefault="00696B53" w:rsidP="002F1B86">
            <w:pPr>
              <w:spacing w:before="180"/>
              <w:rPr>
                <w:rFonts w:ascii="Arial" w:hAnsi="Arial"/>
                <w:sz w:val="18"/>
                <w:szCs w:val="18"/>
              </w:rPr>
            </w:pPr>
            <w:r w:rsidRPr="00873711">
              <w:rPr>
                <w:rFonts w:ascii="Arial" w:hAnsi="Arial"/>
                <w:sz w:val="18"/>
                <w:szCs w:val="18"/>
              </w:rPr>
              <w:t>Trout cod</w:t>
            </w:r>
          </w:p>
        </w:tc>
        <w:tc>
          <w:tcPr>
            <w:tcW w:w="2835" w:type="dxa"/>
            <w:tcBorders>
              <w:top w:val="single" w:sz="4" w:space="0" w:color="009CA6"/>
              <w:bottom w:val="single" w:sz="4" w:space="0" w:color="009CA6"/>
            </w:tcBorders>
          </w:tcPr>
          <w:p w14:paraId="71295832" w14:textId="7F2754DC" w:rsidR="00696B53" w:rsidRPr="0056529E" w:rsidRDefault="0089509F" w:rsidP="000D28F3">
            <w:pPr>
              <w:spacing w:before="180"/>
              <w:jc w:val="right"/>
              <w:rPr>
                <w:rFonts w:ascii="Arial" w:hAnsi="Arial"/>
                <w:sz w:val="18"/>
                <w:szCs w:val="18"/>
              </w:rPr>
            </w:pPr>
            <w:r>
              <w:rPr>
                <w:rFonts w:ascii="Arial" w:hAnsi="Arial"/>
                <w:sz w:val="18"/>
                <w:szCs w:val="18"/>
              </w:rPr>
              <w:t>10,000**</w:t>
            </w:r>
          </w:p>
        </w:tc>
        <w:tc>
          <w:tcPr>
            <w:tcW w:w="4110" w:type="dxa"/>
            <w:tcBorders>
              <w:top w:val="single" w:sz="4" w:space="0" w:color="009CA6"/>
              <w:bottom w:val="single" w:sz="4" w:space="0" w:color="009CA6"/>
            </w:tcBorders>
            <w:tcMar>
              <w:right w:w="170" w:type="dxa"/>
            </w:tcMar>
          </w:tcPr>
          <w:p w14:paraId="5A296668" w14:textId="5C66E33B" w:rsidR="00696B53" w:rsidRPr="00AA13D4" w:rsidRDefault="00C03DE1" w:rsidP="000D28F3">
            <w:pPr>
              <w:spacing w:before="180"/>
              <w:jc w:val="right"/>
              <w:rPr>
                <w:rFonts w:ascii="Arial" w:hAnsi="Arial"/>
                <w:sz w:val="18"/>
                <w:szCs w:val="18"/>
              </w:rPr>
            </w:pPr>
            <w:r>
              <w:rPr>
                <w:rFonts w:ascii="Arial" w:hAnsi="Arial"/>
                <w:sz w:val="18"/>
                <w:szCs w:val="18"/>
              </w:rPr>
              <w:t>16,000</w:t>
            </w:r>
          </w:p>
        </w:tc>
      </w:tr>
      <w:tr w:rsidR="00696B53" w:rsidRPr="00873711" w14:paraId="6C74D1D7" w14:textId="77777777" w:rsidTr="00660503">
        <w:tc>
          <w:tcPr>
            <w:tcW w:w="2802" w:type="dxa"/>
            <w:tcBorders>
              <w:top w:val="single" w:sz="4" w:space="0" w:color="009CA6"/>
              <w:bottom w:val="single" w:sz="4" w:space="0" w:color="009CA6"/>
            </w:tcBorders>
          </w:tcPr>
          <w:p w14:paraId="225787B6" w14:textId="1D4EE91E" w:rsidR="00696B53" w:rsidRPr="00873711" w:rsidRDefault="00696B53" w:rsidP="002F1B86">
            <w:pPr>
              <w:spacing w:before="180"/>
              <w:rPr>
                <w:rFonts w:ascii="Arial" w:hAnsi="Arial"/>
                <w:sz w:val="18"/>
                <w:szCs w:val="18"/>
              </w:rPr>
            </w:pPr>
            <w:r w:rsidRPr="00873711">
              <w:rPr>
                <w:rFonts w:ascii="Arial" w:hAnsi="Arial"/>
                <w:b/>
                <w:sz w:val="18"/>
                <w:szCs w:val="18"/>
              </w:rPr>
              <w:t xml:space="preserve">Sub total </w:t>
            </w:r>
          </w:p>
        </w:tc>
        <w:tc>
          <w:tcPr>
            <w:tcW w:w="2835" w:type="dxa"/>
            <w:tcBorders>
              <w:top w:val="single" w:sz="4" w:space="0" w:color="009CA6"/>
              <w:bottom w:val="single" w:sz="4" w:space="0" w:color="009CA6"/>
            </w:tcBorders>
          </w:tcPr>
          <w:p w14:paraId="12FE1408" w14:textId="22EF8485" w:rsidR="00696B53" w:rsidRPr="00C03DE1" w:rsidRDefault="0089509F" w:rsidP="000D28F3">
            <w:pPr>
              <w:spacing w:before="180"/>
              <w:jc w:val="right"/>
              <w:rPr>
                <w:rFonts w:ascii="Arial" w:hAnsi="Arial"/>
                <w:b/>
                <w:sz w:val="18"/>
                <w:szCs w:val="18"/>
              </w:rPr>
            </w:pPr>
            <w:r w:rsidRPr="00C03DE1">
              <w:rPr>
                <w:rFonts w:ascii="Arial" w:hAnsi="Arial"/>
                <w:b/>
                <w:sz w:val="18"/>
                <w:szCs w:val="18"/>
              </w:rPr>
              <w:t>1,587,450</w:t>
            </w:r>
          </w:p>
        </w:tc>
        <w:tc>
          <w:tcPr>
            <w:tcW w:w="4110" w:type="dxa"/>
            <w:tcBorders>
              <w:top w:val="single" w:sz="4" w:space="0" w:color="009CA6"/>
              <w:bottom w:val="single" w:sz="4" w:space="0" w:color="009CA6"/>
            </w:tcBorders>
            <w:tcMar>
              <w:right w:w="170" w:type="dxa"/>
            </w:tcMar>
          </w:tcPr>
          <w:p w14:paraId="38533DC0" w14:textId="72284737" w:rsidR="00696B53" w:rsidRPr="00C03DE1" w:rsidRDefault="00C03DE1" w:rsidP="000D28F3">
            <w:pPr>
              <w:spacing w:before="180"/>
              <w:jc w:val="right"/>
              <w:rPr>
                <w:rFonts w:ascii="Arial" w:hAnsi="Arial"/>
                <w:b/>
                <w:sz w:val="18"/>
                <w:szCs w:val="18"/>
              </w:rPr>
            </w:pPr>
            <w:r w:rsidRPr="00C03DE1">
              <w:rPr>
                <w:rFonts w:ascii="Arial" w:hAnsi="Arial"/>
                <w:b/>
                <w:sz w:val="18"/>
                <w:szCs w:val="18"/>
              </w:rPr>
              <w:t>2,037,013</w:t>
            </w:r>
          </w:p>
        </w:tc>
      </w:tr>
      <w:tr w:rsidR="00696B53" w:rsidRPr="00873711" w14:paraId="22FEE126" w14:textId="77777777" w:rsidTr="00660503">
        <w:tc>
          <w:tcPr>
            <w:tcW w:w="2802" w:type="dxa"/>
            <w:tcBorders>
              <w:top w:val="single" w:sz="4" w:space="0" w:color="009CA6"/>
              <w:bottom w:val="single" w:sz="4" w:space="0" w:color="009CA6"/>
            </w:tcBorders>
            <w:shd w:val="clear" w:color="auto" w:fill="B3D9E4"/>
          </w:tcPr>
          <w:p w14:paraId="58A31A98" w14:textId="53C9FDDB" w:rsidR="00696B53" w:rsidRPr="00873711" w:rsidRDefault="00696B53" w:rsidP="002F1B86">
            <w:pPr>
              <w:spacing w:before="180"/>
              <w:rPr>
                <w:rFonts w:ascii="Arial" w:hAnsi="Arial"/>
                <w:sz w:val="18"/>
                <w:szCs w:val="18"/>
              </w:rPr>
            </w:pPr>
            <w:r w:rsidRPr="00B27CFA">
              <w:rPr>
                <w:rFonts w:ascii="Arial" w:hAnsi="Arial"/>
                <w:b/>
                <w:sz w:val="18"/>
                <w:szCs w:val="18"/>
              </w:rPr>
              <w:t xml:space="preserve">Total </w:t>
            </w:r>
          </w:p>
        </w:tc>
        <w:tc>
          <w:tcPr>
            <w:tcW w:w="2835" w:type="dxa"/>
            <w:tcBorders>
              <w:top w:val="single" w:sz="4" w:space="0" w:color="009CA6"/>
              <w:bottom w:val="single" w:sz="4" w:space="0" w:color="009CA6"/>
            </w:tcBorders>
            <w:shd w:val="clear" w:color="auto" w:fill="B3D9E4"/>
          </w:tcPr>
          <w:p w14:paraId="04400BDE" w14:textId="56D33748" w:rsidR="00696B53" w:rsidRPr="003974D2" w:rsidRDefault="00C03DE1" w:rsidP="000D28F3">
            <w:pPr>
              <w:spacing w:before="180"/>
              <w:jc w:val="right"/>
              <w:rPr>
                <w:rFonts w:ascii="Arial" w:hAnsi="Arial"/>
                <w:b/>
                <w:sz w:val="18"/>
                <w:szCs w:val="18"/>
              </w:rPr>
            </w:pPr>
            <w:r w:rsidRPr="003974D2">
              <w:rPr>
                <w:rFonts w:ascii="Arial" w:hAnsi="Arial"/>
                <w:b/>
                <w:sz w:val="18"/>
                <w:szCs w:val="18"/>
              </w:rPr>
              <w:t>2,196,850</w:t>
            </w:r>
          </w:p>
        </w:tc>
        <w:tc>
          <w:tcPr>
            <w:tcW w:w="4110" w:type="dxa"/>
            <w:tcBorders>
              <w:top w:val="single" w:sz="4" w:space="0" w:color="009CA6"/>
              <w:bottom w:val="single" w:sz="4" w:space="0" w:color="009CA6"/>
            </w:tcBorders>
            <w:shd w:val="clear" w:color="auto" w:fill="B3D9E4"/>
            <w:tcMar>
              <w:right w:w="170" w:type="dxa"/>
            </w:tcMar>
          </w:tcPr>
          <w:p w14:paraId="2814048A" w14:textId="0E4101B1" w:rsidR="00696B53" w:rsidRPr="003974D2" w:rsidRDefault="00C03DE1" w:rsidP="000D28F3">
            <w:pPr>
              <w:spacing w:before="180"/>
              <w:jc w:val="right"/>
              <w:rPr>
                <w:rFonts w:ascii="Arial" w:hAnsi="Arial"/>
                <w:b/>
                <w:sz w:val="18"/>
                <w:szCs w:val="18"/>
                <w:highlight w:val="yellow"/>
              </w:rPr>
            </w:pPr>
            <w:r w:rsidRPr="003974D2">
              <w:rPr>
                <w:rFonts w:ascii="Arial" w:hAnsi="Arial"/>
                <w:b/>
                <w:sz w:val="18"/>
                <w:szCs w:val="18"/>
              </w:rPr>
              <w:t>2,578,800</w:t>
            </w:r>
          </w:p>
        </w:tc>
      </w:tr>
    </w:tbl>
    <w:p w14:paraId="21059BCA" w14:textId="70A3CE6E" w:rsidR="00341D72" w:rsidRPr="006528B3" w:rsidRDefault="00C03DE1" w:rsidP="006528B3">
      <w:pPr>
        <w:pStyle w:val="Footnotes"/>
      </w:pPr>
      <w:r>
        <w:t>*Estimate, some fish still to be stocked after publication</w:t>
      </w:r>
      <w:r w:rsidR="00D377D6">
        <w:t xml:space="preserve">  ** Numbers dependant on production</w:t>
      </w:r>
    </w:p>
    <w:p w14:paraId="6F365C76" w14:textId="397E5DBF" w:rsidR="00341D72" w:rsidRDefault="00341D72" w:rsidP="00B1612A">
      <w:pPr>
        <w:pStyle w:val="Caption"/>
      </w:pPr>
    </w:p>
    <w:p w14:paraId="5F9E012B" w14:textId="69DBC435" w:rsidR="00D605AD" w:rsidRDefault="003974D2" w:rsidP="00B1612A">
      <w:pPr>
        <w:pStyle w:val="Caption"/>
      </w:pPr>
      <w:r>
        <w:rPr>
          <w:noProof/>
          <w:lang w:eastAsia="en-AU"/>
        </w:rPr>
        <w:drawing>
          <wp:inline distT="0" distB="0" distL="0" distR="0" wp14:anchorId="3F43F34B" wp14:editId="03FB4F58">
            <wp:extent cx="3978678" cy="2983906"/>
            <wp:effectExtent l="1905"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27" cstate="email">
                      <a:extLst>
                        <a:ext uri="{28A0092B-C50C-407E-A947-70E740481C1C}">
                          <a14:useLocalDpi xmlns:a14="http://schemas.microsoft.com/office/drawing/2010/main"/>
                        </a:ext>
                      </a:extLst>
                    </a:blip>
                    <a:stretch>
                      <a:fillRect/>
                    </a:stretch>
                  </pic:blipFill>
                  <pic:spPr>
                    <a:xfrm rot="5400000">
                      <a:off x="0" y="0"/>
                      <a:ext cx="3983097" cy="2987220"/>
                    </a:xfrm>
                    <a:prstGeom prst="rect">
                      <a:avLst/>
                    </a:prstGeom>
                  </pic:spPr>
                </pic:pic>
              </a:graphicData>
            </a:graphic>
          </wp:inline>
        </w:drawing>
      </w:r>
      <w:r w:rsidR="006528B3">
        <w:t xml:space="preserve">     </w:t>
      </w:r>
      <w:r>
        <w:rPr>
          <w:noProof/>
          <w:lang w:eastAsia="en-AU"/>
        </w:rPr>
        <w:drawing>
          <wp:inline distT="0" distB="0" distL="0" distR="0" wp14:anchorId="4D9F39CF" wp14:editId="64286308">
            <wp:extent cx="3974677" cy="2981007"/>
            <wp:effectExtent l="1588" t="0" r="8572" b="857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14663.JPG"/>
                    <pic:cNvPicPr/>
                  </pic:nvPicPr>
                  <pic:blipFill rotWithShape="1">
                    <a:blip r:embed="rId28" cstate="email">
                      <a:extLst>
                        <a:ext uri="{28A0092B-C50C-407E-A947-70E740481C1C}">
                          <a14:useLocalDpi xmlns:a14="http://schemas.microsoft.com/office/drawing/2010/main"/>
                        </a:ext>
                      </a:extLst>
                    </a:blip>
                    <a:srcRect t="-70" b="-70"/>
                    <a:stretch/>
                  </pic:blipFill>
                  <pic:spPr>
                    <a:xfrm rot="5400000">
                      <a:off x="0" y="0"/>
                      <a:ext cx="3989588" cy="2992190"/>
                    </a:xfrm>
                    <a:prstGeom prst="rect">
                      <a:avLst/>
                    </a:prstGeom>
                  </pic:spPr>
                </pic:pic>
              </a:graphicData>
            </a:graphic>
          </wp:inline>
        </w:drawing>
      </w:r>
    </w:p>
    <w:p w14:paraId="0E55899C" w14:textId="6B1BC3BF" w:rsidR="003974D2" w:rsidRPr="003974D2" w:rsidRDefault="00B34521" w:rsidP="006528B3">
      <w:pPr>
        <w:pStyle w:val="Caption"/>
      </w:pPr>
      <w:r w:rsidRPr="003974D2">
        <w:t>Where i</w:t>
      </w:r>
      <w:r>
        <w:t>t</w:t>
      </w:r>
      <w:r w:rsidRPr="003974D2">
        <w:t xml:space="preserve"> all starts. Fertilised</w:t>
      </w:r>
      <w:r w:rsidR="003974D2" w:rsidRPr="003974D2">
        <w:t xml:space="preserve"> trout eggs being loaded into the incubators to grow the next batch of trout.</w:t>
      </w:r>
    </w:p>
    <w:p w14:paraId="2502BDE7" w14:textId="2F695B83" w:rsidR="00FB00C8" w:rsidRPr="00873711" w:rsidRDefault="00AE24EF" w:rsidP="000D28F3">
      <w:pPr>
        <w:pStyle w:val="HBnoA"/>
      </w:pPr>
      <w:r>
        <w:br w:type="page"/>
      </w:r>
      <w:bookmarkStart w:id="17" w:name="_Toc375237463"/>
      <w:bookmarkStart w:id="18" w:name="_Toc438021183"/>
      <w:r w:rsidR="00FB18B9">
        <w:t>2015</w:t>
      </w:r>
      <w:r w:rsidR="00E139A9" w:rsidRPr="00873711">
        <w:t xml:space="preserve"> </w:t>
      </w:r>
      <w:r w:rsidR="00FB00C8" w:rsidRPr="00873711">
        <w:t>Vic Fish Stock meeting outcomes</w:t>
      </w:r>
      <w:bookmarkEnd w:id="17"/>
      <w:bookmarkEnd w:id="18"/>
    </w:p>
    <w:p w14:paraId="753C11FE" w14:textId="70EFB873" w:rsidR="00FB00C8" w:rsidRPr="00873711" w:rsidRDefault="00FB00C8" w:rsidP="002D3252">
      <w:pPr>
        <w:pStyle w:val="Body"/>
      </w:pPr>
      <w:r w:rsidRPr="002212EA">
        <w:t xml:space="preserve">The </w:t>
      </w:r>
      <w:r w:rsidR="00FB18B9">
        <w:t>201</w:t>
      </w:r>
      <w:r w:rsidR="00F6137E">
        <w:t>5</w:t>
      </w:r>
      <w:r w:rsidR="00E139A9" w:rsidRPr="002212EA">
        <w:t xml:space="preserve"> </w:t>
      </w:r>
      <w:r w:rsidRPr="002212EA">
        <w:t xml:space="preserve">Vic Fish Stock outcomes proposed a total of </w:t>
      </w:r>
      <w:r w:rsidR="00F6137E">
        <w:t>2</w:t>
      </w:r>
      <w:r w:rsidR="0050080A">
        <w:t>,</w:t>
      </w:r>
      <w:r w:rsidR="00F6137E">
        <w:t>485</w:t>
      </w:r>
      <w:r w:rsidR="0050080A">
        <w:t>,</w:t>
      </w:r>
      <w:r w:rsidR="00F6137E">
        <w:t>00</w:t>
      </w:r>
      <w:r w:rsidR="0050080A">
        <w:t>0</w:t>
      </w:r>
      <w:r w:rsidRPr="002212EA">
        <w:t xml:space="preserve"> native fish to be stocked into Victorian public waters in the summer of </w:t>
      </w:r>
      <w:r w:rsidR="00FB18B9">
        <w:t>201</w:t>
      </w:r>
      <w:r w:rsidR="0050080A">
        <w:t>5</w:t>
      </w:r>
      <w:r w:rsidRPr="002212EA">
        <w:t>-</w:t>
      </w:r>
      <w:r w:rsidR="003602FA" w:rsidRPr="002212EA">
        <w:t>1</w:t>
      </w:r>
      <w:r w:rsidR="0050080A">
        <w:t>6</w:t>
      </w:r>
      <w:r w:rsidR="003602FA" w:rsidRPr="002212EA">
        <w:t xml:space="preserve"> </w:t>
      </w:r>
      <w:r w:rsidRPr="002212EA">
        <w:t xml:space="preserve">and </w:t>
      </w:r>
      <w:r w:rsidR="00F6137E">
        <w:t>754</w:t>
      </w:r>
      <w:r w:rsidR="0050080A">
        <w:t>,</w:t>
      </w:r>
      <w:r w:rsidR="00F6137E">
        <w:t>225</w:t>
      </w:r>
      <w:r w:rsidR="00B8296C">
        <w:t xml:space="preserve"> salmonids to be stocked </w:t>
      </w:r>
      <w:r w:rsidRPr="002212EA">
        <w:t xml:space="preserve">in the winter of </w:t>
      </w:r>
      <w:r w:rsidR="003602FA" w:rsidRPr="002212EA">
        <w:t>201</w:t>
      </w:r>
      <w:r w:rsidR="00F6137E">
        <w:t>6</w:t>
      </w:r>
      <w:r w:rsidRPr="002212EA">
        <w:t xml:space="preserve">. Details of the </w:t>
      </w:r>
      <w:r w:rsidR="00EB1F28" w:rsidRPr="002212EA">
        <w:t>planned</w:t>
      </w:r>
      <w:r w:rsidRPr="002212EA">
        <w:t xml:space="preserve"> species and numbers to be stocked for each water body are </w:t>
      </w:r>
      <w:r w:rsidR="00545EA0">
        <w:t>detailed</w:t>
      </w:r>
      <w:r w:rsidR="00545EA0" w:rsidRPr="002212EA">
        <w:t xml:space="preserve"> </w:t>
      </w:r>
      <w:r w:rsidRPr="002212EA">
        <w:t>in Appendix 1.</w:t>
      </w:r>
      <w:r w:rsidRPr="00873711">
        <w:t xml:space="preserve"> </w:t>
      </w:r>
    </w:p>
    <w:p w14:paraId="1C8B3DA1" w14:textId="44417352" w:rsidR="00FB00C8" w:rsidRPr="00873711" w:rsidRDefault="00FB00C8" w:rsidP="002D3252">
      <w:pPr>
        <w:pStyle w:val="Body"/>
      </w:pPr>
      <w:r>
        <w:t>T</w:t>
      </w:r>
      <w:r w:rsidRPr="00873711">
        <w:t xml:space="preserve">he </w:t>
      </w:r>
      <w:r w:rsidR="00E378D3">
        <w:t>proposed</w:t>
      </w:r>
      <w:r w:rsidR="00E378D3" w:rsidRPr="00873711">
        <w:t xml:space="preserve"> </w:t>
      </w:r>
      <w:r w:rsidRPr="00873711">
        <w:t xml:space="preserve">fish release figures summarised here and listed in Appendix 1 are targets only. Numbers may vary and </w:t>
      </w:r>
      <w:r w:rsidR="008E61E5">
        <w:t xml:space="preserve">may </w:t>
      </w:r>
      <w:r w:rsidRPr="00873711">
        <w:t>be exceeded, or not attained, depending on hatchery conditions, water conditions</w:t>
      </w:r>
      <w:r>
        <w:t xml:space="preserve"> (</w:t>
      </w:r>
      <w:r w:rsidR="00545EA0">
        <w:t>e</w:t>
      </w:r>
      <w:r w:rsidR="00AF5562">
        <w:t>.</w:t>
      </w:r>
      <w:r w:rsidR="00545EA0">
        <w:t>g</w:t>
      </w:r>
      <w:r w:rsidRPr="00873711">
        <w:t>. water quality, water levels</w:t>
      </w:r>
      <w:r>
        <w:t>)</w:t>
      </w:r>
      <w:r w:rsidRPr="00873711">
        <w:t>, infrastructure maintenance, decisions of waterway managers</w:t>
      </w:r>
      <w:r w:rsidR="00CB57D9">
        <w:t>,</w:t>
      </w:r>
      <w:r w:rsidRPr="00873711">
        <w:t xml:space="preserve"> security of fish supply </w:t>
      </w:r>
      <w:r w:rsidR="00545EA0">
        <w:t>(e</w:t>
      </w:r>
      <w:r w:rsidR="00AF5562">
        <w:t>.</w:t>
      </w:r>
      <w:r w:rsidR="00545EA0">
        <w:t>g</w:t>
      </w:r>
      <w:r w:rsidRPr="00873711">
        <w:t xml:space="preserve">. unforseen impacts on production </w:t>
      </w:r>
      <w:r w:rsidR="008E61E5">
        <w:t xml:space="preserve">such as </w:t>
      </w:r>
      <w:r w:rsidRPr="00873711">
        <w:t>mortality, disease, quarantine status and availability of required stocks from private suppliers</w:t>
      </w:r>
      <w:r w:rsidR="00545EA0">
        <w:t>)</w:t>
      </w:r>
      <w:r w:rsidRPr="00873711">
        <w:t xml:space="preserve"> and any unforeseen circumstances that could preclude planned fish releases. Fish allocations may</w:t>
      </w:r>
      <w:r w:rsidR="001512A7">
        <w:t>,</w:t>
      </w:r>
      <w:r w:rsidRPr="00873711">
        <w:t xml:space="preserve"> therefore</w:t>
      </w:r>
      <w:r w:rsidR="001512A7">
        <w:t>,</w:t>
      </w:r>
      <w:r w:rsidRPr="00873711">
        <w:t xml:space="preserve"> be amended prior to release.</w:t>
      </w:r>
    </w:p>
    <w:p w14:paraId="24C802CF" w14:textId="6A6A15E3" w:rsidR="00FB00C8" w:rsidRPr="00873711" w:rsidRDefault="00FB00C8" w:rsidP="00C22DAF">
      <w:pPr>
        <w:pStyle w:val="HC"/>
        <w:rPr>
          <w:lang w:eastAsia="en-AU"/>
        </w:rPr>
      </w:pPr>
      <w:r w:rsidRPr="00873711">
        <w:rPr>
          <w:lang w:eastAsia="en-AU"/>
        </w:rPr>
        <w:t xml:space="preserve">Summary of proposed Vic Fish Stockings </w:t>
      </w:r>
      <w:r w:rsidR="00FB18B9">
        <w:rPr>
          <w:lang w:eastAsia="en-AU"/>
        </w:rPr>
        <w:t>2015</w:t>
      </w:r>
      <w:r w:rsidRPr="00873711">
        <w:rPr>
          <w:lang w:eastAsia="en-AU"/>
        </w:rPr>
        <w:t>-1</w:t>
      </w:r>
      <w:r w:rsidR="00784E7D">
        <w:rPr>
          <w:lang w:eastAsia="en-AU"/>
        </w:rPr>
        <w:t>6</w:t>
      </w:r>
      <w:r w:rsidRPr="00873711">
        <w:rPr>
          <w:lang w:eastAsia="en-AU"/>
        </w:rPr>
        <w:t xml:space="preserve"> </w:t>
      </w:r>
    </w:p>
    <w:tbl>
      <w:tblPr>
        <w:tblW w:w="0" w:type="auto"/>
        <w:tblLook w:val="01E0" w:firstRow="1" w:lastRow="1" w:firstColumn="1" w:lastColumn="1" w:noHBand="0" w:noVBand="0"/>
      </w:tblPr>
      <w:tblGrid>
        <w:gridCol w:w="4928"/>
        <w:gridCol w:w="4678"/>
      </w:tblGrid>
      <w:tr w:rsidR="00FB00C8" w:rsidRPr="00873711" w14:paraId="608B943D" w14:textId="77777777" w:rsidTr="00660503">
        <w:tc>
          <w:tcPr>
            <w:tcW w:w="4928" w:type="dxa"/>
            <w:shd w:val="clear" w:color="auto" w:fill="7BCCD6"/>
          </w:tcPr>
          <w:p w14:paraId="28209751" w14:textId="77777777" w:rsidR="00FB00C8" w:rsidRPr="00873711" w:rsidRDefault="00FB00C8" w:rsidP="002F1B86">
            <w:pPr>
              <w:spacing w:before="180"/>
              <w:rPr>
                <w:rFonts w:ascii="Arial" w:hAnsi="Arial"/>
                <w:sz w:val="18"/>
                <w:szCs w:val="18"/>
              </w:rPr>
            </w:pPr>
          </w:p>
        </w:tc>
        <w:tc>
          <w:tcPr>
            <w:tcW w:w="4678" w:type="dxa"/>
            <w:shd w:val="clear" w:color="auto" w:fill="7BCCD6"/>
          </w:tcPr>
          <w:p w14:paraId="0559C948" w14:textId="612AEA21" w:rsidR="00FB00C8" w:rsidRPr="00873711" w:rsidRDefault="00FB00C8" w:rsidP="002F1B86">
            <w:pPr>
              <w:spacing w:before="180"/>
              <w:rPr>
                <w:rFonts w:ascii="Arial" w:hAnsi="Arial"/>
                <w:b/>
                <w:sz w:val="18"/>
                <w:szCs w:val="18"/>
              </w:rPr>
            </w:pPr>
            <w:r w:rsidRPr="00873711">
              <w:rPr>
                <w:rFonts w:ascii="Arial" w:hAnsi="Arial"/>
                <w:b/>
                <w:sz w:val="18"/>
                <w:szCs w:val="18"/>
              </w:rPr>
              <w:t>Proposed stocking numbers</w:t>
            </w:r>
          </w:p>
        </w:tc>
      </w:tr>
      <w:tr w:rsidR="00FB00C8" w:rsidRPr="00873711" w14:paraId="0188F86B" w14:textId="77777777" w:rsidTr="00660503">
        <w:tc>
          <w:tcPr>
            <w:tcW w:w="4928" w:type="dxa"/>
            <w:tcBorders>
              <w:bottom w:val="single" w:sz="4" w:space="0" w:color="009CA6"/>
            </w:tcBorders>
            <w:shd w:val="clear" w:color="auto" w:fill="BEE5EB"/>
          </w:tcPr>
          <w:p w14:paraId="65C2D421" w14:textId="7C6847C7" w:rsidR="00FB00C8" w:rsidRPr="00873711" w:rsidRDefault="00FB00C8" w:rsidP="00784E7D">
            <w:pPr>
              <w:spacing w:before="180"/>
              <w:rPr>
                <w:rFonts w:ascii="Arial" w:hAnsi="Arial"/>
                <w:b/>
                <w:sz w:val="18"/>
                <w:szCs w:val="18"/>
              </w:rPr>
            </w:pPr>
            <w:r w:rsidRPr="00873711">
              <w:rPr>
                <w:rFonts w:ascii="Arial" w:hAnsi="Arial"/>
                <w:b/>
                <w:sz w:val="18"/>
                <w:szCs w:val="18"/>
              </w:rPr>
              <w:t>Salmonids (</w:t>
            </w:r>
            <w:r w:rsidR="003602FA" w:rsidRPr="00873711">
              <w:rPr>
                <w:rFonts w:ascii="Arial" w:hAnsi="Arial"/>
                <w:b/>
                <w:sz w:val="18"/>
                <w:szCs w:val="18"/>
              </w:rPr>
              <w:t>201</w:t>
            </w:r>
            <w:r w:rsidR="00784E7D">
              <w:rPr>
                <w:rFonts w:ascii="Arial" w:hAnsi="Arial"/>
                <w:b/>
                <w:sz w:val="18"/>
                <w:szCs w:val="18"/>
              </w:rPr>
              <w:t>6</w:t>
            </w:r>
            <w:r w:rsidRPr="00873711">
              <w:rPr>
                <w:rFonts w:ascii="Arial" w:hAnsi="Arial"/>
                <w:b/>
                <w:sz w:val="18"/>
                <w:szCs w:val="18"/>
              </w:rPr>
              <w:t>)</w:t>
            </w:r>
          </w:p>
        </w:tc>
        <w:tc>
          <w:tcPr>
            <w:tcW w:w="4678" w:type="dxa"/>
            <w:tcBorders>
              <w:bottom w:val="single" w:sz="4" w:space="0" w:color="009CA6"/>
            </w:tcBorders>
            <w:shd w:val="clear" w:color="auto" w:fill="BEE5EB"/>
          </w:tcPr>
          <w:p w14:paraId="7E50EC5F" w14:textId="77777777" w:rsidR="00FB00C8" w:rsidRPr="00873711" w:rsidRDefault="00FB00C8" w:rsidP="002F1B86">
            <w:pPr>
              <w:spacing w:before="180"/>
              <w:rPr>
                <w:rFonts w:ascii="Arial" w:hAnsi="Arial"/>
                <w:sz w:val="18"/>
                <w:szCs w:val="18"/>
              </w:rPr>
            </w:pPr>
          </w:p>
        </w:tc>
      </w:tr>
      <w:tr w:rsidR="00FB00C8" w:rsidRPr="00873711" w14:paraId="541343CB" w14:textId="77777777" w:rsidTr="00660503">
        <w:tc>
          <w:tcPr>
            <w:tcW w:w="4928" w:type="dxa"/>
            <w:tcBorders>
              <w:top w:val="single" w:sz="4" w:space="0" w:color="009CA6"/>
              <w:bottom w:val="single" w:sz="4" w:space="0" w:color="009CA6"/>
            </w:tcBorders>
          </w:tcPr>
          <w:p w14:paraId="7EAED6BE" w14:textId="77777777" w:rsidR="00FB00C8" w:rsidRPr="00873711" w:rsidRDefault="00FB00C8" w:rsidP="002F1B86">
            <w:pPr>
              <w:spacing w:before="180"/>
              <w:rPr>
                <w:rFonts w:ascii="Arial" w:hAnsi="Arial"/>
                <w:sz w:val="18"/>
                <w:szCs w:val="18"/>
              </w:rPr>
            </w:pPr>
            <w:r w:rsidRPr="00873711">
              <w:rPr>
                <w:rFonts w:ascii="Arial" w:hAnsi="Arial"/>
                <w:sz w:val="18"/>
                <w:szCs w:val="18"/>
              </w:rPr>
              <w:t>Brown trout</w:t>
            </w:r>
          </w:p>
        </w:tc>
        <w:tc>
          <w:tcPr>
            <w:tcW w:w="4678" w:type="dxa"/>
            <w:tcBorders>
              <w:top w:val="single" w:sz="4" w:space="0" w:color="009CA6"/>
              <w:bottom w:val="single" w:sz="4" w:space="0" w:color="009CA6"/>
            </w:tcBorders>
          </w:tcPr>
          <w:p w14:paraId="147127DF" w14:textId="6CA54A5B" w:rsidR="00FB00C8" w:rsidRPr="00873711" w:rsidRDefault="00827176" w:rsidP="002F1B86">
            <w:pPr>
              <w:spacing w:before="180"/>
              <w:rPr>
                <w:rFonts w:ascii="Arial" w:hAnsi="Arial"/>
                <w:sz w:val="18"/>
                <w:szCs w:val="18"/>
              </w:rPr>
            </w:pPr>
            <w:r>
              <w:rPr>
                <w:rFonts w:ascii="Arial" w:hAnsi="Arial"/>
                <w:sz w:val="18"/>
                <w:szCs w:val="18"/>
              </w:rPr>
              <w:t>393</w:t>
            </w:r>
            <w:r w:rsidR="004F1504">
              <w:rPr>
                <w:rFonts w:ascii="Arial" w:hAnsi="Arial"/>
                <w:sz w:val="18"/>
                <w:szCs w:val="18"/>
              </w:rPr>
              <w:t>,</w:t>
            </w:r>
            <w:r>
              <w:rPr>
                <w:rFonts w:ascii="Arial" w:hAnsi="Arial"/>
                <w:sz w:val="18"/>
                <w:szCs w:val="18"/>
              </w:rPr>
              <w:t>100</w:t>
            </w:r>
          </w:p>
        </w:tc>
      </w:tr>
      <w:tr w:rsidR="00FB00C8" w:rsidRPr="00761E09" w14:paraId="7F5683A1" w14:textId="77777777" w:rsidTr="00660503">
        <w:tc>
          <w:tcPr>
            <w:tcW w:w="4928" w:type="dxa"/>
            <w:tcBorders>
              <w:top w:val="single" w:sz="4" w:space="0" w:color="009CA6"/>
              <w:bottom w:val="single" w:sz="4" w:space="0" w:color="009CA6"/>
            </w:tcBorders>
          </w:tcPr>
          <w:p w14:paraId="021C9BEA" w14:textId="77777777" w:rsidR="00FB00C8" w:rsidRPr="00873711" w:rsidRDefault="00FB00C8" w:rsidP="002F1B86">
            <w:pPr>
              <w:spacing w:before="180"/>
              <w:rPr>
                <w:rFonts w:ascii="Arial" w:hAnsi="Arial"/>
                <w:sz w:val="18"/>
                <w:szCs w:val="18"/>
              </w:rPr>
            </w:pPr>
            <w:r w:rsidRPr="00873711">
              <w:rPr>
                <w:rFonts w:ascii="Arial" w:hAnsi="Arial"/>
                <w:sz w:val="18"/>
                <w:szCs w:val="18"/>
              </w:rPr>
              <w:t>Rainbow trout</w:t>
            </w:r>
          </w:p>
        </w:tc>
        <w:tc>
          <w:tcPr>
            <w:tcW w:w="4678" w:type="dxa"/>
            <w:tcBorders>
              <w:top w:val="single" w:sz="4" w:space="0" w:color="009CA6"/>
              <w:bottom w:val="single" w:sz="4" w:space="0" w:color="009CA6"/>
            </w:tcBorders>
          </w:tcPr>
          <w:p w14:paraId="1E961955" w14:textId="5621E1C7" w:rsidR="00FB00C8" w:rsidRPr="00873711" w:rsidRDefault="00827176" w:rsidP="00827176">
            <w:pPr>
              <w:spacing w:before="180"/>
              <w:rPr>
                <w:rFonts w:ascii="Arial" w:hAnsi="Arial"/>
                <w:sz w:val="18"/>
                <w:szCs w:val="18"/>
              </w:rPr>
            </w:pPr>
            <w:r>
              <w:rPr>
                <w:rFonts w:ascii="Arial" w:hAnsi="Arial"/>
                <w:sz w:val="18"/>
                <w:szCs w:val="18"/>
              </w:rPr>
              <w:t>304</w:t>
            </w:r>
            <w:r w:rsidR="004F1504">
              <w:rPr>
                <w:rFonts w:ascii="Arial" w:hAnsi="Arial"/>
                <w:sz w:val="18"/>
                <w:szCs w:val="18"/>
              </w:rPr>
              <w:t>,</w:t>
            </w:r>
            <w:r>
              <w:rPr>
                <w:rFonts w:ascii="Arial" w:hAnsi="Arial"/>
                <w:sz w:val="18"/>
                <w:szCs w:val="18"/>
              </w:rPr>
              <w:t>125</w:t>
            </w:r>
          </w:p>
        </w:tc>
      </w:tr>
      <w:tr w:rsidR="00FB00C8" w:rsidRPr="00873711" w14:paraId="0BA975E4" w14:textId="77777777" w:rsidTr="00660503">
        <w:tc>
          <w:tcPr>
            <w:tcW w:w="4928" w:type="dxa"/>
            <w:tcBorders>
              <w:top w:val="single" w:sz="4" w:space="0" w:color="009CA6"/>
              <w:bottom w:val="single" w:sz="4" w:space="0" w:color="009CA6"/>
            </w:tcBorders>
          </w:tcPr>
          <w:p w14:paraId="3504BFB5" w14:textId="433F9373" w:rsidR="00FB00C8" w:rsidRPr="00873711" w:rsidRDefault="00FB00C8" w:rsidP="002F1B86">
            <w:pPr>
              <w:spacing w:before="180"/>
              <w:rPr>
                <w:rFonts w:ascii="Arial" w:hAnsi="Arial"/>
                <w:sz w:val="18"/>
                <w:szCs w:val="18"/>
              </w:rPr>
            </w:pPr>
            <w:r w:rsidRPr="00873711">
              <w:rPr>
                <w:rFonts w:ascii="Arial" w:hAnsi="Arial"/>
                <w:sz w:val="18"/>
                <w:szCs w:val="18"/>
              </w:rPr>
              <w:t>Chinook salmon</w:t>
            </w:r>
          </w:p>
        </w:tc>
        <w:tc>
          <w:tcPr>
            <w:tcW w:w="4678" w:type="dxa"/>
            <w:tcBorders>
              <w:top w:val="single" w:sz="4" w:space="0" w:color="009CA6"/>
              <w:bottom w:val="single" w:sz="4" w:space="0" w:color="009CA6"/>
            </w:tcBorders>
          </w:tcPr>
          <w:p w14:paraId="123B654A" w14:textId="47F39B8C" w:rsidR="00FB00C8" w:rsidRPr="00873711" w:rsidRDefault="00BA0D31" w:rsidP="002F1B86">
            <w:pPr>
              <w:spacing w:before="180"/>
              <w:rPr>
                <w:rFonts w:ascii="Arial" w:hAnsi="Arial"/>
                <w:sz w:val="18"/>
                <w:szCs w:val="18"/>
              </w:rPr>
            </w:pPr>
            <w:r>
              <w:rPr>
                <w:rFonts w:ascii="Arial" w:hAnsi="Arial"/>
                <w:sz w:val="18"/>
                <w:szCs w:val="18"/>
              </w:rPr>
              <w:t>57,000</w:t>
            </w:r>
          </w:p>
        </w:tc>
      </w:tr>
      <w:tr w:rsidR="00FB00C8" w:rsidRPr="00873711" w14:paraId="53351719" w14:textId="77777777" w:rsidTr="00660503">
        <w:tc>
          <w:tcPr>
            <w:tcW w:w="4928" w:type="dxa"/>
            <w:tcBorders>
              <w:top w:val="single" w:sz="4" w:space="0" w:color="009CA6"/>
              <w:bottom w:val="single" w:sz="4" w:space="0" w:color="009CA6"/>
            </w:tcBorders>
          </w:tcPr>
          <w:p w14:paraId="2BF69EE0" w14:textId="77777777" w:rsidR="00FB00C8" w:rsidRPr="00F65360" w:rsidRDefault="00FB00C8" w:rsidP="002F1B86">
            <w:pPr>
              <w:spacing w:before="180"/>
              <w:rPr>
                <w:rFonts w:ascii="Arial" w:hAnsi="Arial"/>
                <w:b/>
                <w:sz w:val="18"/>
                <w:szCs w:val="18"/>
              </w:rPr>
            </w:pPr>
            <w:r w:rsidRPr="00F65360">
              <w:rPr>
                <w:rFonts w:ascii="Arial" w:hAnsi="Arial"/>
                <w:b/>
                <w:sz w:val="18"/>
                <w:szCs w:val="18"/>
              </w:rPr>
              <w:t>Sub total</w:t>
            </w:r>
          </w:p>
        </w:tc>
        <w:tc>
          <w:tcPr>
            <w:tcW w:w="4678" w:type="dxa"/>
            <w:tcBorders>
              <w:top w:val="single" w:sz="4" w:space="0" w:color="009CA6"/>
              <w:bottom w:val="single" w:sz="4" w:space="0" w:color="009CA6"/>
            </w:tcBorders>
          </w:tcPr>
          <w:p w14:paraId="2F39B081" w14:textId="0F1902D4" w:rsidR="00FB00C8" w:rsidRPr="00F65360" w:rsidRDefault="00827176" w:rsidP="00827176">
            <w:pPr>
              <w:spacing w:before="180"/>
              <w:rPr>
                <w:rFonts w:ascii="Arial" w:hAnsi="Arial"/>
                <w:b/>
                <w:sz w:val="18"/>
                <w:szCs w:val="18"/>
              </w:rPr>
            </w:pPr>
            <w:r>
              <w:rPr>
                <w:rFonts w:ascii="Arial" w:hAnsi="Arial"/>
                <w:b/>
                <w:sz w:val="18"/>
                <w:szCs w:val="18"/>
              </w:rPr>
              <w:t>754</w:t>
            </w:r>
            <w:r w:rsidR="004F1504">
              <w:rPr>
                <w:rFonts w:ascii="Arial" w:hAnsi="Arial"/>
                <w:b/>
                <w:sz w:val="18"/>
                <w:szCs w:val="18"/>
              </w:rPr>
              <w:t>,</w:t>
            </w:r>
            <w:r>
              <w:rPr>
                <w:rFonts w:ascii="Arial" w:hAnsi="Arial"/>
                <w:b/>
                <w:sz w:val="18"/>
                <w:szCs w:val="18"/>
              </w:rPr>
              <w:t>225</w:t>
            </w:r>
          </w:p>
        </w:tc>
      </w:tr>
      <w:tr w:rsidR="00FB00C8" w:rsidRPr="00873711" w14:paraId="0F0F83D6" w14:textId="77777777" w:rsidTr="00660503">
        <w:tc>
          <w:tcPr>
            <w:tcW w:w="4928" w:type="dxa"/>
            <w:tcBorders>
              <w:top w:val="single" w:sz="4" w:space="0" w:color="009CA6"/>
              <w:bottom w:val="single" w:sz="4" w:space="0" w:color="009CA6"/>
            </w:tcBorders>
            <w:shd w:val="clear" w:color="auto" w:fill="BEE5EB"/>
          </w:tcPr>
          <w:p w14:paraId="14EA9CA5" w14:textId="228D7F95" w:rsidR="00FB00C8" w:rsidRPr="00873711" w:rsidRDefault="00FB00C8" w:rsidP="00784E7D">
            <w:pPr>
              <w:spacing w:before="180"/>
              <w:rPr>
                <w:rFonts w:ascii="Arial" w:hAnsi="Arial"/>
                <w:b/>
                <w:sz w:val="18"/>
                <w:szCs w:val="18"/>
              </w:rPr>
            </w:pPr>
            <w:r w:rsidRPr="00873711">
              <w:rPr>
                <w:rFonts w:ascii="Arial" w:hAnsi="Arial"/>
                <w:b/>
                <w:sz w:val="18"/>
                <w:szCs w:val="18"/>
              </w:rPr>
              <w:t>Natives (</w:t>
            </w:r>
            <w:r w:rsidR="00FB18B9">
              <w:rPr>
                <w:rFonts w:ascii="Arial" w:hAnsi="Arial"/>
                <w:b/>
                <w:sz w:val="18"/>
                <w:szCs w:val="18"/>
              </w:rPr>
              <w:t>2015</w:t>
            </w:r>
            <w:r w:rsidRPr="00873711">
              <w:rPr>
                <w:rFonts w:ascii="Arial" w:hAnsi="Arial"/>
                <w:b/>
                <w:sz w:val="18"/>
                <w:szCs w:val="18"/>
              </w:rPr>
              <w:t>-</w:t>
            </w:r>
            <w:r w:rsidR="003602FA" w:rsidRPr="00873711">
              <w:rPr>
                <w:rFonts w:ascii="Arial" w:hAnsi="Arial"/>
                <w:b/>
                <w:sz w:val="18"/>
                <w:szCs w:val="18"/>
              </w:rPr>
              <w:t>1</w:t>
            </w:r>
            <w:r w:rsidR="00784E7D">
              <w:rPr>
                <w:rFonts w:ascii="Arial" w:hAnsi="Arial"/>
                <w:b/>
                <w:sz w:val="18"/>
                <w:szCs w:val="18"/>
              </w:rPr>
              <w:t>6</w:t>
            </w:r>
            <w:r w:rsidRPr="00873711">
              <w:rPr>
                <w:rFonts w:ascii="Arial" w:hAnsi="Arial"/>
                <w:b/>
                <w:sz w:val="18"/>
                <w:szCs w:val="18"/>
              </w:rPr>
              <w:t>)</w:t>
            </w:r>
          </w:p>
        </w:tc>
        <w:tc>
          <w:tcPr>
            <w:tcW w:w="4678" w:type="dxa"/>
            <w:tcBorders>
              <w:top w:val="single" w:sz="4" w:space="0" w:color="009CA6"/>
              <w:bottom w:val="single" w:sz="4" w:space="0" w:color="009CA6"/>
            </w:tcBorders>
            <w:shd w:val="clear" w:color="auto" w:fill="BEE5EB"/>
          </w:tcPr>
          <w:p w14:paraId="078832BF" w14:textId="77777777" w:rsidR="00FB00C8" w:rsidRPr="00873711" w:rsidRDefault="00FB00C8" w:rsidP="002F1B86">
            <w:pPr>
              <w:spacing w:before="180"/>
              <w:rPr>
                <w:rFonts w:ascii="Arial" w:hAnsi="Arial"/>
                <w:sz w:val="18"/>
                <w:szCs w:val="18"/>
              </w:rPr>
            </w:pPr>
          </w:p>
        </w:tc>
      </w:tr>
      <w:tr w:rsidR="00FB00C8" w:rsidRPr="00873711" w14:paraId="33E776C6" w14:textId="77777777" w:rsidTr="00660503">
        <w:tc>
          <w:tcPr>
            <w:tcW w:w="4928" w:type="dxa"/>
            <w:tcBorders>
              <w:top w:val="single" w:sz="4" w:space="0" w:color="009CA6"/>
              <w:bottom w:val="single" w:sz="4" w:space="0" w:color="009CA6"/>
            </w:tcBorders>
          </w:tcPr>
          <w:p w14:paraId="61414FEE" w14:textId="77777777" w:rsidR="00FB00C8" w:rsidRPr="00873711" w:rsidRDefault="00FB00C8" w:rsidP="002F1B86">
            <w:pPr>
              <w:spacing w:before="180"/>
              <w:rPr>
                <w:rFonts w:ascii="Arial" w:hAnsi="Arial"/>
                <w:sz w:val="18"/>
                <w:szCs w:val="18"/>
              </w:rPr>
            </w:pPr>
            <w:r w:rsidRPr="00873711">
              <w:rPr>
                <w:rFonts w:ascii="Arial" w:hAnsi="Arial"/>
                <w:sz w:val="18"/>
                <w:szCs w:val="18"/>
              </w:rPr>
              <w:t>Australian bass</w:t>
            </w:r>
          </w:p>
        </w:tc>
        <w:tc>
          <w:tcPr>
            <w:tcW w:w="4678" w:type="dxa"/>
            <w:tcBorders>
              <w:top w:val="single" w:sz="4" w:space="0" w:color="009CA6"/>
              <w:bottom w:val="single" w:sz="4" w:space="0" w:color="009CA6"/>
            </w:tcBorders>
          </w:tcPr>
          <w:p w14:paraId="21A4373A" w14:textId="0AA1E804" w:rsidR="00FB00C8" w:rsidRPr="00873711" w:rsidRDefault="00BA0D31" w:rsidP="007E335F">
            <w:pPr>
              <w:spacing w:before="180"/>
              <w:rPr>
                <w:rFonts w:ascii="Arial" w:hAnsi="Arial"/>
                <w:sz w:val="18"/>
                <w:szCs w:val="18"/>
              </w:rPr>
            </w:pPr>
            <w:r>
              <w:rPr>
                <w:rFonts w:ascii="Arial" w:hAnsi="Arial"/>
                <w:sz w:val="18"/>
                <w:szCs w:val="18"/>
              </w:rPr>
              <w:t>12</w:t>
            </w:r>
            <w:r w:rsidR="007E335F">
              <w:rPr>
                <w:rFonts w:ascii="Arial" w:hAnsi="Arial"/>
                <w:sz w:val="18"/>
                <w:szCs w:val="18"/>
              </w:rPr>
              <w:t>0</w:t>
            </w:r>
            <w:r>
              <w:rPr>
                <w:rFonts w:ascii="Arial" w:hAnsi="Arial"/>
                <w:sz w:val="18"/>
                <w:szCs w:val="18"/>
              </w:rPr>
              <w:t>,000</w:t>
            </w:r>
          </w:p>
        </w:tc>
      </w:tr>
      <w:tr w:rsidR="00FB00C8" w:rsidRPr="00A43DD5" w14:paraId="6B249831" w14:textId="77777777" w:rsidTr="00660503">
        <w:tc>
          <w:tcPr>
            <w:tcW w:w="4928" w:type="dxa"/>
            <w:tcBorders>
              <w:top w:val="single" w:sz="4" w:space="0" w:color="009CA6"/>
              <w:bottom w:val="single" w:sz="4" w:space="0" w:color="009CA6"/>
            </w:tcBorders>
          </w:tcPr>
          <w:p w14:paraId="51C46770" w14:textId="77777777" w:rsidR="00FB00C8" w:rsidRPr="00873711" w:rsidRDefault="00FB00C8" w:rsidP="002F1B86">
            <w:pPr>
              <w:spacing w:before="180"/>
              <w:rPr>
                <w:rFonts w:ascii="Arial" w:hAnsi="Arial"/>
                <w:sz w:val="18"/>
                <w:szCs w:val="18"/>
              </w:rPr>
            </w:pPr>
            <w:r w:rsidRPr="00873711">
              <w:rPr>
                <w:rFonts w:ascii="Arial" w:hAnsi="Arial"/>
                <w:sz w:val="18"/>
                <w:szCs w:val="18"/>
              </w:rPr>
              <w:t>Golden perch</w:t>
            </w:r>
          </w:p>
        </w:tc>
        <w:tc>
          <w:tcPr>
            <w:tcW w:w="4678" w:type="dxa"/>
            <w:tcBorders>
              <w:top w:val="single" w:sz="4" w:space="0" w:color="009CA6"/>
              <w:bottom w:val="single" w:sz="4" w:space="0" w:color="009CA6"/>
            </w:tcBorders>
          </w:tcPr>
          <w:p w14:paraId="76C127E6" w14:textId="233A08D1" w:rsidR="00FB00C8" w:rsidRPr="00873711" w:rsidRDefault="00F6137E" w:rsidP="00F6137E">
            <w:pPr>
              <w:spacing w:before="180"/>
              <w:rPr>
                <w:rFonts w:ascii="Arial" w:hAnsi="Arial"/>
                <w:sz w:val="18"/>
                <w:szCs w:val="18"/>
              </w:rPr>
            </w:pPr>
            <w:r>
              <w:rPr>
                <w:rFonts w:ascii="Arial" w:hAnsi="Arial"/>
                <w:sz w:val="18"/>
                <w:szCs w:val="18"/>
              </w:rPr>
              <w:t>1</w:t>
            </w:r>
            <w:r w:rsidR="004F1504">
              <w:rPr>
                <w:rFonts w:ascii="Arial" w:hAnsi="Arial"/>
                <w:sz w:val="18"/>
                <w:szCs w:val="18"/>
              </w:rPr>
              <w:t>,</w:t>
            </w:r>
            <w:r>
              <w:rPr>
                <w:rFonts w:ascii="Arial" w:hAnsi="Arial"/>
                <w:sz w:val="18"/>
                <w:szCs w:val="18"/>
              </w:rPr>
              <w:t>425</w:t>
            </w:r>
            <w:r w:rsidR="004F1504">
              <w:rPr>
                <w:rFonts w:ascii="Arial" w:hAnsi="Arial"/>
                <w:sz w:val="18"/>
                <w:szCs w:val="18"/>
              </w:rPr>
              <w:t>,</w:t>
            </w:r>
            <w:r>
              <w:rPr>
                <w:rFonts w:ascii="Arial" w:hAnsi="Arial"/>
                <w:sz w:val="18"/>
                <w:szCs w:val="18"/>
              </w:rPr>
              <w:t>000</w:t>
            </w:r>
          </w:p>
        </w:tc>
      </w:tr>
      <w:tr w:rsidR="00FB00C8" w:rsidRPr="00873711" w14:paraId="56798086" w14:textId="77777777" w:rsidTr="00660503">
        <w:tc>
          <w:tcPr>
            <w:tcW w:w="4928" w:type="dxa"/>
            <w:tcBorders>
              <w:top w:val="single" w:sz="4" w:space="0" w:color="009CA6"/>
              <w:bottom w:val="single" w:sz="4" w:space="0" w:color="009CA6"/>
            </w:tcBorders>
          </w:tcPr>
          <w:p w14:paraId="75EF7088" w14:textId="14D179EF" w:rsidR="00FB00C8" w:rsidRPr="00873711" w:rsidRDefault="00FB00C8" w:rsidP="002F1B86">
            <w:pPr>
              <w:spacing w:before="180"/>
              <w:rPr>
                <w:rFonts w:ascii="Arial" w:hAnsi="Arial"/>
                <w:sz w:val="18"/>
                <w:szCs w:val="18"/>
              </w:rPr>
            </w:pPr>
            <w:r w:rsidRPr="00873711">
              <w:rPr>
                <w:rFonts w:ascii="Arial" w:hAnsi="Arial"/>
                <w:sz w:val="18"/>
                <w:szCs w:val="18"/>
              </w:rPr>
              <w:t>Macquarie perch</w:t>
            </w:r>
          </w:p>
        </w:tc>
        <w:tc>
          <w:tcPr>
            <w:tcW w:w="4678" w:type="dxa"/>
            <w:tcBorders>
              <w:top w:val="single" w:sz="4" w:space="0" w:color="009CA6"/>
              <w:bottom w:val="single" w:sz="4" w:space="0" w:color="009CA6"/>
            </w:tcBorders>
          </w:tcPr>
          <w:p w14:paraId="7DBCFE6C" w14:textId="191CC4BF" w:rsidR="00FB00C8" w:rsidRPr="00873711" w:rsidRDefault="00827176" w:rsidP="002F1B86">
            <w:pPr>
              <w:spacing w:before="180"/>
              <w:rPr>
                <w:rFonts w:ascii="Arial" w:hAnsi="Arial"/>
                <w:sz w:val="18"/>
                <w:szCs w:val="18"/>
              </w:rPr>
            </w:pPr>
            <w:r>
              <w:rPr>
                <w:rFonts w:ascii="Arial" w:hAnsi="Arial"/>
                <w:sz w:val="18"/>
                <w:szCs w:val="18"/>
              </w:rPr>
              <w:t>50</w:t>
            </w:r>
            <w:r w:rsidR="00BA0D31">
              <w:rPr>
                <w:rFonts w:ascii="Arial" w:hAnsi="Arial"/>
                <w:sz w:val="18"/>
                <w:szCs w:val="18"/>
              </w:rPr>
              <w:t>,000**</w:t>
            </w:r>
          </w:p>
        </w:tc>
      </w:tr>
      <w:tr w:rsidR="00BA0D31" w:rsidRPr="00873711" w14:paraId="1FFA3053" w14:textId="77777777" w:rsidTr="00660503">
        <w:tc>
          <w:tcPr>
            <w:tcW w:w="4928" w:type="dxa"/>
            <w:tcBorders>
              <w:top w:val="single" w:sz="4" w:space="0" w:color="009CA6"/>
              <w:bottom w:val="single" w:sz="4" w:space="0" w:color="009CA6"/>
            </w:tcBorders>
          </w:tcPr>
          <w:p w14:paraId="596E346B" w14:textId="5C1C999F" w:rsidR="00BA0D31" w:rsidRPr="00873711" w:rsidRDefault="00BA0D31" w:rsidP="002F1B86">
            <w:pPr>
              <w:spacing w:before="180"/>
              <w:rPr>
                <w:rFonts w:ascii="Arial" w:hAnsi="Arial"/>
                <w:sz w:val="18"/>
                <w:szCs w:val="18"/>
              </w:rPr>
            </w:pPr>
            <w:r>
              <w:rPr>
                <w:rFonts w:ascii="Arial" w:hAnsi="Arial"/>
                <w:sz w:val="18"/>
                <w:szCs w:val="18"/>
              </w:rPr>
              <w:t>Mulloway</w:t>
            </w:r>
          </w:p>
        </w:tc>
        <w:tc>
          <w:tcPr>
            <w:tcW w:w="4678" w:type="dxa"/>
            <w:tcBorders>
              <w:top w:val="single" w:sz="4" w:space="0" w:color="009CA6"/>
              <w:bottom w:val="single" w:sz="4" w:space="0" w:color="009CA6"/>
            </w:tcBorders>
          </w:tcPr>
          <w:p w14:paraId="73DDD325" w14:textId="7FBF7955" w:rsidR="00BA0D31" w:rsidRPr="00873711" w:rsidRDefault="00BA0D31" w:rsidP="002F1B86">
            <w:pPr>
              <w:spacing w:before="180"/>
              <w:rPr>
                <w:rFonts w:ascii="Arial" w:hAnsi="Arial"/>
                <w:sz w:val="18"/>
                <w:szCs w:val="18"/>
              </w:rPr>
            </w:pPr>
            <w:r>
              <w:rPr>
                <w:rFonts w:ascii="Arial" w:hAnsi="Arial"/>
                <w:sz w:val="18"/>
                <w:szCs w:val="18"/>
              </w:rPr>
              <w:t>7</w:t>
            </w:r>
            <w:r w:rsidR="004F1504">
              <w:rPr>
                <w:rFonts w:ascii="Arial" w:hAnsi="Arial"/>
                <w:sz w:val="18"/>
                <w:szCs w:val="18"/>
              </w:rPr>
              <w:t>,</w:t>
            </w:r>
            <w:r>
              <w:rPr>
                <w:rFonts w:ascii="Arial" w:hAnsi="Arial"/>
                <w:sz w:val="18"/>
                <w:szCs w:val="18"/>
              </w:rPr>
              <w:t>500</w:t>
            </w:r>
          </w:p>
        </w:tc>
      </w:tr>
      <w:tr w:rsidR="00FB00C8" w:rsidRPr="00873711" w14:paraId="4C00CEB0" w14:textId="77777777" w:rsidTr="00660503">
        <w:tc>
          <w:tcPr>
            <w:tcW w:w="4928" w:type="dxa"/>
            <w:tcBorders>
              <w:top w:val="single" w:sz="4" w:space="0" w:color="009CA6"/>
              <w:bottom w:val="single" w:sz="4" w:space="0" w:color="009CA6"/>
            </w:tcBorders>
          </w:tcPr>
          <w:p w14:paraId="0E44884C" w14:textId="77777777" w:rsidR="00FB00C8" w:rsidRPr="00873711" w:rsidRDefault="00FB00C8" w:rsidP="002F1B86">
            <w:pPr>
              <w:spacing w:before="180"/>
              <w:rPr>
                <w:rFonts w:ascii="Arial" w:hAnsi="Arial"/>
                <w:sz w:val="18"/>
                <w:szCs w:val="18"/>
              </w:rPr>
            </w:pPr>
            <w:r w:rsidRPr="00873711">
              <w:rPr>
                <w:rFonts w:ascii="Arial" w:hAnsi="Arial"/>
                <w:sz w:val="18"/>
                <w:szCs w:val="18"/>
              </w:rPr>
              <w:t>Murray cod</w:t>
            </w:r>
          </w:p>
        </w:tc>
        <w:tc>
          <w:tcPr>
            <w:tcW w:w="4678" w:type="dxa"/>
            <w:tcBorders>
              <w:top w:val="single" w:sz="4" w:space="0" w:color="009CA6"/>
              <w:bottom w:val="single" w:sz="4" w:space="0" w:color="009CA6"/>
            </w:tcBorders>
          </w:tcPr>
          <w:p w14:paraId="762D897F" w14:textId="7FB4830A" w:rsidR="00FB00C8" w:rsidRPr="00873711" w:rsidRDefault="00827176" w:rsidP="00827176">
            <w:pPr>
              <w:spacing w:before="180"/>
              <w:rPr>
                <w:rFonts w:ascii="Arial" w:hAnsi="Arial"/>
                <w:sz w:val="18"/>
                <w:szCs w:val="18"/>
              </w:rPr>
            </w:pPr>
            <w:r>
              <w:rPr>
                <w:rFonts w:ascii="Arial" w:hAnsi="Arial"/>
                <w:sz w:val="18"/>
                <w:szCs w:val="18"/>
              </w:rPr>
              <w:t>713</w:t>
            </w:r>
            <w:r w:rsidR="00BA0D31">
              <w:rPr>
                <w:rFonts w:ascii="Arial" w:hAnsi="Arial"/>
                <w:sz w:val="18"/>
                <w:szCs w:val="18"/>
              </w:rPr>
              <w:t>,000</w:t>
            </w:r>
          </w:p>
        </w:tc>
      </w:tr>
      <w:tr w:rsidR="00FB00C8" w:rsidRPr="00873711" w14:paraId="6EF643D6" w14:textId="77777777" w:rsidTr="00660503">
        <w:tc>
          <w:tcPr>
            <w:tcW w:w="4928" w:type="dxa"/>
            <w:tcBorders>
              <w:top w:val="single" w:sz="4" w:space="0" w:color="009CA6"/>
              <w:bottom w:val="single" w:sz="4" w:space="0" w:color="009CA6"/>
            </w:tcBorders>
          </w:tcPr>
          <w:p w14:paraId="56061206" w14:textId="77777777" w:rsidR="00FB00C8" w:rsidRPr="00873711" w:rsidRDefault="00FB00C8" w:rsidP="002F1B86">
            <w:pPr>
              <w:spacing w:before="180"/>
              <w:rPr>
                <w:rFonts w:ascii="Arial" w:hAnsi="Arial"/>
                <w:sz w:val="18"/>
                <w:szCs w:val="18"/>
              </w:rPr>
            </w:pPr>
            <w:r w:rsidRPr="00873711">
              <w:rPr>
                <w:rFonts w:ascii="Arial" w:hAnsi="Arial"/>
                <w:sz w:val="18"/>
                <w:szCs w:val="18"/>
              </w:rPr>
              <w:t>Silver perch</w:t>
            </w:r>
          </w:p>
        </w:tc>
        <w:tc>
          <w:tcPr>
            <w:tcW w:w="4678" w:type="dxa"/>
            <w:tcBorders>
              <w:top w:val="single" w:sz="4" w:space="0" w:color="009CA6"/>
              <w:bottom w:val="single" w:sz="4" w:space="0" w:color="009CA6"/>
            </w:tcBorders>
          </w:tcPr>
          <w:p w14:paraId="41EE5316" w14:textId="6ED770A3" w:rsidR="00FB00C8" w:rsidRPr="00873711" w:rsidRDefault="00255049" w:rsidP="002F1B86">
            <w:pPr>
              <w:spacing w:before="180"/>
              <w:rPr>
                <w:rFonts w:ascii="Arial" w:hAnsi="Arial"/>
                <w:sz w:val="18"/>
                <w:szCs w:val="18"/>
              </w:rPr>
            </w:pPr>
            <w:r>
              <w:rPr>
                <w:rFonts w:ascii="Arial" w:hAnsi="Arial"/>
                <w:sz w:val="18"/>
                <w:szCs w:val="18"/>
              </w:rPr>
              <w:t>20,000</w:t>
            </w:r>
          </w:p>
        </w:tc>
      </w:tr>
      <w:tr w:rsidR="00FB00C8" w:rsidRPr="00873711" w14:paraId="30D24B3F" w14:textId="77777777" w:rsidTr="00660503">
        <w:tc>
          <w:tcPr>
            <w:tcW w:w="4928" w:type="dxa"/>
            <w:tcBorders>
              <w:top w:val="single" w:sz="4" w:space="0" w:color="009CA6"/>
              <w:bottom w:val="single" w:sz="4" w:space="0" w:color="009CA6"/>
            </w:tcBorders>
          </w:tcPr>
          <w:p w14:paraId="78956891" w14:textId="697F7464" w:rsidR="00FB00C8" w:rsidRPr="00873711" w:rsidRDefault="00FB00C8" w:rsidP="002F1B86">
            <w:pPr>
              <w:spacing w:before="180"/>
              <w:rPr>
                <w:rFonts w:ascii="Arial" w:hAnsi="Arial"/>
                <w:sz w:val="18"/>
                <w:szCs w:val="18"/>
              </w:rPr>
            </w:pPr>
            <w:r w:rsidRPr="00873711">
              <w:rPr>
                <w:rFonts w:ascii="Arial" w:hAnsi="Arial"/>
                <w:sz w:val="18"/>
                <w:szCs w:val="18"/>
              </w:rPr>
              <w:t>Trout cod</w:t>
            </w:r>
          </w:p>
        </w:tc>
        <w:tc>
          <w:tcPr>
            <w:tcW w:w="4678" w:type="dxa"/>
            <w:tcBorders>
              <w:top w:val="single" w:sz="4" w:space="0" w:color="009CA6"/>
              <w:bottom w:val="single" w:sz="4" w:space="0" w:color="009CA6"/>
            </w:tcBorders>
          </w:tcPr>
          <w:p w14:paraId="16D97E63" w14:textId="6CDC16AF" w:rsidR="00FB00C8" w:rsidRPr="00873711" w:rsidRDefault="00BA0D31" w:rsidP="00FB49F5">
            <w:pPr>
              <w:spacing w:before="180"/>
              <w:rPr>
                <w:rFonts w:ascii="Arial" w:hAnsi="Arial"/>
                <w:sz w:val="18"/>
                <w:szCs w:val="18"/>
              </w:rPr>
            </w:pPr>
            <w:r>
              <w:rPr>
                <w:rFonts w:ascii="Arial" w:hAnsi="Arial"/>
                <w:sz w:val="18"/>
                <w:szCs w:val="18"/>
              </w:rPr>
              <w:t>10,000**</w:t>
            </w:r>
          </w:p>
        </w:tc>
      </w:tr>
      <w:tr w:rsidR="00FB00C8" w:rsidRPr="00873711" w14:paraId="25CA8574" w14:textId="77777777" w:rsidTr="00660503">
        <w:tc>
          <w:tcPr>
            <w:tcW w:w="4928" w:type="dxa"/>
            <w:tcBorders>
              <w:top w:val="single" w:sz="4" w:space="0" w:color="009CA6"/>
              <w:bottom w:val="single" w:sz="4" w:space="0" w:color="009CA6"/>
            </w:tcBorders>
          </w:tcPr>
          <w:p w14:paraId="0E9D7AF8" w14:textId="77777777" w:rsidR="00FB00C8" w:rsidRPr="00873711" w:rsidRDefault="00FB00C8" w:rsidP="002F1B86">
            <w:pPr>
              <w:spacing w:before="180"/>
              <w:rPr>
                <w:rFonts w:ascii="Arial" w:hAnsi="Arial"/>
                <w:sz w:val="18"/>
                <w:szCs w:val="18"/>
              </w:rPr>
            </w:pPr>
            <w:r w:rsidRPr="00873711">
              <w:rPr>
                <w:rFonts w:ascii="Arial" w:hAnsi="Arial"/>
                <w:sz w:val="18"/>
                <w:szCs w:val="18"/>
              </w:rPr>
              <w:t>Estuary perch</w:t>
            </w:r>
          </w:p>
        </w:tc>
        <w:tc>
          <w:tcPr>
            <w:tcW w:w="4678" w:type="dxa"/>
            <w:tcBorders>
              <w:top w:val="single" w:sz="4" w:space="0" w:color="009CA6"/>
              <w:bottom w:val="single" w:sz="4" w:space="0" w:color="009CA6"/>
            </w:tcBorders>
          </w:tcPr>
          <w:p w14:paraId="4A832FB8" w14:textId="40F0ED61" w:rsidR="00FB00C8" w:rsidRPr="00873711" w:rsidRDefault="007E335F" w:rsidP="00827176">
            <w:pPr>
              <w:spacing w:before="180"/>
              <w:rPr>
                <w:rFonts w:ascii="Arial" w:hAnsi="Arial"/>
                <w:sz w:val="18"/>
                <w:szCs w:val="18"/>
              </w:rPr>
            </w:pPr>
            <w:r>
              <w:rPr>
                <w:rFonts w:ascii="Arial" w:hAnsi="Arial"/>
                <w:sz w:val="18"/>
                <w:szCs w:val="18"/>
              </w:rPr>
              <w:t>183</w:t>
            </w:r>
            <w:r w:rsidR="004F1504">
              <w:rPr>
                <w:rFonts w:ascii="Arial" w:hAnsi="Arial"/>
                <w:sz w:val="18"/>
                <w:szCs w:val="18"/>
              </w:rPr>
              <w:t>,</w:t>
            </w:r>
            <w:r>
              <w:rPr>
                <w:rFonts w:ascii="Arial" w:hAnsi="Arial"/>
                <w:sz w:val="18"/>
                <w:szCs w:val="18"/>
              </w:rPr>
              <w:t>500</w:t>
            </w:r>
          </w:p>
        </w:tc>
      </w:tr>
      <w:tr w:rsidR="00FB00C8" w:rsidRPr="00873711" w14:paraId="361391A2" w14:textId="77777777" w:rsidTr="00660503">
        <w:tc>
          <w:tcPr>
            <w:tcW w:w="4928" w:type="dxa"/>
            <w:tcBorders>
              <w:top w:val="single" w:sz="4" w:space="0" w:color="009CA6"/>
              <w:bottom w:val="single" w:sz="4" w:space="0" w:color="009CA6"/>
            </w:tcBorders>
          </w:tcPr>
          <w:p w14:paraId="656E8449" w14:textId="776266F8" w:rsidR="00FB00C8" w:rsidRPr="00873711" w:rsidRDefault="00FB00C8" w:rsidP="002F1B86">
            <w:pPr>
              <w:spacing w:before="180"/>
              <w:rPr>
                <w:rFonts w:ascii="Arial" w:hAnsi="Arial"/>
                <w:sz w:val="18"/>
                <w:szCs w:val="18"/>
              </w:rPr>
            </w:pPr>
            <w:r>
              <w:rPr>
                <w:rFonts w:ascii="Arial" w:hAnsi="Arial"/>
                <w:sz w:val="18"/>
                <w:szCs w:val="18"/>
              </w:rPr>
              <w:t>Catfish</w:t>
            </w:r>
          </w:p>
        </w:tc>
        <w:tc>
          <w:tcPr>
            <w:tcW w:w="4678" w:type="dxa"/>
            <w:tcBorders>
              <w:top w:val="single" w:sz="4" w:space="0" w:color="009CA6"/>
              <w:bottom w:val="single" w:sz="4" w:space="0" w:color="009CA6"/>
            </w:tcBorders>
          </w:tcPr>
          <w:p w14:paraId="5BD5D9DB" w14:textId="05ED4DA3" w:rsidR="00FB00C8" w:rsidRPr="00761E09" w:rsidRDefault="00BA0D31" w:rsidP="00B27CFA">
            <w:pPr>
              <w:spacing w:before="180"/>
              <w:rPr>
                <w:rFonts w:ascii="Arial" w:hAnsi="Arial"/>
                <w:sz w:val="18"/>
                <w:szCs w:val="18"/>
              </w:rPr>
            </w:pPr>
            <w:r>
              <w:rPr>
                <w:rFonts w:ascii="Arial" w:hAnsi="Arial"/>
                <w:sz w:val="18"/>
                <w:szCs w:val="18"/>
              </w:rPr>
              <w:t>0”</w:t>
            </w:r>
          </w:p>
        </w:tc>
      </w:tr>
      <w:tr w:rsidR="00FB00C8" w:rsidRPr="00873711" w14:paraId="5DB015BB" w14:textId="77777777" w:rsidTr="00660503">
        <w:tc>
          <w:tcPr>
            <w:tcW w:w="4928" w:type="dxa"/>
            <w:tcBorders>
              <w:top w:val="single" w:sz="4" w:space="0" w:color="009CA6"/>
              <w:bottom w:val="single" w:sz="4" w:space="0" w:color="009CA6"/>
            </w:tcBorders>
          </w:tcPr>
          <w:p w14:paraId="632AAAD7" w14:textId="77777777" w:rsidR="00FB00C8" w:rsidRPr="00F65360" w:rsidRDefault="00FB00C8" w:rsidP="002F1B86">
            <w:pPr>
              <w:spacing w:before="180"/>
              <w:rPr>
                <w:rFonts w:ascii="Arial" w:hAnsi="Arial"/>
                <w:b/>
                <w:sz w:val="18"/>
                <w:szCs w:val="18"/>
              </w:rPr>
            </w:pPr>
            <w:r w:rsidRPr="00F65360">
              <w:rPr>
                <w:rFonts w:ascii="Arial" w:hAnsi="Arial"/>
                <w:b/>
                <w:sz w:val="18"/>
                <w:szCs w:val="18"/>
              </w:rPr>
              <w:t>Sub total</w:t>
            </w:r>
          </w:p>
        </w:tc>
        <w:tc>
          <w:tcPr>
            <w:tcW w:w="4678" w:type="dxa"/>
            <w:tcBorders>
              <w:top w:val="single" w:sz="4" w:space="0" w:color="009CA6"/>
              <w:bottom w:val="single" w:sz="4" w:space="0" w:color="009CA6"/>
            </w:tcBorders>
          </w:tcPr>
          <w:p w14:paraId="76E8D7EA" w14:textId="43C77752" w:rsidR="00FB00C8" w:rsidRPr="00F65360" w:rsidRDefault="00F6137E" w:rsidP="00F6137E">
            <w:pPr>
              <w:spacing w:before="180"/>
              <w:rPr>
                <w:rFonts w:ascii="Arial" w:hAnsi="Arial"/>
                <w:b/>
                <w:sz w:val="18"/>
                <w:szCs w:val="18"/>
              </w:rPr>
            </w:pPr>
            <w:r>
              <w:rPr>
                <w:rFonts w:ascii="Arial" w:hAnsi="Arial"/>
                <w:b/>
                <w:sz w:val="18"/>
                <w:szCs w:val="18"/>
              </w:rPr>
              <w:t>2</w:t>
            </w:r>
            <w:r w:rsidR="0050080A">
              <w:rPr>
                <w:rFonts w:ascii="Arial" w:hAnsi="Arial"/>
                <w:b/>
                <w:sz w:val="18"/>
                <w:szCs w:val="18"/>
              </w:rPr>
              <w:t>,</w:t>
            </w:r>
            <w:r>
              <w:rPr>
                <w:rFonts w:ascii="Arial" w:hAnsi="Arial"/>
                <w:b/>
                <w:sz w:val="18"/>
                <w:szCs w:val="18"/>
              </w:rPr>
              <w:t>485</w:t>
            </w:r>
            <w:r w:rsidR="0050080A">
              <w:rPr>
                <w:rFonts w:ascii="Arial" w:hAnsi="Arial"/>
                <w:b/>
                <w:sz w:val="18"/>
                <w:szCs w:val="18"/>
              </w:rPr>
              <w:t>,</w:t>
            </w:r>
            <w:r>
              <w:rPr>
                <w:rFonts w:ascii="Arial" w:hAnsi="Arial"/>
                <w:b/>
                <w:sz w:val="18"/>
                <w:szCs w:val="18"/>
              </w:rPr>
              <w:t>00</w:t>
            </w:r>
            <w:r w:rsidR="0050080A">
              <w:rPr>
                <w:rFonts w:ascii="Arial" w:hAnsi="Arial"/>
                <w:b/>
                <w:sz w:val="18"/>
                <w:szCs w:val="18"/>
              </w:rPr>
              <w:t>0</w:t>
            </w:r>
          </w:p>
        </w:tc>
      </w:tr>
      <w:tr w:rsidR="00FB00C8" w:rsidRPr="00873711" w14:paraId="02164E2B" w14:textId="77777777" w:rsidTr="00660503">
        <w:tc>
          <w:tcPr>
            <w:tcW w:w="4928" w:type="dxa"/>
            <w:tcBorders>
              <w:top w:val="single" w:sz="4" w:space="0" w:color="009CA6"/>
              <w:bottom w:val="single" w:sz="4" w:space="0" w:color="009CA6"/>
            </w:tcBorders>
            <w:shd w:val="clear" w:color="auto" w:fill="BEE5EB"/>
          </w:tcPr>
          <w:p w14:paraId="6F820E49" w14:textId="77777777" w:rsidR="00FB00C8" w:rsidRPr="00873711" w:rsidRDefault="00FB00C8" w:rsidP="002F1B86">
            <w:pPr>
              <w:spacing w:before="180"/>
              <w:rPr>
                <w:rFonts w:ascii="Arial" w:hAnsi="Arial"/>
                <w:b/>
                <w:sz w:val="18"/>
                <w:szCs w:val="18"/>
              </w:rPr>
            </w:pPr>
            <w:r w:rsidRPr="00873711">
              <w:rPr>
                <w:rFonts w:ascii="Arial" w:hAnsi="Arial"/>
                <w:b/>
                <w:sz w:val="18"/>
                <w:szCs w:val="18"/>
              </w:rPr>
              <w:t>Total</w:t>
            </w:r>
          </w:p>
        </w:tc>
        <w:tc>
          <w:tcPr>
            <w:tcW w:w="4678" w:type="dxa"/>
            <w:tcBorders>
              <w:top w:val="single" w:sz="4" w:space="0" w:color="009CA6"/>
              <w:bottom w:val="single" w:sz="4" w:space="0" w:color="009CA6"/>
            </w:tcBorders>
            <w:shd w:val="clear" w:color="auto" w:fill="BEE5EB"/>
          </w:tcPr>
          <w:p w14:paraId="6B6AFA6E" w14:textId="36E09699" w:rsidR="00FB00C8" w:rsidRPr="00873711" w:rsidRDefault="00F6137E" w:rsidP="00F6137E">
            <w:pPr>
              <w:spacing w:before="180"/>
              <w:rPr>
                <w:rFonts w:ascii="Arial" w:hAnsi="Arial"/>
                <w:b/>
                <w:sz w:val="18"/>
                <w:szCs w:val="18"/>
              </w:rPr>
            </w:pPr>
            <w:r>
              <w:rPr>
                <w:rFonts w:ascii="Arial" w:hAnsi="Arial"/>
                <w:b/>
                <w:sz w:val="18"/>
                <w:szCs w:val="18"/>
              </w:rPr>
              <w:t>3</w:t>
            </w:r>
            <w:r w:rsidR="004F1504">
              <w:rPr>
                <w:rFonts w:ascii="Arial" w:hAnsi="Arial"/>
                <w:b/>
                <w:sz w:val="18"/>
                <w:szCs w:val="18"/>
              </w:rPr>
              <w:t>,</w:t>
            </w:r>
            <w:r>
              <w:rPr>
                <w:rFonts w:ascii="Arial" w:hAnsi="Arial"/>
                <w:b/>
                <w:sz w:val="18"/>
                <w:szCs w:val="18"/>
              </w:rPr>
              <w:t>239</w:t>
            </w:r>
            <w:r w:rsidR="004F1504">
              <w:rPr>
                <w:rFonts w:ascii="Arial" w:hAnsi="Arial"/>
                <w:b/>
                <w:sz w:val="18"/>
                <w:szCs w:val="18"/>
              </w:rPr>
              <w:t>,</w:t>
            </w:r>
            <w:r>
              <w:rPr>
                <w:rFonts w:ascii="Arial" w:hAnsi="Arial"/>
                <w:b/>
                <w:sz w:val="18"/>
                <w:szCs w:val="18"/>
              </w:rPr>
              <w:t>225</w:t>
            </w:r>
          </w:p>
        </w:tc>
      </w:tr>
    </w:tbl>
    <w:p w14:paraId="1465CDBA" w14:textId="0425572D" w:rsidR="00FB00C8" w:rsidRPr="00873711" w:rsidRDefault="00FB00C8" w:rsidP="006528B3">
      <w:pPr>
        <w:pStyle w:val="Footnotes"/>
        <w:rPr>
          <w:sz w:val="18"/>
          <w:szCs w:val="18"/>
        </w:rPr>
      </w:pPr>
      <w:r w:rsidRPr="00BA0D31">
        <w:t>*</w:t>
      </w:r>
      <w:r w:rsidR="00610BD9">
        <w:t xml:space="preserve">Dependant on availability. </w:t>
      </w:r>
      <w:r w:rsidR="000C0A26">
        <w:t xml:space="preserve">Numbers determined if </w:t>
      </w:r>
      <w:r w:rsidR="00BA0D31" w:rsidRPr="00BA0D31">
        <w:t>supply available, will purchase catfish</w:t>
      </w:r>
      <w:r w:rsidR="006105E9" w:rsidRPr="00BA0D31">
        <w:t>.</w:t>
      </w:r>
      <w:r w:rsidR="006105E9" w:rsidRPr="00BA0D31" w:rsidDel="006105E9">
        <w:t xml:space="preserve"> </w:t>
      </w:r>
      <w:r w:rsidR="00AE24EF" w:rsidRPr="00BA0D31">
        <w:br/>
      </w:r>
      <w:r w:rsidRPr="00BA0D31">
        <w:t>**</w:t>
      </w:r>
      <w:r w:rsidR="003233C3" w:rsidRPr="00BA0D31">
        <w:t>E</w:t>
      </w:r>
      <w:r w:rsidRPr="00BA0D31">
        <w:t>stimate</w:t>
      </w:r>
      <w:r w:rsidR="00964F9A" w:rsidRPr="00BA0D31">
        <w:t>s</w:t>
      </w:r>
      <w:r w:rsidRPr="00BA0D31">
        <w:t xml:space="preserve"> only.</w:t>
      </w:r>
      <w:r w:rsidR="008E61E5" w:rsidRPr="00BA0D31">
        <w:t xml:space="preserve"> </w:t>
      </w:r>
      <w:r w:rsidRPr="00BA0D31">
        <w:t>Numbers dependant on outcomes of breeding.</w:t>
      </w:r>
    </w:p>
    <w:p w14:paraId="20921351" w14:textId="77777777" w:rsidR="00644015" w:rsidRPr="00AE24EF" w:rsidRDefault="00644015" w:rsidP="002D3252">
      <w:pPr>
        <w:pStyle w:val="Body"/>
      </w:pPr>
    </w:p>
    <w:p w14:paraId="1EFBCD7D" w14:textId="77777777" w:rsidR="00644015" w:rsidRPr="00AE24EF" w:rsidRDefault="00644015" w:rsidP="002D3252">
      <w:pPr>
        <w:pStyle w:val="Body"/>
      </w:pPr>
    </w:p>
    <w:p w14:paraId="3D06FDB1" w14:textId="2BB8599F" w:rsidR="00644015" w:rsidRPr="00AE24EF" w:rsidRDefault="00644015" w:rsidP="009B53D5">
      <w:pPr>
        <w:pStyle w:val="HA"/>
      </w:pPr>
      <w:r>
        <w:br w:type="page"/>
      </w:r>
      <w:bookmarkStart w:id="19" w:name="_Toc324940467"/>
      <w:bookmarkStart w:id="20" w:name="_Toc375237464"/>
      <w:bookmarkStart w:id="21" w:name="_Toc438021184"/>
      <w:r w:rsidR="00AE24EF" w:rsidRPr="00873711">
        <w:t xml:space="preserve">Improving fisheries </w:t>
      </w:r>
      <w:bookmarkEnd w:id="19"/>
      <w:r w:rsidR="00AE24EF" w:rsidRPr="00873711">
        <w:t>state-wide</w:t>
      </w:r>
      <w:bookmarkEnd w:id="20"/>
      <w:bookmarkEnd w:id="21"/>
    </w:p>
    <w:p w14:paraId="451EE96B" w14:textId="2F031ABE" w:rsidR="00AE24EF" w:rsidRPr="00660503" w:rsidRDefault="00C32219" w:rsidP="00AE24EF">
      <w:pPr>
        <w:spacing w:before="60"/>
        <w:rPr>
          <w:rFonts w:ascii="Arial" w:hAnsi="Arial"/>
          <w:color w:val="009CA6"/>
          <w:spacing w:val="-1"/>
        </w:rPr>
      </w:pPr>
      <w:r w:rsidRPr="00660503">
        <w:rPr>
          <w:rFonts w:ascii="Arial" w:hAnsi="Arial"/>
          <w:color w:val="009CA6"/>
          <w:spacing w:val="-1"/>
        </w:rPr>
        <w:t>An</w:t>
      </w:r>
      <w:r w:rsidR="00AE24EF" w:rsidRPr="00660503">
        <w:rPr>
          <w:rFonts w:ascii="Arial" w:hAnsi="Arial"/>
          <w:color w:val="009CA6"/>
          <w:spacing w:val="-1"/>
        </w:rPr>
        <w:t xml:space="preserve"> overview of selected state-wide inland fisheries management programs </w:t>
      </w:r>
      <w:r w:rsidRPr="00660503">
        <w:rPr>
          <w:rFonts w:ascii="Arial" w:hAnsi="Arial"/>
          <w:color w:val="009CA6"/>
          <w:spacing w:val="-1"/>
        </w:rPr>
        <w:t>relating</w:t>
      </w:r>
      <w:r w:rsidR="00AE24EF" w:rsidRPr="00660503">
        <w:rPr>
          <w:rFonts w:ascii="Arial" w:hAnsi="Arial"/>
          <w:color w:val="009CA6"/>
          <w:spacing w:val="-1"/>
        </w:rPr>
        <w:t xml:space="preserve"> </w:t>
      </w:r>
      <w:r w:rsidR="006528B3">
        <w:rPr>
          <w:rFonts w:ascii="Arial" w:hAnsi="Arial"/>
          <w:color w:val="009CA6"/>
          <w:spacing w:val="-1"/>
        </w:rPr>
        <w:br/>
      </w:r>
      <w:r w:rsidR="00AE24EF" w:rsidRPr="00660503">
        <w:rPr>
          <w:rFonts w:ascii="Arial" w:hAnsi="Arial"/>
          <w:color w:val="009CA6"/>
          <w:spacing w:val="-1"/>
        </w:rPr>
        <w:t>to fish stocking.</w:t>
      </w:r>
    </w:p>
    <w:p w14:paraId="6B152F20" w14:textId="22B33FE8" w:rsidR="00EE3381" w:rsidRPr="009A518F" w:rsidRDefault="00E93A4E" w:rsidP="00A04C05">
      <w:pPr>
        <w:pStyle w:val="HB"/>
      </w:pPr>
      <w:bookmarkStart w:id="22" w:name="_Toc438021185"/>
      <w:r w:rsidRPr="009A518F">
        <w:rPr>
          <w:noProof/>
          <w:lang w:eastAsia="en-AU"/>
        </w:rPr>
        <w:drawing>
          <wp:anchor distT="0" distB="0" distL="114300" distR="114300" simplePos="0" relativeHeight="251659776" behindDoc="0" locked="0" layoutInCell="1" allowOverlap="1" wp14:anchorId="53ABF679" wp14:editId="4DA12379">
            <wp:simplePos x="0" y="0"/>
            <wp:positionH relativeFrom="column">
              <wp:posOffset>2937510</wp:posOffset>
            </wp:positionH>
            <wp:positionV relativeFrom="paragraph">
              <wp:posOffset>123190</wp:posOffset>
            </wp:positionV>
            <wp:extent cx="3181350" cy="2073910"/>
            <wp:effectExtent l="0" t="0" r="0" b="2540"/>
            <wp:wrapSquare wrapText="bothSides"/>
            <wp:docPr id="10" name="Picture 10" descr="http://www.depi.vic.gov.au/__data/assets/image/0008/306737/TOM_cropped_her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pi.vic.gov.au/__data/assets/image/0008/306737/TOM_cropped_hero-image.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8135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381" w:rsidRPr="009A518F">
        <w:t>Target One Million</w:t>
      </w:r>
      <w:bookmarkEnd w:id="22"/>
    </w:p>
    <w:p w14:paraId="6E9CEC7B" w14:textId="4DF3F2B7" w:rsidR="000C1E9F" w:rsidRPr="009A518F" w:rsidRDefault="000C1E9F" w:rsidP="002D3252">
      <w:pPr>
        <w:pStyle w:val="Body"/>
      </w:pPr>
      <w:bookmarkStart w:id="23" w:name="_Toc324940468"/>
      <w:bookmarkStart w:id="24" w:name="_Toc375237465"/>
      <w:r w:rsidRPr="009A518F">
        <w:t>The State Government has committed to delivering its</w:t>
      </w:r>
      <w:r w:rsidR="009A518F">
        <w:t xml:space="preserve"> </w:t>
      </w:r>
      <w:r w:rsidRPr="009A518F">
        <w:rPr>
          <w:i/>
          <w:iCs/>
        </w:rPr>
        <w:t>Target One Million</w:t>
      </w:r>
      <w:r w:rsidR="009A518F">
        <w:rPr>
          <w:i/>
          <w:iCs/>
        </w:rPr>
        <w:t xml:space="preserve"> </w:t>
      </w:r>
      <w:r w:rsidRPr="009A518F">
        <w:t>plan for recreational fishing, which will get more Victorians fishing more often.</w:t>
      </w:r>
    </w:p>
    <w:p w14:paraId="15290A5F" w14:textId="2B427B6D" w:rsidR="000C1E9F" w:rsidRPr="009A518F" w:rsidRDefault="000C1E9F" w:rsidP="002D3252">
      <w:pPr>
        <w:pStyle w:val="Body"/>
      </w:pPr>
      <w:r w:rsidRPr="009A518F">
        <w:t xml:space="preserve">Elements of </w:t>
      </w:r>
      <w:r w:rsidRPr="009A518F">
        <w:rPr>
          <w:i/>
          <w:iCs/>
        </w:rPr>
        <w:t>Target One Million</w:t>
      </w:r>
      <w:r w:rsidRPr="009A518F">
        <w:t xml:space="preserve"> include:</w:t>
      </w:r>
      <w:r w:rsidRPr="009A518F">
        <w:rPr>
          <w:noProof/>
          <w:lang w:eastAsia="en-AU"/>
        </w:rPr>
        <w:t xml:space="preserve"> </w:t>
      </w:r>
    </w:p>
    <w:p w14:paraId="627F9056" w14:textId="77777777" w:rsidR="000C1E9F" w:rsidRPr="009A518F" w:rsidRDefault="000C1E9F" w:rsidP="00E93A4E">
      <w:pPr>
        <w:pStyle w:val="Bullet"/>
      </w:pPr>
      <w:r w:rsidRPr="009A518F">
        <w:t>increase the number of fishers to one million by 2020</w:t>
      </w:r>
    </w:p>
    <w:p w14:paraId="52D12B6D" w14:textId="77777777" w:rsidR="000C1E9F" w:rsidRPr="009A518F" w:rsidRDefault="000C1E9F" w:rsidP="00E93A4E">
      <w:pPr>
        <w:pStyle w:val="Bullet"/>
      </w:pPr>
      <w:r w:rsidRPr="009A518F">
        <w:t>halt commercial netting in Port Phillip and Corio Bays over eight years</w:t>
      </w:r>
    </w:p>
    <w:p w14:paraId="3D7BDBED" w14:textId="77777777" w:rsidR="000C1E9F" w:rsidRPr="009A518F" w:rsidRDefault="000C1E9F" w:rsidP="00E93A4E">
      <w:pPr>
        <w:pStyle w:val="Bullet"/>
      </w:pPr>
      <w:r w:rsidRPr="009A518F">
        <w:t>take action on water levels at Lake Toolondo</w:t>
      </w:r>
    </w:p>
    <w:p w14:paraId="53B0D914" w14:textId="77777777" w:rsidR="000C1E9F" w:rsidRPr="009A518F" w:rsidRDefault="000C1E9F" w:rsidP="00E93A4E">
      <w:pPr>
        <w:pStyle w:val="Bullet"/>
      </w:pPr>
      <w:r w:rsidRPr="009A518F">
        <w:t>establish Fisheries Victoria as a Statutory Authority</w:t>
      </w:r>
    </w:p>
    <w:p w14:paraId="4284C722" w14:textId="77777777" w:rsidR="000C1E9F" w:rsidRPr="009A518F" w:rsidRDefault="000C1E9F" w:rsidP="00E93A4E">
      <w:pPr>
        <w:pStyle w:val="Bullet"/>
      </w:pPr>
      <w:r w:rsidRPr="009A518F">
        <w:t>pursue reciprocal licence arrangements with New South Wales</w:t>
      </w:r>
    </w:p>
    <w:p w14:paraId="7AD82848" w14:textId="77777777" w:rsidR="000C1E9F" w:rsidRPr="009A518F" w:rsidRDefault="000C1E9F" w:rsidP="00E93A4E">
      <w:pPr>
        <w:pStyle w:val="Bullet"/>
      </w:pPr>
      <w:r w:rsidRPr="009A518F">
        <w:t>ban netting at the mouths of rivers in the Gippsland Lakes</w:t>
      </w:r>
    </w:p>
    <w:p w14:paraId="518E568E" w14:textId="77777777" w:rsidR="000C1E9F" w:rsidRPr="009A518F" w:rsidRDefault="000C1E9F" w:rsidP="00E93A4E">
      <w:pPr>
        <w:pStyle w:val="Bullet"/>
      </w:pPr>
      <w:r w:rsidRPr="009A518F">
        <w:t>establish a Better Fishing Fund</w:t>
      </w:r>
    </w:p>
    <w:p w14:paraId="5C9B5DED" w14:textId="77777777" w:rsidR="000C1E9F" w:rsidRPr="009A518F" w:rsidRDefault="000C1E9F" w:rsidP="00E93A4E">
      <w:pPr>
        <w:pStyle w:val="Bullet"/>
      </w:pPr>
      <w:r w:rsidRPr="009A518F">
        <w:t>increase fish stocking to 5 million fish per year</w:t>
      </w:r>
    </w:p>
    <w:p w14:paraId="4F6F2CDB" w14:textId="77777777" w:rsidR="000C1E9F" w:rsidRPr="009A518F" w:rsidRDefault="000C1E9F" w:rsidP="00E93A4E">
      <w:pPr>
        <w:pStyle w:val="Bullet"/>
      </w:pPr>
      <w:r w:rsidRPr="009A518F">
        <w:t>open recreational trout cod fisheries in Beechworth</w:t>
      </w:r>
    </w:p>
    <w:p w14:paraId="7718ACA4" w14:textId="77777777" w:rsidR="000C1E9F" w:rsidRPr="009A518F" w:rsidRDefault="000C1E9F" w:rsidP="00E93A4E">
      <w:pPr>
        <w:pStyle w:val="Bullet"/>
      </w:pPr>
      <w:r w:rsidRPr="009A518F">
        <w:t>stock barramundi into Hazelwood Pondage</w:t>
      </w:r>
    </w:p>
    <w:p w14:paraId="08A3FCAD" w14:textId="77777777" w:rsidR="000C1E9F" w:rsidRPr="009A518F" w:rsidRDefault="000C1E9F" w:rsidP="00E93A4E">
      <w:pPr>
        <w:pStyle w:val="Bullet"/>
      </w:pPr>
      <w:r w:rsidRPr="009A518F">
        <w:t>allocate 'Stronger Fishing Club' grants</w:t>
      </w:r>
    </w:p>
    <w:p w14:paraId="16213E4F" w14:textId="77777777" w:rsidR="000C1E9F" w:rsidRPr="009A518F" w:rsidRDefault="000C1E9F" w:rsidP="00E93A4E">
      <w:pPr>
        <w:pStyle w:val="Bullet"/>
      </w:pPr>
      <w:r w:rsidRPr="009A518F">
        <w:t>introduce a minimum legal size for trout</w:t>
      </w:r>
    </w:p>
    <w:p w14:paraId="14601ECA" w14:textId="77777777" w:rsidR="000C1E9F" w:rsidRPr="009A518F" w:rsidRDefault="000C1E9F" w:rsidP="00E93A4E">
      <w:pPr>
        <w:pStyle w:val="Bullet"/>
      </w:pPr>
      <w:r w:rsidRPr="009A518F">
        <w:t>grow the Victorian Trout Opening Festival</w:t>
      </w:r>
    </w:p>
    <w:p w14:paraId="4689E6CD" w14:textId="77777777" w:rsidR="000C1E9F" w:rsidRPr="009A518F" w:rsidRDefault="000C1E9F" w:rsidP="00E93A4E">
      <w:pPr>
        <w:pStyle w:val="Bullet"/>
      </w:pPr>
      <w:r w:rsidRPr="009A518F">
        <w:t>remove horsepower and boat length restrictions at Blue Rock Lake</w:t>
      </w:r>
    </w:p>
    <w:p w14:paraId="336821E3" w14:textId="60C29850" w:rsidR="000C1E9F" w:rsidRPr="009A518F" w:rsidRDefault="000C1E9F" w:rsidP="00E93A4E">
      <w:pPr>
        <w:pStyle w:val="Bullet"/>
      </w:pPr>
      <w:r w:rsidRPr="009A518F">
        <w:t xml:space="preserve">undertake a </w:t>
      </w:r>
      <w:r w:rsidR="00B90F8F" w:rsidRPr="009A518F">
        <w:t>state wide</w:t>
      </w:r>
      <w:r w:rsidRPr="009A518F">
        <w:t xml:space="preserve"> recreational catch survey</w:t>
      </w:r>
    </w:p>
    <w:p w14:paraId="3CE8CC05" w14:textId="77777777" w:rsidR="000C1E9F" w:rsidRPr="009A518F" w:rsidRDefault="000C1E9F" w:rsidP="00E93A4E">
      <w:pPr>
        <w:pStyle w:val="Bullet"/>
      </w:pPr>
      <w:r w:rsidRPr="009A518F">
        <w:t>deliver school education and children's fishing programs</w:t>
      </w:r>
    </w:p>
    <w:p w14:paraId="41ED0188" w14:textId="77777777" w:rsidR="000C1E9F" w:rsidRPr="009A518F" w:rsidRDefault="000C1E9F" w:rsidP="002D3252">
      <w:pPr>
        <w:pStyle w:val="Body"/>
      </w:pPr>
    </w:p>
    <w:p w14:paraId="58BDF777" w14:textId="77777777" w:rsidR="000C1E9F" w:rsidRPr="00B34521" w:rsidRDefault="000C1E9F" w:rsidP="00C22DAF">
      <w:pPr>
        <w:pStyle w:val="HC"/>
      </w:pPr>
      <w:r w:rsidRPr="00B34521">
        <w:t>Opening trout cod fishery</w:t>
      </w:r>
    </w:p>
    <w:p w14:paraId="4F6968E7" w14:textId="15EA9569" w:rsidR="008D7BCA" w:rsidRPr="009A518F" w:rsidRDefault="008D7BCA" w:rsidP="002D3252">
      <w:pPr>
        <w:pStyle w:val="Body"/>
      </w:pPr>
      <w:r w:rsidRPr="009A518F">
        <w:t xml:space="preserve">In an Australian first, recreational anglers can now fish for </w:t>
      </w:r>
      <w:r w:rsidR="00C76208">
        <w:t xml:space="preserve">and harvest </w:t>
      </w:r>
      <w:r w:rsidRPr="009A518F">
        <w:t>trout cod in two lakes in Victoria</w:t>
      </w:r>
      <w:r w:rsidR="00C76208">
        <w:t xml:space="preserve">. </w:t>
      </w:r>
      <w:r w:rsidRPr="009A518F">
        <w:t xml:space="preserve">Lakes Sambell and Kerferd are the only waters in </w:t>
      </w:r>
      <w:r w:rsidR="00B90F8F" w:rsidRPr="009A518F">
        <w:t>Australia</w:t>
      </w:r>
      <w:r w:rsidRPr="009A518F">
        <w:t xml:space="preserve"> where the endangered trout cod can be legally </w:t>
      </w:r>
      <w:r w:rsidR="00B90F8F" w:rsidRPr="009A518F">
        <w:t>targeted</w:t>
      </w:r>
      <w:r w:rsidRPr="009A518F">
        <w:t xml:space="preserve"> by </w:t>
      </w:r>
      <w:r w:rsidR="00B90F8F" w:rsidRPr="009A518F">
        <w:t>recreational</w:t>
      </w:r>
      <w:r w:rsidRPr="009A518F">
        <w:t xml:space="preserve"> fishers.</w:t>
      </w:r>
      <w:r w:rsidR="00C76208">
        <w:t xml:space="preserve"> </w:t>
      </w:r>
      <w:r w:rsidRPr="009A518F">
        <w:t>The commitment to establish the fishery is a key part of Target One Million plan – which will get more Victorians fishing more often.</w:t>
      </w:r>
    </w:p>
    <w:p w14:paraId="4BFB775F" w14:textId="719845A7" w:rsidR="008D7BCA" w:rsidRPr="009A518F" w:rsidRDefault="008D7BCA" w:rsidP="002D3252">
      <w:pPr>
        <w:pStyle w:val="Body"/>
      </w:pPr>
      <w:r w:rsidRPr="009A518F">
        <w:t xml:space="preserve">The dedicated stocking program has seen 45,000 baby trout cod fingerlings released into the lakes since 2008, and </w:t>
      </w:r>
      <w:r w:rsidR="00AC3FAE">
        <w:t xml:space="preserve">with </w:t>
      </w:r>
      <w:r w:rsidRPr="009A518F">
        <w:t xml:space="preserve">support from the National Trout Cod Recovery Plan, anglers can legally fish for trout cod </w:t>
      </w:r>
      <w:r w:rsidR="005D4AAA">
        <w:br/>
      </w:r>
      <w:r w:rsidRPr="009A518F">
        <w:t>in Beechworth.</w:t>
      </w:r>
    </w:p>
    <w:p w14:paraId="091F4CDC" w14:textId="77777777" w:rsidR="008D7BCA" w:rsidRPr="009A518F" w:rsidRDefault="008D7BCA" w:rsidP="002D3252">
      <w:pPr>
        <w:pStyle w:val="Body"/>
      </w:pPr>
      <w:r w:rsidRPr="009A518F">
        <w:t>Trout cod fingerling production at the Government’s Snobs Creek hatchery will expand and continue to support the recovery of the species in the wild, while further developing the two new fisheries.</w:t>
      </w:r>
    </w:p>
    <w:p w14:paraId="10D44321" w14:textId="77777777" w:rsidR="008D7BCA" w:rsidRPr="009A518F" w:rsidRDefault="008D7BCA" w:rsidP="002D3252">
      <w:pPr>
        <w:pStyle w:val="Body"/>
      </w:pPr>
      <w:r w:rsidRPr="009A518F">
        <w:t>To ensure the fisheries are sustainable, harvest of trout cod will be restricted to a daily bag limit of one per angler, and complemented by a minimum size of 40 cm and a maximum size of 50 cm.</w:t>
      </w:r>
    </w:p>
    <w:p w14:paraId="38830848" w14:textId="3044A5BE" w:rsidR="000C1E9F" w:rsidRPr="00B34521" w:rsidRDefault="000C1E9F" w:rsidP="00C22DAF">
      <w:pPr>
        <w:pStyle w:val="HC"/>
      </w:pPr>
      <w:r w:rsidRPr="00B34521">
        <w:t>Toolondo</w:t>
      </w:r>
      <w:r w:rsidR="000C5DEA" w:rsidRPr="00B34521">
        <w:t xml:space="preserve"> Reservoir fishery</w:t>
      </w:r>
    </w:p>
    <w:p w14:paraId="4F3B1621" w14:textId="6F74642A" w:rsidR="009A518F" w:rsidRDefault="009A518F" w:rsidP="002D3252">
      <w:pPr>
        <w:pStyle w:val="Body"/>
      </w:pPr>
      <w:r w:rsidRPr="009A518F">
        <w:t xml:space="preserve">The Toolondo Reservoir Recreational Fishery Advisory Group </w:t>
      </w:r>
      <w:r w:rsidR="00AC3FAE">
        <w:t>was established in March 2015</w:t>
      </w:r>
      <w:r w:rsidRPr="009A518F">
        <w:t xml:space="preserve"> to secure the future of Toolondo Reservoir as one of Victoria's best trout fisheries. Over the </w:t>
      </w:r>
      <w:r w:rsidR="00AC3FAE">
        <w:t xml:space="preserve">next </w:t>
      </w:r>
      <w:r w:rsidRPr="009A518F">
        <w:t xml:space="preserve">6 months, the group commissioned three independent studies, deployed monitoring equipment and reviewed the performance of the fishery over the last twenty-three years. The Advisory Group's final draft report </w:t>
      </w:r>
      <w:r w:rsidR="000C5DEA">
        <w:t>was</w:t>
      </w:r>
      <w:r w:rsidRPr="009A518F">
        <w:t xml:space="preserve"> presented to Government for consideration. In working with Water Agencies and Catchment Management Authorities, it's clear the Wimmera region continues to experience historically low rainfall levels and falling storage levels. </w:t>
      </w:r>
      <w:r w:rsidR="00C76208">
        <w:t xml:space="preserve">The state government’s transfer of 5,000 megalitres to Toolondo Reservoir </w:t>
      </w:r>
      <w:r w:rsidR="007D5069">
        <w:t xml:space="preserve">in January 2015 </w:t>
      </w:r>
      <w:r w:rsidR="00C76208">
        <w:t>preserved water levels</w:t>
      </w:r>
      <w:r w:rsidR="007D5069">
        <w:t xml:space="preserve"> and extended the performance of the fishery. This resulted in some exceptional trout fishing over the last twelve months.  </w:t>
      </w:r>
    </w:p>
    <w:p w14:paraId="15E180C2" w14:textId="59AF4E27" w:rsidR="000C1E9F" w:rsidRDefault="009A518F" w:rsidP="002D3252">
      <w:pPr>
        <w:pStyle w:val="Body"/>
      </w:pPr>
      <w:r w:rsidRPr="009A518F">
        <w:rPr>
          <w:noProof/>
          <w:lang w:eastAsia="en-AU"/>
        </w:rPr>
        <w:t xml:space="preserve"> </w:t>
      </w:r>
      <w:r w:rsidR="00B34521">
        <w:rPr>
          <w:noProof/>
          <w:lang w:eastAsia="en-AU"/>
        </w:rPr>
        <w:drawing>
          <wp:inline distT="0" distB="0" distL="0" distR="0" wp14:anchorId="75FB4332" wp14:editId="303B4546">
            <wp:extent cx="6120765" cy="4097965"/>
            <wp:effectExtent l="0" t="0" r="0" b="0"/>
            <wp:docPr id="6" name="Picture 6" descr="C:\Users\jd16\AppData\Local\Temp\notes17A210\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16\AppData\Local\Temp\notes17A210\DSC_019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20765" cy="4097965"/>
                    </a:xfrm>
                    <a:prstGeom prst="rect">
                      <a:avLst/>
                    </a:prstGeom>
                    <a:noFill/>
                    <a:ln>
                      <a:noFill/>
                    </a:ln>
                  </pic:spPr>
                </pic:pic>
              </a:graphicData>
            </a:graphic>
          </wp:inline>
        </w:drawing>
      </w:r>
    </w:p>
    <w:p w14:paraId="24BA9201" w14:textId="58CB0E32" w:rsidR="009A518F" w:rsidRPr="009A518F" w:rsidRDefault="00B34521" w:rsidP="006528B3">
      <w:pPr>
        <w:pStyle w:val="Caption"/>
      </w:pPr>
      <w:r>
        <w:t>Toolondo brown trout. (Photo Marc Ainsworth)</w:t>
      </w:r>
    </w:p>
    <w:p w14:paraId="07155AB6" w14:textId="2525BDAC" w:rsidR="000C1E9F" w:rsidRPr="00B34521" w:rsidRDefault="006528B3" w:rsidP="00C22DAF">
      <w:pPr>
        <w:pStyle w:val="HC"/>
      </w:pPr>
      <w:r>
        <w:br/>
      </w:r>
      <w:r w:rsidR="00376A87" w:rsidRPr="00B34521">
        <w:t>Hazel</w:t>
      </w:r>
      <w:r w:rsidR="000C1E9F" w:rsidRPr="00B34521">
        <w:t>wood Pondage Barramundi</w:t>
      </w:r>
    </w:p>
    <w:p w14:paraId="79CF35F0" w14:textId="5F64145F" w:rsidR="007D5069" w:rsidRDefault="00B25EBD" w:rsidP="002D3252">
      <w:pPr>
        <w:pStyle w:val="Body"/>
      </w:pPr>
      <w:r w:rsidRPr="000F4033">
        <w:t>Barramundi are</w:t>
      </w:r>
      <w:r w:rsidR="000F4033" w:rsidRPr="000F4033">
        <w:t xml:space="preserve"> a tropical species, highly pri</w:t>
      </w:r>
      <w:r w:rsidRPr="000F4033">
        <w:t xml:space="preserve">zed by recreational fishers. Hazelwood Pondage near Moe </w:t>
      </w:r>
      <w:r w:rsidR="000F4033" w:rsidRPr="000F4033">
        <w:t xml:space="preserve">is part of the cooling process of the power station and as a result </w:t>
      </w:r>
      <w:r w:rsidRPr="000F4033">
        <w:t>has warm water.</w:t>
      </w:r>
      <w:r w:rsidR="00825C68">
        <w:t xml:space="preserve"> </w:t>
      </w:r>
      <w:r w:rsidRPr="000F4033">
        <w:t xml:space="preserve">The site is being </w:t>
      </w:r>
      <w:r w:rsidR="000F4033" w:rsidRPr="000F4033">
        <w:t xml:space="preserve">investigated for suitability for Barramundi with the view to stocking the lake with these hard fighting fish. </w:t>
      </w:r>
    </w:p>
    <w:p w14:paraId="5945AF7D" w14:textId="0B3932AF" w:rsidR="000C1E9F" w:rsidRPr="000F4033" w:rsidRDefault="00AC3FAE" w:rsidP="002D3252">
      <w:pPr>
        <w:pStyle w:val="Body"/>
      </w:pPr>
      <w:r>
        <w:t>In May 2015</w:t>
      </w:r>
      <w:r w:rsidR="00040801">
        <w:t xml:space="preserve">, </w:t>
      </w:r>
      <w:r w:rsidR="007D5069">
        <w:t xml:space="preserve">Fisheries Victoria established a local working group, completed a water quality review, deployed water temperature loggers and completed a tank-based </w:t>
      </w:r>
      <w:r w:rsidR="00B34521">
        <w:t>acclimatisation</w:t>
      </w:r>
      <w:r w:rsidR="007D5069">
        <w:t xml:space="preserve"> trial (using Hazelwood Pondage water). In early 2016, there are plans to stock 1,000 barramundi (of various sizes) into the Pondage. At least 20 of these fish will be fitted with acoustic tags and a number of acoustic </w:t>
      </w:r>
      <w:r w:rsidR="00B34521">
        <w:t>receivers</w:t>
      </w:r>
      <w:r w:rsidR="007D5069">
        <w:t xml:space="preserve"> will be deployed around the Pondage. The six month trial will help assess the growth</w:t>
      </w:r>
      <w:r w:rsidR="00040801">
        <w:t xml:space="preserve"> and </w:t>
      </w:r>
      <w:r w:rsidR="007D5069">
        <w:t>survival</w:t>
      </w:r>
      <w:r w:rsidR="00040801">
        <w:t xml:space="preserve"> of barramundi and where these fish move. This information will help Fisheries Managers optimise stocking rates, manage participation levels and other user interactions. </w:t>
      </w:r>
    </w:p>
    <w:p w14:paraId="72BC9905" w14:textId="77777777" w:rsidR="007D5069" w:rsidRDefault="007D5069" w:rsidP="00C22DAF">
      <w:pPr>
        <w:pStyle w:val="HC"/>
      </w:pPr>
    </w:p>
    <w:p w14:paraId="2E02ADE6" w14:textId="77777777" w:rsidR="00E93A4E" w:rsidRDefault="00E93A4E" w:rsidP="00C22DAF">
      <w:pPr>
        <w:pStyle w:val="HC"/>
      </w:pPr>
      <w:r>
        <w:br w:type="page"/>
      </w:r>
    </w:p>
    <w:p w14:paraId="158DF922" w14:textId="189F300A" w:rsidR="00461AD6" w:rsidRPr="00B34521" w:rsidRDefault="000C1E9F" w:rsidP="00C22DAF">
      <w:pPr>
        <w:pStyle w:val="HC"/>
      </w:pPr>
      <w:r w:rsidRPr="00B34521">
        <w:t xml:space="preserve">Blue Rock </w:t>
      </w:r>
      <w:r w:rsidR="00376A87" w:rsidRPr="00B34521">
        <w:t>Lake</w:t>
      </w:r>
      <w:r w:rsidRPr="00B34521">
        <w:t xml:space="preserve"> open to boating</w:t>
      </w:r>
    </w:p>
    <w:p w14:paraId="44D5E474" w14:textId="638AB0B4" w:rsidR="009A21EA" w:rsidRPr="009A518F" w:rsidRDefault="009A21EA" w:rsidP="002D3252">
      <w:pPr>
        <w:pStyle w:val="Body"/>
      </w:pPr>
      <w:r w:rsidRPr="009A518F">
        <w:t xml:space="preserve">Recreational anglers have better access to the </w:t>
      </w:r>
      <w:r w:rsidR="00B90F8F" w:rsidRPr="009A518F">
        <w:t>developing</w:t>
      </w:r>
      <w:r w:rsidR="00FF4A55" w:rsidRPr="009A518F">
        <w:t xml:space="preserve"> </w:t>
      </w:r>
      <w:r w:rsidR="00B90F8F" w:rsidRPr="009A518F">
        <w:t>bass</w:t>
      </w:r>
      <w:r w:rsidR="00FF4A55" w:rsidRPr="009A518F">
        <w:t xml:space="preserve"> fishery in Blue Rock </w:t>
      </w:r>
      <w:r w:rsidRPr="009A518F">
        <w:t xml:space="preserve">Lake, near Moe, </w:t>
      </w:r>
      <w:r w:rsidR="000C5DEA">
        <w:t>due</w:t>
      </w:r>
      <w:r w:rsidRPr="009A518F">
        <w:t xml:space="preserve"> to changed rules that </w:t>
      </w:r>
      <w:r w:rsidR="000C5DEA">
        <w:t>modified</w:t>
      </w:r>
      <w:r w:rsidRPr="009A518F">
        <w:t xml:space="preserve"> horsepower and boat length </w:t>
      </w:r>
      <w:r w:rsidR="000C5DEA">
        <w:t>regulations</w:t>
      </w:r>
      <w:r w:rsidRPr="009A518F">
        <w:t>.</w:t>
      </w:r>
    </w:p>
    <w:p w14:paraId="25F493E6" w14:textId="67EE26DF" w:rsidR="009A21EA" w:rsidRPr="009A518F" w:rsidRDefault="00FF4A55" w:rsidP="002D3252">
      <w:pPr>
        <w:pStyle w:val="Body"/>
      </w:pPr>
      <w:r w:rsidRPr="009A518F">
        <w:t xml:space="preserve">The changes to the boating regulation lift previous restrictions </w:t>
      </w:r>
      <w:r w:rsidR="00B90F8F" w:rsidRPr="009A518F">
        <w:t>and fishing</w:t>
      </w:r>
      <w:r w:rsidR="009A21EA" w:rsidRPr="009A518F">
        <w:t xml:space="preserve"> boats of any length and any engine size may now operate on Blue Rock Lake. Water skiing and jet skis </w:t>
      </w:r>
      <w:r w:rsidR="00B90F8F" w:rsidRPr="009A518F">
        <w:t>will continue</w:t>
      </w:r>
      <w:r w:rsidR="009A21EA" w:rsidRPr="009A518F">
        <w:t xml:space="preserve"> to be deterred via the 15 knot speed limit. These changes follow community consultation and are in place for a 12 month trial period.</w:t>
      </w:r>
    </w:p>
    <w:p w14:paraId="09DCD395" w14:textId="4BE6BAAD" w:rsidR="009A21EA" w:rsidRPr="009A518F" w:rsidRDefault="009A21EA" w:rsidP="002D3252">
      <w:pPr>
        <w:pStyle w:val="Body"/>
      </w:pPr>
      <w:r w:rsidRPr="009A518F">
        <w:t xml:space="preserve">The change of rules is great news for freshwater anglers in Gippsland and Melbourne’s east who have been keen to access </w:t>
      </w:r>
      <w:r w:rsidR="00B90F8F" w:rsidRPr="009A518F">
        <w:t>the Australian</w:t>
      </w:r>
      <w:r w:rsidRPr="009A518F">
        <w:t xml:space="preserve"> </w:t>
      </w:r>
      <w:r w:rsidR="00376A87">
        <w:t>b</w:t>
      </w:r>
      <w:r w:rsidRPr="009A518F">
        <w:t>ass fishery at Blue Rock from sport-fishing and trailer boats.</w:t>
      </w:r>
    </w:p>
    <w:p w14:paraId="5BBE812D" w14:textId="77777777" w:rsidR="009A21EA" w:rsidRPr="009A518F" w:rsidRDefault="009A21EA" w:rsidP="002D3252">
      <w:pPr>
        <w:pStyle w:val="Body"/>
      </w:pPr>
      <w:r w:rsidRPr="009A518F">
        <w:t>Since 2002, more than 160,000 Australian bass fingerlings have been stocked into Blue Rock, which has rapidly become one of Victoria’s premier destinations for the popular native fish.</w:t>
      </w:r>
    </w:p>
    <w:p w14:paraId="47393C9C" w14:textId="1F5F8B61" w:rsidR="009A21EA" w:rsidRPr="009A518F" w:rsidRDefault="009A21EA" w:rsidP="002D3252">
      <w:pPr>
        <w:pStyle w:val="Body"/>
      </w:pPr>
      <w:r w:rsidRPr="009A518F">
        <w:t xml:space="preserve">The Lake is also home to a stocked population of brown trout and rainbow trout, along </w:t>
      </w:r>
      <w:r w:rsidR="00B90F8F" w:rsidRPr="009A518F">
        <w:t>with a self-sustaining population</w:t>
      </w:r>
      <w:r w:rsidRPr="009A518F">
        <w:t xml:space="preserve"> of redfin, which are a great table fish.</w:t>
      </w:r>
    </w:p>
    <w:p w14:paraId="563A89B7" w14:textId="421ED3A5" w:rsidR="009A518F" w:rsidRPr="009A518F" w:rsidRDefault="009A21EA" w:rsidP="002D3252">
      <w:pPr>
        <w:pStyle w:val="Body"/>
      </w:pPr>
      <w:r w:rsidRPr="009A518F">
        <w:t xml:space="preserve">To help promote this fantastic Bass fishery, some larger Bass were released that if caught, will earn a lucky fisher a fishing voucher at the local tackle store </w:t>
      </w:r>
      <w:r w:rsidR="009A518F" w:rsidRPr="009A518F">
        <w:t>f</w:t>
      </w:r>
      <w:r w:rsidRPr="009A518F">
        <w:t>or fishing gear.</w:t>
      </w:r>
      <w:r w:rsidR="00040801" w:rsidDel="00040801">
        <w:t xml:space="preserve"> </w:t>
      </w:r>
    </w:p>
    <w:p w14:paraId="0815F14C" w14:textId="4DC1F18C" w:rsidR="00BB1149" w:rsidRDefault="00F9441F" w:rsidP="002D3252">
      <w:pPr>
        <w:pStyle w:val="Body"/>
      </w:pPr>
      <w:r>
        <w:rPr>
          <w:noProof/>
          <w:lang w:eastAsia="en-AU"/>
        </w:rPr>
        <w:drawing>
          <wp:inline distT="0" distB="0" distL="0" distR="0" wp14:anchorId="266D1B5E" wp14:editId="73E028AF">
            <wp:extent cx="6120765" cy="4097965"/>
            <wp:effectExtent l="0" t="0" r="0" b="0"/>
            <wp:docPr id="29" name="Picture 29" descr="K:\B-FISH\B-FISH\FITS\Inland Fisheries\CONS &amp; Vic Fish Stock\Vic Fish Stock  2015\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B-FISH\B-FISH\FITS\Inland Fisheries\CONS &amp; Vic Fish Stock\Vic Fish Stock  2015\DSC_007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20765" cy="4097965"/>
                    </a:xfrm>
                    <a:prstGeom prst="rect">
                      <a:avLst/>
                    </a:prstGeom>
                    <a:noFill/>
                    <a:ln>
                      <a:noFill/>
                    </a:ln>
                  </pic:spPr>
                </pic:pic>
              </a:graphicData>
            </a:graphic>
          </wp:inline>
        </w:drawing>
      </w:r>
    </w:p>
    <w:p w14:paraId="070A1D24" w14:textId="44B66123" w:rsidR="00F9441F" w:rsidRDefault="00F9441F" w:rsidP="00E93A4E">
      <w:pPr>
        <w:pStyle w:val="Caption"/>
      </w:pPr>
      <w:r>
        <w:rPr>
          <w:noProof/>
          <w:lang w:eastAsia="en-AU"/>
        </w:rPr>
        <w:t>Fishers with larger boats can now access Blue</w:t>
      </w:r>
      <w:r w:rsidR="0029054F">
        <w:rPr>
          <w:noProof/>
          <w:lang w:eastAsia="en-AU"/>
        </w:rPr>
        <w:t xml:space="preserve"> R</w:t>
      </w:r>
      <w:r>
        <w:rPr>
          <w:noProof/>
          <w:lang w:eastAsia="en-AU"/>
        </w:rPr>
        <w:t>ock</w:t>
      </w:r>
      <w:r w:rsidR="0029054F">
        <w:rPr>
          <w:noProof/>
          <w:lang w:eastAsia="en-AU"/>
        </w:rPr>
        <w:t xml:space="preserve"> Lake</w:t>
      </w:r>
      <w:r>
        <w:rPr>
          <w:noProof/>
          <w:lang w:eastAsia="en-AU"/>
        </w:rPr>
        <w:t>’s bass fishery</w:t>
      </w:r>
      <w:r w:rsidR="0029054F">
        <w:rPr>
          <w:noProof/>
          <w:lang w:eastAsia="en-AU"/>
        </w:rPr>
        <w:t xml:space="preserve"> (Photo Marc Ainsworth)</w:t>
      </w:r>
    </w:p>
    <w:p w14:paraId="2A0C926C" w14:textId="77777777" w:rsidR="00F9441F" w:rsidRPr="00FF4A55" w:rsidRDefault="00F9441F" w:rsidP="002D3252">
      <w:pPr>
        <w:pStyle w:val="Body"/>
      </w:pPr>
    </w:p>
    <w:p w14:paraId="3961FAE8" w14:textId="77777777" w:rsidR="00A149A7" w:rsidRDefault="00A149A7" w:rsidP="00A04C05">
      <w:pPr>
        <w:pStyle w:val="HB"/>
        <w:rPr>
          <w:color w:val="333333"/>
          <w:sz w:val="22"/>
          <w:szCs w:val="22"/>
        </w:rPr>
      </w:pPr>
      <w:r>
        <w:rPr>
          <w:color w:val="333333"/>
          <w:sz w:val="22"/>
          <w:szCs w:val="22"/>
        </w:rPr>
        <w:br w:type="page"/>
      </w:r>
    </w:p>
    <w:p w14:paraId="184FE6DD" w14:textId="6C7AAD94" w:rsidR="00021F47" w:rsidRPr="00C22DAF" w:rsidRDefault="00040801" w:rsidP="00C75F3E">
      <w:pPr>
        <w:pStyle w:val="HB"/>
      </w:pPr>
      <w:bookmarkStart w:id="25" w:name="_Toc438021186"/>
      <w:r w:rsidRPr="00C22DAF">
        <w:t>Talk Wild Trout Conference</w:t>
      </w:r>
      <w:bookmarkEnd w:id="25"/>
      <w:r w:rsidRPr="00C22DAF">
        <w:t xml:space="preserve"> </w:t>
      </w:r>
    </w:p>
    <w:p w14:paraId="0B63FF93" w14:textId="77777777" w:rsidR="00FD5E22" w:rsidRPr="00B25EBD" w:rsidRDefault="00FD5E22" w:rsidP="002D3252">
      <w:pPr>
        <w:pStyle w:val="Body"/>
      </w:pPr>
      <w:r w:rsidRPr="00B25EBD">
        <w:t>Anglers in north east Victoria have expressed concerns regarding the status of wild trout populations with reports of poor fishing across many streams, particularly during summer of 2013-14. Similar reports of poor fishing in wild trout streams have also been reported in locations outside Victoria including New South Wales, Tasmania and New Zealand.</w:t>
      </w:r>
    </w:p>
    <w:p w14:paraId="1650654D" w14:textId="424A106C" w:rsidR="00FD5E22" w:rsidRPr="00A149A7" w:rsidRDefault="00FD5E22" w:rsidP="00A149A7">
      <w:pPr>
        <w:pStyle w:val="Body"/>
      </w:pPr>
      <w:r w:rsidRPr="00A149A7">
        <w:t xml:space="preserve">In response to Victorian concerns, Fisheries Victoria commissioned Arthur Rylah Institute researchers to conduct </w:t>
      </w:r>
      <w:hyperlink r:id="rId32" w:history="1">
        <w:r w:rsidRPr="00A149A7">
          <w:t>population surveys</w:t>
        </w:r>
      </w:hyperlink>
      <w:r w:rsidRPr="00A149A7">
        <w:t xml:space="preserve"> of four north east trout streams in February 2014. The results were presented to a trout reference group, a public meeting in Mansfield and the state-wide Recreational Fishing Roundtable forum. </w:t>
      </w:r>
      <w:r w:rsidR="00AC3FAE">
        <w:t xml:space="preserve">The </w:t>
      </w:r>
      <w:r w:rsidRPr="00A149A7">
        <w:t xml:space="preserve">"Wild </w:t>
      </w:r>
      <w:r w:rsidR="00AC3FAE">
        <w:t>T</w:t>
      </w:r>
      <w:r w:rsidRPr="00A149A7">
        <w:t xml:space="preserve">rout </w:t>
      </w:r>
      <w:r w:rsidR="00AC3FAE">
        <w:t>F</w:t>
      </w:r>
      <w:r w:rsidRPr="00A149A7">
        <w:t xml:space="preserve">isheries </w:t>
      </w:r>
      <w:r w:rsidR="00AC3FAE">
        <w:t>M</w:t>
      </w:r>
      <w:r w:rsidRPr="00A149A7">
        <w:t xml:space="preserve">anagement </w:t>
      </w:r>
      <w:r w:rsidR="00AC3FAE">
        <w:t>P</w:t>
      </w:r>
      <w:r w:rsidRPr="00A149A7">
        <w:t>rogram" was developed and implemented in September</w:t>
      </w:r>
      <w:r w:rsidR="00AC3FAE">
        <w:t xml:space="preserve"> 2014</w:t>
      </w:r>
      <w:r w:rsidRPr="00A149A7">
        <w:t xml:space="preserve">. It is a collection of nine projects to be </w:t>
      </w:r>
      <w:r w:rsidR="0050080A">
        <w:t xml:space="preserve">undertaken </w:t>
      </w:r>
      <w:r w:rsidRPr="00A149A7">
        <w:t>over three years that aim to deliver:</w:t>
      </w:r>
    </w:p>
    <w:p w14:paraId="7A2DFA0A" w14:textId="62021B6D" w:rsidR="00FD5E22" w:rsidRPr="00B25EBD" w:rsidRDefault="00FD5E22" w:rsidP="002D3252">
      <w:pPr>
        <w:pStyle w:val="Body"/>
      </w:pPr>
      <w:r w:rsidRPr="00B25EBD">
        <w:t>A clearer understanding of the cause(s) of the decline in wild trout fisheries,</w:t>
      </w:r>
      <w:r w:rsidR="00376A87">
        <w:t xml:space="preserve"> b</w:t>
      </w:r>
      <w:r w:rsidRPr="00B25EBD">
        <w:t>etter understanding of priority trout populations' health and status,</w:t>
      </w:r>
      <w:r w:rsidR="00376A87">
        <w:t xml:space="preserve"> i</w:t>
      </w:r>
      <w:r w:rsidRPr="00B25EBD">
        <w:t>mproved engagement with fishers to share our understanding of trout fisheries management, science and factors that drive the fishery,</w:t>
      </w:r>
      <w:r w:rsidR="00376A87">
        <w:t xml:space="preserve"> m</w:t>
      </w:r>
      <w:r w:rsidRPr="00B25EBD">
        <w:t>ore responsive management of wild trout recreational fishing in Victoria, and</w:t>
      </w:r>
      <w:r w:rsidR="00376A87">
        <w:t xml:space="preserve"> i</w:t>
      </w:r>
      <w:r w:rsidRPr="00B25EBD">
        <w:t>mproved fishing opportunities for wild trout in Victoria.</w:t>
      </w:r>
    </w:p>
    <w:p w14:paraId="4E3FAE68" w14:textId="41A36235" w:rsidR="00FD5E22" w:rsidRPr="00B25EBD" w:rsidRDefault="00FD5E22" w:rsidP="002D3252">
      <w:pPr>
        <w:pStyle w:val="Body"/>
      </w:pPr>
      <w:r w:rsidRPr="00B25EBD">
        <w:t xml:space="preserve">Communication is a key element of the program and a free one day conference </w:t>
      </w:r>
      <w:r w:rsidR="00FC52C7">
        <w:t>was</w:t>
      </w:r>
      <w:r w:rsidRPr="00B25EBD">
        <w:t xml:space="preserve"> held in November </w:t>
      </w:r>
      <w:r w:rsidR="00B25EBD" w:rsidRPr="00B25EBD">
        <w:t xml:space="preserve">2015 </w:t>
      </w:r>
      <w:r w:rsidRPr="00B25EBD">
        <w:t xml:space="preserve">at Mansfield. </w:t>
      </w:r>
    </w:p>
    <w:p w14:paraId="712C64A8" w14:textId="612ABC4A" w:rsidR="00FD5E22" w:rsidRPr="00B25EBD" w:rsidRDefault="00FD5E22" w:rsidP="002D3252">
      <w:pPr>
        <w:pStyle w:val="Body"/>
      </w:pPr>
      <w:r w:rsidRPr="00B25EBD">
        <w:t>The conference assemble</w:t>
      </w:r>
      <w:r w:rsidR="00FC52C7">
        <w:t xml:space="preserve">d around 200 </w:t>
      </w:r>
      <w:r w:rsidRPr="00B25EBD">
        <w:t>recreational anglers</w:t>
      </w:r>
      <w:r w:rsidR="00040801">
        <w:t>, managers and researchers</w:t>
      </w:r>
      <w:r w:rsidRPr="00B25EBD">
        <w:t xml:space="preserve"> to share the findings of research conducted on riverine trout populations over the last 12 months. </w:t>
      </w:r>
    </w:p>
    <w:p w14:paraId="5F31397A" w14:textId="2FC2E89F" w:rsidR="00FD5E22" w:rsidRPr="00B25EBD" w:rsidRDefault="00FD5E22" w:rsidP="002D3252">
      <w:pPr>
        <w:pStyle w:val="Body"/>
      </w:pPr>
      <w:r w:rsidRPr="00B25EBD">
        <w:t xml:space="preserve">The conference </w:t>
      </w:r>
      <w:r w:rsidR="00FC52C7">
        <w:t>was</w:t>
      </w:r>
      <w:r w:rsidRPr="00B25EBD">
        <w:t xml:space="preserve"> all about sharing the results from the first year of field work so that anglers, and angling dependent businesses, build an understanding of our trout f</w:t>
      </w:r>
      <w:r w:rsidR="00255049">
        <w:t>isheries and their key drivers.</w:t>
      </w:r>
    </w:p>
    <w:p w14:paraId="7E76D3C9" w14:textId="2436A966" w:rsidR="00FD5E22" w:rsidRPr="00B25EBD" w:rsidRDefault="00FD5E22" w:rsidP="002D3252">
      <w:pPr>
        <w:pStyle w:val="Body"/>
      </w:pPr>
      <w:r w:rsidRPr="00B25EBD">
        <w:t>Conference topics range</w:t>
      </w:r>
      <w:r w:rsidR="00FC52C7">
        <w:t>d</w:t>
      </w:r>
      <w:r w:rsidRPr="00B25EBD">
        <w:t xml:space="preserve"> from </w:t>
      </w:r>
      <w:r w:rsidR="009D1596">
        <w:t xml:space="preserve">the health of key trout streams, </w:t>
      </w:r>
      <w:r w:rsidRPr="00B25EBD">
        <w:t>trout movement in the Delatite River from the acoustic tracking project, and</w:t>
      </w:r>
      <w:r w:rsidR="009D1596">
        <w:t xml:space="preserve"> the importance of riparian vegetation and shading on our streams</w:t>
      </w:r>
      <w:r w:rsidRPr="00B25EBD">
        <w:t xml:space="preserve">. </w:t>
      </w:r>
    </w:p>
    <w:p w14:paraId="2FA7B763" w14:textId="28BF0CA4" w:rsidR="00FD5E22" w:rsidRPr="00B25EBD" w:rsidRDefault="00FD5E22" w:rsidP="002D3252">
      <w:pPr>
        <w:pStyle w:val="Body"/>
      </w:pPr>
      <w:r w:rsidRPr="00B25EBD">
        <w:t>The conference feature</w:t>
      </w:r>
      <w:r w:rsidR="00FC52C7">
        <w:t>d</w:t>
      </w:r>
      <w:r w:rsidRPr="00B25EBD">
        <w:t xml:space="preserve"> a key note address from Dr Dan Dauwalter of Trout Unlimited, which is an American </w:t>
      </w:r>
      <w:r w:rsidR="009D1596">
        <w:t>non-government</w:t>
      </w:r>
      <w:r w:rsidR="00376A87">
        <w:t>,</w:t>
      </w:r>
      <w:r w:rsidR="009D1596">
        <w:t xml:space="preserve"> angler </w:t>
      </w:r>
      <w:r w:rsidR="00B34521">
        <w:t>based</w:t>
      </w:r>
      <w:r w:rsidR="009D1596">
        <w:t xml:space="preserve"> group</w:t>
      </w:r>
      <w:r w:rsidRPr="00B25EBD">
        <w:t xml:space="preserve"> committed to better trout and salmon fisheries</w:t>
      </w:r>
      <w:r w:rsidR="009D1596">
        <w:t xml:space="preserve"> through habitat restoration use </w:t>
      </w:r>
      <w:r w:rsidR="0050080A">
        <w:t xml:space="preserve">by </w:t>
      </w:r>
      <w:r w:rsidR="009D1596">
        <w:t>committed anglers to get the job done.</w:t>
      </w:r>
      <w:r w:rsidRPr="00B25EBD">
        <w:t xml:space="preserve"> </w:t>
      </w:r>
    </w:p>
    <w:p w14:paraId="7971361A" w14:textId="0FAD0EDD" w:rsidR="0045172A" w:rsidRDefault="00F9441F" w:rsidP="002D3252">
      <w:pPr>
        <w:pStyle w:val="Body"/>
      </w:pPr>
      <w:r>
        <w:rPr>
          <w:noProof/>
          <w:lang w:eastAsia="en-AU"/>
        </w:rPr>
        <w:drawing>
          <wp:inline distT="0" distB="0" distL="0" distR="0" wp14:anchorId="5D95CE90" wp14:editId="2793458A">
            <wp:extent cx="6120765" cy="4097965"/>
            <wp:effectExtent l="0" t="0" r="0" b="0"/>
            <wp:docPr id="24" name="Picture 24" descr="K:\B-FISH\B-FISH\FITS\Inland Fisheries\CONS &amp; Vic Fish Stock\Vic Fish Stock  2015\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FISH\B-FISH\FITS\Inland Fisheries\CONS &amp; Vic Fish Stock\Vic Fish Stock  2015\DSC_004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120765" cy="4097965"/>
                    </a:xfrm>
                    <a:prstGeom prst="rect">
                      <a:avLst/>
                    </a:prstGeom>
                    <a:noFill/>
                    <a:ln>
                      <a:noFill/>
                    </a:ln>
                  </pic:spPr>
                </pic:pic>
              </a:graphicData>
            </a:graphic>
          </wp:inline>
        </w:drawing>
      </w:r>
    </w:p>
    <w:p w14:paraId="2B5305B1" w14:textId="58686611" w:rsidR="0045172A" w:rsidRDefault="003958A8" w:rsidP="00E93A4E">
      <w:pPr>
        <w:pStyle w:val="Caption"/>
      </w:pPr>
      <w:r>
        <w:t xml:space="preserve">Talk Wild Trout 2015 Conference on 21 November 2015 was very well supported by </w:t>
      </w:r>
      <w:r w:rsidR="00B34521">
        <w:t>recreational</w:t>
      </w:r>
      <w:r>
        <w:t xml:space="preserve"> fishers</w:t>
      </w:r>
      <w:r w:rsidR="00B34521">
        <w:t xml:space="preserve"> (Photo Marc Ainsworth)</w:t>
      </w:r>
      <w:r>
        <w:t xml:space="preserve">. </w:t>
      </w:r>
    </w:p>
    <w:p w14:paraId="051D8EC4" w14:textId="3F2BEE92" w:rsidR="00FD5E22" w:rsidRDefault="00F9441F" w:rsidP="002D3252">
      <w:pPr>
        <w:pStyle w:val="Body"/>
      </w:pPr>
      <w:r>
        <w:rPr>
          <w:noProof/>
          <w:lang w:eastAsia="en-AU"/>
        </w:rPr>
        <w:drawing>
          <wp:inline distT="0" distB="0" distL="0" distR="0" wp14:anchorId="1A08180D" wp14:editId="66CC758A">
            <wp:extent cx="6120765" cy="4097965"/>
            <wp:effectExtent l="0" t="0" r="0" b="0"/>
            <wp:docPr id="28" name="Picture 28" descr="K:\B-FISH\B-FISH\FITS\Inland Fisheries\CONS &amp; Vic Fish Stock\Vic Fish Stock  2015\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FISH\B-FISH\FITS\Inland Fisheries\CONS &amp; Vic Fish Stock\Vic Fish Stock  2015\DSC_007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20765" cy="4097965"/>
                    </a:xfrm>
                    <a:prstGeom prst="rect">
                      <a:avLst/>
                    </a:prstGeom>
                    <a:noFill/>
                    <a:ln>
                      <a:noFill/>
                    </a:ln>
                  </pic:spPr>
                </pic:pic>
              </a:graphicData>
            </a:graphic>
          </wp:inline>
        </w:drawing>
      </w:r>
    </w:p>
    <w:p w14:paraId="10BBD70B" w14:textId="42370488" w:rsidR="0045172A" w:rsidRDefault="0045172A" w:rsidP="00A149A7">
      <w:pPr>
        <w:pStyle w:val="Caption"/>
      </w:pPr>
      <w:r>
        <w:t>Dr Dan Dauwalter (Trout Unlimited, USA) presenting</w:t>
      </w:r>
      <w:r w:rsidR="00255049">
        <w:t xml:space="preserve"> at the Talk Trout Co</w:t>
      </w:r>
      <w:r w:rsidR="003958A8">
        <w:t>n</w:t>
      </w:r>
      <w:r w:rsidR="00255049">
        <w:t>ference</w:t>
      </w:r>
      <w:r w:rsidR="00B34521">
        <w:t xml:space="preserve"> (Photo Marc Ainsworth).</w:t>
      </w:r>
    </w:p>
    <w:p w14:paraId="1C8F1286" w14:textId="77777777" w:rsidR="0045172A" w:rsidRPr="00B25EBD" w:rsidRDefault="0045172A" w:rsidP="002D3252">
      <w:pPr>
        <w:pStyle w:val="Body"/>
      </w:pPr>
    </w:p>
    <w:p w14:paraId="4EDE1149" w14:textId="4FF89029" w:rsidR="00B25EBD" w:rsidRPr="00A149A7" w:rsidRDefault="00964F9A" w:rsidP="002D3252">
      <w:pPr>
        <w:pStyle w:val="Body"/>
      </w:pPr>
      <w:r w:rsidRPr="00A149A7">
        <w:t xml:space="preserve">Further details </w:t>
      </w:r>
      <w:r w:rsidR="000604A7" w:rsidRPr="00A149A7">
        <w:t xml:space="preserve">about the </w:t>
      </w:r>
      <w:r w:rsidR="00FC52C7" w:rsidRPr="00A149A7">
        <w:t xml:space="preserve">conference and the </w:t>
      </w:r>
      <w:r w:rsidR="000604A7" w:rsidRPr="00A149A7">
        <w:t xml:space="preserve">Wild Trout Fisheries Management Plan (WTFMP) can be obtained from the </w:t>
      </w:r>
      <w:r w:rsidR="00B25EBD" w:rsidRPr="00A149A7">
        <w:t xml:space="preserve">Fisheries </w:t>
      </w:r>
      <w:r w:rsidR="00B34521" w:rsidRPr="00A149A7">
        <w:t>Victoria</w:t>
      </w:r>
      <w:r w:rsidR="00B25EBD" w:rsidRPr="00A149A7">
        <w:t xml:space="preserve"> website: </w:t>
      </w:r>
      <w:hyperlink r:id="rId35" w:history="1">
        <w:r w:rsidR="00B25EBD" w:rsidRPr="00A149A7">
          <w:rPr>
            <w:rStyle w:val="Hyperlink"/>
          </w:rPr>
          <w:t>http://agriculture.vic.gov.au/fisheries/recreational-fishing/wild-trout-fisheries-management-program</w:t>
        </w:r>
      </w:hyperlink>
    </w:p>
    <w:p w14:paraId="5D4AE3AB" w14:textId="61C02678" w:rsidR="00AE24EF" w:rsidRPr="00B34521" w:rsidRDefault="00AE24EF" w:rsidP="00C75F3E">
      <w:pPr>
        <w:pStyle w:val="HB"/>
      </w:pPr>
      <w:bookmarkStart w:id="26" w:name="_Toc438021187"/>
      <w:bookmarkEnd w:id="23"/>
      <w:bookmarkEnd w:id="24"/>
      <w:r w:rsidRPr="00B34521">
        <w:t>Recreational Fishing Forums</w:t>
      </w:r>
      <w:bookmarkEnd w:id="26"/>
    </w:p>
    <w:p w14:paraId="1D0D10A8" w14:textId="6BBD1D2E" w:rsidR="00AE24EF" w:rsidRPr="000C5DEA" w:rsidRDefault="00AE24EF" w:rsidP="002D3252">
      <w:pPr>
        <w:pStyle w:val="Body"/>
        <w:rPr>
          <w:lang w:eastAsia="en-AU"/>
        </w:rPr>
      </w:pPr>
      <w:r w:rsidRPr="000C5DEA">
        <w:rPr>
          <w:lang w:eastAsia="en-AU"/>
        </w:rPr>
        <w:t xml:space="preserve">Fisheries Victoria is always open to new ideas and ways to keep improving recreational fisheries opportunities for Victorian anglers. </w:t>
      </w:r>
      <w:r w:rsidR="00C817EC" w:rsidRPr="000C5DEA">
        <w:rPr>
          <w:lang w:eastAsia="en-AU"/>
        </w:rPr>
        <w:t xml:space="preserve">Each year a series of regional fishing forums are held throughout regional Victoria to update interested stakeholders about Fisheries Victoria’s management activities and hear their suggestions about ways in which recreational fishing can be improved in their region. </w:t>
      </w:r>
      <w:r w:rsidR="000C5DEA" w:rsidRPr="000C5DEA">
        <w:rPr>
          <w:lang w:eastAsia="en-AU"/>
        </w:rPr>
        <w:t>The Recreational fishing forums are set to continue in 201</w:t>
      </w:r>
      <w:r w:rsidR="0050080A">
        <w:rPr>
          <w:lang w:eastAsia="en-AU"/>
        </w:rPr>
        <w:t>6</w:t>
      </w:r>
      <w:r w:rsidR="000C5DEA" w:rsidRPr="000C5DEA">
        <w:rPr>
          <w:lang w:eastAsia="en-AU"/>
        </w:rPr>
        <w:t>.</w:t>
      </w:r>
    </w:p>
    <w:p w14:paraId="1944C856" w14:textId="7C0283A4" w:rsidR="00AE24EF" w:rsidRPr="00A149A7" w:rsidRDefault="00AE24EF" w:rsidP="002D3252">
      <w:pPr>
        <w:pStyle w:val="Body"/>
      </w:pPr>
      <w:r w:rsidRPr="00A149A7">
        <w:rPr>
          <w:lang w:eastAsia="en-AU"/>
        </w:rPr>
        <w:t xml:space="preserve">The forums are advertised widely in the media each year </w:t>
      </w:r>
      <w:r w:rsidR="000F7CFD" w:rsidRPr="00A149A7">
        <w:rPr>
          <w:lang w:eastAsia="en-AU"/>
        </w:rPr>
        <w:t xml:space="preserve">and anglers may also </w:t>
      </w:r>
      <w:r w:rsidRPr="00A149A7">
        <w:rPr>
          <w:lang w:eastAsia="en-AU"/>
        </w:rPr>
        <w:t xml:space="preserve">send in ideas online. </w:t>
      </w:r>
      <w:r w:rsidR="00A149A7">
        <w:rPr>
          <w:lang w:eastAsia="en-AU"/>
        </w:rPr>
        <w:br/>
      </w:r>
      <w:r w:rsidR="000F7CFD" w:rsidRPr="00A149A7">
        <w:rPr>
          <w:lang w:eastAsia="en-AU"/>
        </w:rPr>
        <w:t xml:space="preserve">See </w:t>
      </w:r>
      <w:r w:rsidRPr="00A149A7">
        <w:rPr>
          <w:lang w:eastAsia="en-AU"/>
        </w:rPr>
        <w:t xml:space="preserve">the Fisheries Victoria website for further details </w:t>
      </w:r>
      <w:r w:rsidR="00B25EBD" w:rsidRPr="00A149A7">
        <w:rPr>
          <w:lang w:eastAsia="en-AU"/>
        </w:rPr>
        <w:t xml:space="preserve">see the website at: </w:t>
      </w:r>
      <w:hyperlink r:id="rId36" w:history="1">
        <w:r w:rsidR="00B25EBD" w:rsidRPr="00A149A7">
          <w:rPr>
            <w:rStyle w:val="Hyperlink"/>
          </w:rPr>
          <w:t>http://agriculture.vic.gov.au/fisheries/recreational-fishing/target-one-million/regional-recreational-roundtables</w:t>
        </w:r>
      </w:hyperlink>
    </w:p>
    <w:p w14:paraId="2A5BDEB2" w14:textId="4CEB9D05" w:rsidR="00AE24EF" w:rsidRPr="00B34521" w:rsidRDefault="00AE24EF" w:rsidP="00C75F3E">
      <w:pPr>
        <w:pStyle w:val="HB"/>
      </w:pPr>
      <w:bookmarkStart w:id="27" w:name="_Toc438021188"/>
      <w:r w:rsidRPr="00B34521">
        <w:t>Chinook salmon</w:t>
      </w:r>
      <w:r w:rsidR="000C5DEA" w:rsidRPr="00B34521">
        <w:t xml:space="preserve"> fishery developing</w:t>
      </w:r>
      <w:bookmarkEnd w:id="27"/>
    </w:p>
    <w:p w14:paraId="6E2B80A1" w14:textId="671DA3DF" w:rsidR="00BF448C" w:rsidRPr="000C5DEA" w:rsidRDefault="00B90F8F" w:rsidP="002D3252">
      <w:pPr>
        <w:pStyle w:val="Body"/>
      </w:pPr>
      <w:r w:rsidRPr="000C5DEA">
        <w:t>Victoria’s Chinook salmon fisheries in the crater lakes of wester</w:t>
      </w:r>
      <w:r w:rsidR="008656D2">
        <w:t>n</w:t>
      </w:r>
      <w:r w:rsidRPr="000C5DEA">
        <w:t xml:space="preserve"> Victoria continue to improve. </w:t>
      </w:r>
      <w:r w:rsidR="00BF448C" w:rsidRPr="000C5DEA">
        <w:t xml:space="preserve">A review of trout and salmon stocking in Camperdown’s two crater lakes </w:t>
      </w:r>
      <w:r w:rsidR="00E51662" w:rsidRPr="000C5DEA">
        <w:t>support</w:t>
      </w:r>
      <w:r w:rsidR="00F93728" w:rsidRPr="000C5DEA">
        <w:t>ed</w:t>
      </w:r>
      <w:r w:rsidR="00BF448C" w:rsidRPr="000C5DEA">
        <w:t xml:space="preserve"> continuation of the </w:t>
      </w:r>
      <w:r w:rsidRPr="000C5DEA">
        <w:t>current Chinook</w:t>
      </w:r>
      <w:r w:rsidR="00BF448C" w:rsidRPr="000C5DEA">
        <w:t xml:space="preserve"> salmon </w:t>
      </w:r>
      <w:r w:rsidR="00F93728" w:rsidRPr="000C5DEA">
        <w:t xml:space="preserve">stocking program approach </w:t>
      </w:r>
      <w:r w:rsidR="00BF448C" w:rsidRPr="000C5DEA">
        <w:t xml:space="preserve">in Lake Bullen Merri and </w:t>
      </w:r>
      <w:r w:rsidR="007C4E28" w:rsidRPr="000C5DEA">
        <w:t xml:space="preserve">highlighted </w:t>
      </w:r>
      <w:r w:rsidRPr="000C5DEA">
        <w:t>the return</w:t>
      </w:r>
      <w:r w:rsidR="00BF448C" w:rsidRPr="000C5DEA">
        <w:t xml:space="preserve"> to large scale releases of brown trout in Lake Purrumbete.</w:t>
      </w:r>
    </w:p>
    <w:p w14:paraId="68F28660" w14:textId="3F54B0DD" w:rsidR="00BF448C" w:rsidRPr="000C5DEA" w:rsidRDefault="00AC3FAE" w:rsidP="002D3252">
      <w:pPr>
        <w:pStyle w:val="Body"/>
      </w:pPr>
      <w:r>
        <w:t xml:space="preserve">In March 2015, </w:t>
      </w:r>
      <w:r w:rsidR="00BF448C" w:rsidRPr="000C5DEA">
        <w:t xml:space="preserve">Fisheries Victoria fisheries managers met with freshwater anglers to </w:t>
      </w:r>
      <w:r w:rsidR="007C4E28" w:rsidRPr="000C5DEA">
        <w:t xml:space="preserve">share and review </w:t>
      </w:r>
      <w:r w:rsidR="00BF448C" w:rsidRPr="000C5DEA">
        <w:t>the monitoring results of the stocking trial</w:t>
      </w:r>
      <w:r w:rsidR="007C4E28" w:rsidRPr="000C5DEA">
        <w:t xml:space="preserve">. The trial is </w:t>
      </w:r>
      <w:r w:rsidR="00BF448C" w:rsidRPr="000C5DEA">
        <w:t>aimed to improve the quality of the Chinook salmon fishery in both lakes. The monitoring effort included a creel survey which had interviewed more than 1,100 anglers, and two years’ worth of catch and effort statistics collected by members of the Lake Purrumbete and Camperdown Angling Clubs across both Lake Purrumbete and Bullen Merri.</w:t>
      </w:r>
    </w:p>
    <w:p w14:paraId="5EF68EA8" w14:textId="77777777" w:rsidR="007C4E28" w:rsidRPr="000C5DEA" w:rsidRDefault="007C4E28" w:rsidP="002D3252">
      <w:pPr>
        <w:pStyle w:val="Body"/>
      </w:pPr>
      <w:r w:rsidRPr="000C5DEA">
        <w:t xml:space="preserve">The study revealed that </w:t>
      </w:r>
      <w:r w:rsidR="00BF448C" w:rsidRPr="000C5DEA">
        <w:t xml:space="preserve">In Lake Bullen Merri, </w:t>
      </w:r>
      <w:r w:rsidRPr="000C5DEA">
        <w:t xml:space="preserve">the </w:t>
      </w:r>
      <w:r w:rsidR="00BF448C" w:rsidRPr="000C5DEA">
        <w:t>stocked Chinook salmon had performed well, with high catch rates by anglers and some specimens reaching 3.4 kilograms.</w:t>
      </w:r>
    </w:p>
    <w:p w14:paraId="483AAC8C" w14:textId="77777777" w:rsidR="007C4E28" w:rsidRPr="000C5DEA" w:rsidRDefault="00BF448C" w:rsidP="002D3252">
      <w:pPr>
        <w:pStyle w:val="Body"/>
      </w:pPr>
      <w:r w:rsidRPr="000C5DEA">
        <w:t>In nearby Lake Purrumbete, Chinook salmon had also delivered high catch rates for anglers but</w:t>
      </w:r>
      <w:r w:rsidR="00E51662" w:rsidRPr="000C5DEA">
        <w:t xml:space="preserve"> </w:t>
      </w:r>
      <w:r w:rsidRPr="000C5DEA">
        <w:t>had not grown as large as hoped.</w:t>
      </w:r>
    </w:p>
    <w:p w14:paraId="461A5899" w14:textId="33B333C2" w:rsidR="00BF448C" w:rsidRPr="000C5DEA" w:rsidRDefault="007C4E28" w:rsidP="002D3252">
      <w:pPr>
        <w:pStyle w:val="Body"/>
      </w:pPr>
      <w:r w:rsidRPr="000C5DEA">
        <w:t>The b</w:t>
      </w:r>
      <w:r w:rsidR="00BF448C" w:rsidRPr="000C5DEA">
        <w:t xml:space="preserve">rown trout in Lake Purrumbete, </w:t>
      </w:r>
      <w:r w:rsidR="00B90F8F" w:rsidRPr="000C5DEA">
        <w:t>although</w:t>
      </w:r>
      <w:r w:rsidRPr="000C5DEA">
        <w:t xml:space="preserve"> catch rates </w:t>
      </w:r>
      <w:r w:rsidR="00BF448C" w:rsidRPr="000C5DEA">
        <w:t>had fallen during</w:t>
      </w:r>
      <w:r w:rsidR="00E51662" w:rsidRPr="000C5DEA">
        <w:t xml:space="preserve"> </w:t>
      </w:r>
      <w:r w:rsidR="00BF448C" w:rsidRPr="000C5DEA">
        <w:t xml:space="preserve">the stocking trial, </w:t>
      </w:r>
      <w:r w:rsidRPr="000C5DEA">
        <w:t xml:space="preserve">the average </w:t>
      </w:r>
      <w:r w:rsidR="00BF448C" w:rsidRPr="000C5DEA">
        <w:t xml:space="preserve">size was two kilograms and </w:t>
      </w:r>
      <w:r w:rsidRPr="000C5DEA">
        <w:t xml:space="preserve">the size and catch rates saw </w:t>
      </w:r>
      <w:r w:rsidR="00BF448C" w:rsidRPr="000C5DEA">
        <w:t>many anglers</w:t>
      </w:r>
      <w:r w:rsidRPr="000C5DEA">
        <w:t xml:space="preserve"> satisfied with the fishery</w:t>
      </w:r>
      <w:r w:rsidR="00BF448C" w:rsidRPr="000C5DEA">
        <w:t>.</w:t>
      </w:r>
    </w:p>
    <w:p w14:paraId="0B78D964" w14:textId="2539BB7E" w:rsidR="00BF448C" w:rsidRPr="000C5DEA" w:rsidRDefault="007C4E28" w:rsidP="002D3252">
      <w:pPr>
        <w:pStyle w:val="Body"/>
      </w:pPr>
      <w:r w:rsidRPr="000C5DEA">
        <w:t xml:space="preserve">The </w:t>
      </w:r>
      <w:r w:rsidR="00BF448C" w:rsidRPr="000C5DEA">
        <w:t>feedback from anglers at the review</w:t>
      </w:r>
      <w:r w:rsidRPr="000C5DEA">
        <w:t>,</w:t>
      </w:r>
      <w:r w:rsidR="00BF448C" w:rsidRPr="000C5DEA">
        <w:t xml:space="preserve"> and </w:t>
      </w:r>
      <w:r w:rsidRPr="000C5DEA">
        <w:t xml:space="preserve">from </w:t>
      </w:r>
      <w:r w:rsidR="00BF448C" w:rsidRPr="000C5DEA">
        <w:t>the creel survey</w:t>
      </w:r>
      <w:r w:rsidRPr="000C5DEA">
        <w:t>,</w:t>
      </w:r>
      <w:r w:rsidR="00BF448C" w:rsidRPr="000C5DEA">
        <w:t xml:space="preserve"> had indicated a</w:t>
      </w:r>
      <w:r w:rsidR="00E51662" w:rsidRPr="000C5DEA">
        <w:t xml:space="preserve"> </w:t>
      </w:r>
      <w:r w:rsidR="00BF448C" w:rsidRPr="000C5DEA">
        <w:t>strong desire to maintain the high performance of the Chinook salmon fishery at Lake Bullen Merri</w:t>
      </w:r>
      <w:r w:rsidR="00E51662" w:rsidRPr="000C5DEA">
        <w:t xml:space="preserve"> </w:t>
      </w:r>
      <w:r w:rsidR="00BF448C" w:rsidRPr="000C5DEA">
        <w:t xml:space="preserve">and for increased </w:t>
      </w:r>
      <w:r w:rsidRPr="000C5DEA">
        <w:t xml:space="preserve">catch rates </w:t>
      </w:r>
      <w:r w:rsidR="00BF448C" w:rsidRPr="000C5DEA">
        <w:t>of brown trout in Lake Purrumbete.</w:t>
      </w:r>
    </w:p>
    <w:p w14:paraId="364268C6" w14:textId="0AA63AB6" w:rsidR="00BF448C" w:rsidRPr="000C5DEA" w:rsidRDefault="00BF448C" w:rsidP="002D3252">
      <w:pPr>
        <w:pStyle w:val="Body"/>
      </w:pPr>
      <w:r w:rsidRPr="000C5DEA">
        <w:t>Consequently, fisheries managers will adjust stocking plans for the lakes this year to optimise</w:t>
      </w:r>
      <w:r w:rsidR="00E51662" w:rsidRPr="000C5DEA">
        <w:t xml:space="preserve"> </w:t>
      </w:r>
      <w:r w:rsidRPr="000C5DEA">
        <w:t>what each can deliver for freshwater anglers.</w:t>
      </w:r>
      <w:r w:rsidR="00E51662" w:rsidRPr="000C5DEA">
        <w:t xml:space="preserve"> </w:t>
      </w:r>
      <w:r w:rsidR="007C4E28" w:rsidRPr="000C5DEA">
        <w:t xml:space="preserve">The </w:t>
      </w:r>
      <w:r w:rsidRPr="000C5DEA">
        <w:t xml:space="preserve">focus </w:t>
      </w:r>
      <w:r w:rsidR="007C4E28" w:rsidRPr="000C5DEA">
        <w:t xml:space="preserve">will be </w:t>
      </w:r>
      <w:r w:rsidRPr="000C5DEA">
        <w:t>on further building the Chinook salmon fishery in Lake Bullen Merri, where they have</w:t>
      </w:r>
      <w:r w:rsidR="00E51662" w:rsidRPr="000C5DEA">
        <w:t xml:space="preserve"> </w:t>
      </w:r>
      <w:r w:rsidRPr="000C5DEA">
        <w:t>done best. It will receive 20,000 Chinook salmon yearlings, 5000 rainbow trout and 5000 brown</w:t>
      </w:r>
      <w:r w:rsidR="00E51662" w:rsidRPr="000C5DEA">
        <w:t xml:space="preserve"> </w:t>
      </w:r>
      <w:r w:rsidRPr="000C5DEA">
        <w:t>trout this year.</w:t>
      </w:r>
    </w:p>
    <w:p w14:paraId="6395B675" w14:textId="77777777" w:rsidR="007C4E28" w:rsidRPr="000C5DEA" w:rsidRDefault="00BF448C" w:rsidP="002D3252">
      <w:pPr>
        <w:pStyle w:val="Body"/>
      </w:pPr>
      <w:r w:rsidRPr="000C5DEA">
        <w:t>At Lake Purrumbete, brown trout stocking will be boosted to 20,000 yearlings along with 10,000</w:t>
      </w:r>
      <w:r w:rsidR="00E51662" w:rsidRPr="000C5DEA">
        <w:t xml:space="preserve"> </w:t>
      </w:r>
      <w:r w:rsidRPr="000C5DEA">
        <w:t>Chinook salmon and 5,000 rainbow trout.</w:t>
      </w:r>
    </w:p>
    <w:p w14:paraId="121AB18F" w14:textId="12012E70" w:rsidR="000005AE" w:rsidRPr="000C5DEA" w:rsidRDefault="00BF448C" w:rsidP="002D3252">
      <w:pPr>
        <w:pStyle w:val="Body"/>
      </w:pPr>
      <w:r w:rsidRPr="000C5DEA">
        <w:t xml:space="preserve">“Fisheries Victoria highly value angler input and the crater lakes monitoring project </w:t>
      </w:r>
      <w:r w:rsidR="007C4E28" w:rsidRPr="000C5DEA">
        <w:t xml:space="preserve">and it </w:t>
      </w:r>
      <w:r w:rsidRPr="000C5DEA">
        <w:t>is an excellent</w:t>
      </w:r>
      <w:r w:rsidR="00E51662" w:rsidRPr="000C5DEA">
        <w:t xml:space="preserve"> </w:t>
      </w:r>
      <w:r w:rsidRPr="000C5DEA">
        <w:t>example of how anglers and fisheries managers can effectively work together to improve</w:t>
      </w:r>
      <w:r w:rsidR="00E51662" w:rsidRPr="000C5DEA">
        <w:t xml:space="preserve"> </w:t>
      </w:r>
      <w:r w:rsidRPr="000C5DEA">
        <w:t>recreational fishing</w:t>
      </w:r>
      <w:r w:rsidR="007C4E28" w:rsidRPr="000C5DEA">
        <w:t xml:space="preserve">. Feedback was that </w:t>
      </w:r>
      <w:r w:rsidRPr="000C5DEA">
        <w:t>recreational anglers greatly appreciated being able to contribute to</w:t>
      </w:r>
      <w:r w:rsidR="007C4E28" w:rsidRPr="000C5DEA">
        <w:t xml:space="preserve"> fisheries management and have input into </w:t>
      </w:r>
      <w:r w:rsidR="00B90F8F" w:rsidRPr="000C5DEA">
        <w:t xml:space="preserve">the </w:t>
      </w:r>
      <w:r w:rsidR="007C4E28" w:rsidRPr="000C5DEA">
        <w:t xml:space="preserve">stocking </w:t>
      </w:r>
      <w:r w:rsidR="00B90F8F" w:rsidRPr="000C5DEA">
        <w:t>program</w:t>
      </w:r>
      <w:r w:rsidR="007C4E28" w:rsidRPr="000C5DEA">
        <w:t>.</w:t>
      </w:r>
    </w:p>
    <w:p w14:paraId="256912DA" w14:textId="15CD7FD9" w:rsidR="00AE24EF" w:rsidRDefault="00B606D3" w:rsidP="002D3252">
      <w:pPr>
        <w:pStyle w:val="Body"/>
      </w:pPr>
      <w:hyperlink r:id="rId37" w:history="1">
        <w:r w:rsidR="00825C68" w:rsidRPr="00C6137E">
          <w:rPr>
            <w:rStyle w:val="Hyperlink"/>
          </w:rPr>
          <w:t>http://agriculture.vic.gov.au/fisheries/recreational-fishing/fish-stocking/chinook-salmon-stocking-returns</w:t>
        </w:r>
      </w:hyperlink>
    </w:p>
    <w:p w14:paraId="1BB36F06" w14:textId="77777777" w:rsidR="00825C68" w:rsidRPr="00A149A7" w:rsidRDefault="00825C68" w:rsidP="002D3252">
      <w:pPr>
        <w:pStyle w:val="Body"/>
        <w:rPr>
          <w:sz w:val="18"/>
          <w:szCs w:val="18"/>
        </w:rPr>
      </w:pPr>
    </w:p>
    <w:p w14:paraId="5B6F62BF" w14:textId="5D4EE9E8" w:rsidR="002403E2" w:rsidRDefault="002403E2" w:rsidP="002D3252">
      <w:pPr>
        <w:pStyle w:val="Body"/>
        <w:rPr>
          <w:noProof/>
          <w:lang w:eastAsia="en-AU"/>
        </w:rPr>
      </w:pPr>
      <w:r>
        <w:rPr>
          <w:noProof/>
          <w:lang w:eastAsia="en-AU"/>
        </w:rPr>
        <w:drawing>
          <wp:inline distT="0" distB="0" distL="0" distR="0" wp14:anchorId="6256BF97" wp14:editId="69EE241B">
            <wp:extent cx="2905200" cy="3960000"/>
            <wp:effectExtent l="0" t="0" r="0" b="2540"/>
            <wp:docPr id="20" name="Picture 20" descr="C:\Users\jd16\AppData\Local\Temp\notes17A210\Permission to use this photo by Geelong Fishing Charters - Finley with a Chinook caught at Bullen Merri on 6 Jun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16\AppData\Local\Temp\notes17A210\Permission to use this photo by Geelong Fishing Charters - Finley with a Chinook caught at Bullen Merri on 6 June 2014.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905200" cy="3960000"/>
                    </a:xfrm>
                    <a:prstGeom prst="rect">
                      <a:avLst/>
                    </a:prstGeom>
                    <a:noFill/>
                    <a:ln>
                      <a:noFill/>
                    </a:ln>
                  </pic:spPr>
                </pic:pic>
              </a:graphicData>
            </a:graphic>
          </wp:inline>
        </w:drawing>
      </w:r>
      <w:r w:rsidRPr="002403E2">
        <w:rPr>
          <w:noProof/>
          <w:lang w:eastAsia="en-AU"/>
        </w:rPr>
        <w:t xml:space="preserve"> </w:t>
      </w:r>
      <w:r w:rsidR="00A149A7">
        <w:rPr>
          <w:noProof/>
          <w:lang w:eastAsia="en-AU"/>
        </w:rPr>
        <w:t xml:space="preserve">  </w:t>
      </w:r>
      <w:r w:rsidR="00C22DAF">
        <w:rPr>
          <w:noProof/>
          <w:lang w:eastAsia="en-AU"/>
        </w:rPr>
        <w:t xml:space="preserve">  </w:t>
      </w:r>
      <w:r w:rsidR="00A149A7">
        <w:rPr>
          <w:noProof/>
          <w:lang w:eastAsia="en-AU"/>
        </w:rPr>
        <w:t xml:space="preserve">  </w:t>
      </w:r>
      <w:r>
        <w:rPr>
          <w:noProof/>
          <w:lang w:eastAsia="en-AU"/>
        </w:rPr>
        <w:drawing>
          <wp:inline distT="0" distB="0" distL="0" distR="0" wp14:anchorId="4DDE99C4" wp14:editId="100CFCE7">
            <wp:extent cx="2905200" cy="3959757"/>
            <wp:effectExtent l="0" t="0" r="0" b="3175"/>
            <wp:docPr id="21" name="Picture 21" descr="C:\Users\jd16\AppData\Local\Temp\notes17A210\Permission to use this photo of Rick Maes son with a Chinook salmon from Bullen Merri 7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16\AppData\Local\Temp\notes17A210\Permission to use this photo of Rick Maes son with a Chinook salmon from Bullen Merri 7 May 2014.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905378"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348BE9E5" w14:textId="2E73EFCE" w:rsidR="002403E2" w:rsidRPr="009B4B44" w:rsidRDefault="002403E2" w:rsidP="00A149A7">
      <w:pPr>
        <w:pStyle w:val="Caption"/>
        <w:rPr>
          <w:lang w:eastAsia="en-AU"/>
        </w:rPr>
      </w:pPr>
      <w:r w:rsidRPr="009B4B44">
        <w:rPr>
          <w:lang w:eastAsia="en-AU"/>
        </w:rPr>
        <w:t xml:space="preserve">Smiling kids with quality fish. Chinook salmon stocking is a hit with Victorian anglers. </w:t>
      </w:r>
      <w:r>
        <w:rPr>
          <w:lang w:eastAsia="en-AU"/>
        </w:rPr>
        <w:t>(</w:t>
      </w:r>
      <w:r w:rsidRPr="009B4B44">
        <w:rPr>
          <w:lang w:eastAsia="en-AU"/>
        </w:rPr>
        <w:t xml:space="preserve">Photos by Geelong Fishing Charters (left) </w:t>
      </w:r>
      <w:r w:rsidR="008A5104">
        <w:rPr>
          <w:lang w:eastAsia="en-AU"/>
        </w:rPr>
        <w:br/>
      </w:r>
      <w:r w:rsidRPr="009B4B44">
        <w:rPr>
          <w:lang w:eastAsia="en-AU"/>
        </w:rPr>
        <w:t>and Rick Maes (right)</w:t>
      </w:r>
      <w:r>
        <w:rPr>
          <w:lang w:eastAsia="en-AU"/>
        </w:rPr>
        <w:t>)</w:t>
      </w:r>
      <w:r w:rsidRPr="009B4B44">
        <w:rPr>
          <w:lang w:eastAsia="en-AU"/>
        </w:rPr>
        <w:t>.</w:t>
      </w:r>
    </w:p>
    <w:p w14:paraId="193403DB" w14:textId="77777777" w:rsidR="002403E2" w:rsidRPr="000C5DEA" w:rsidRDefault="002403E2" w:rsidP="002D3252">
      <w:pPr>
        <w:pStyle w:val="Body"/>
        <w:rPr>
          <w:lang w:eastAsia="en-AU"/>
        </w:rPr>
      </w:pPr>
    </w:p>
    <w:p w14:paraId="4E4C0280" w14:textId="77777777" w:rsidR="007B3283" w:rsidRDefault="007B3283" w:rsidP="00C22DAF">
      <w:pPr>
        <w:pStyle w:val="HC"/>
        <w:rPr>
          <w:lang w:eastAsia="en-AU"/>
        </w:rPr>
        <w:sectPr w:rsidR="007B3283" w:rsidSect="00E61AEF">
          <w:footerReference w:type="even" r:id="rId40"/>
          <w:footerReference w:type="first" r:id="rId41"/>
          <w:pgSz w:w="11907" w:h="16840" w:code="9"/>
          <w:pgMar w:top="1134" w:right="1134" w:bottom="1134" w:left="1134" w:header="709" w:footer="567" w:gutter="0"/>
          <w:pgNumType w:start="1"/>
          <w:cols w:space="708"/>
          <w:formProt w:val="0"/>
          <w:titlePg/>
          <w:docGrid w:linePitch="360"/>
        </w:sectPr>
      </w:pPr>
    </w:p>
    <w:p w14:paraId="4A905752" w14:textId="5F69E750" w:rsidR="007B3283" w:rsidRDefault="007B3283" w:rsidP="002D3252">
      <w:pPr>
        <w:pStyle w:val="Body"/>
        <w:rPr>
          <w:lang w:eastAsia="en-AU"/>
        </w:rPr>
      </w:pPr>
    </w:p>
    <w:p w14:paraId="58D76345" w14:textId="51E5940B" w:rsidR="007B3283" w:rsidRDefault="007B3283" w:rsidP="002D3252">
      <w:pPr>
        <w:pStyle w:val="Body"/>
      </w:pPr>
    </w:p>
    <w:p w14:paraId="4EA0D7EB" w14:textId="77777777" w:rsidR="007B3283" w:rsidRDefault="007B3283" w:rsidP="00C22DAF">
      <w:pPr>
        <w:pStyle w:val="HC"/>
        <w:sectPr w:rsidR="007B3283" w:rsidSect="007B3283">
          <w:type w:val="continuous"/>
          <w:pgSz w:w="11907" w:h="16840" w:code="9"/>
          <w:pgMar w:top="1134" w:right="1134" w:bottom="1134" w:left="1134" w:header="709" w:footer="567" w:gutter="0"/>
          <w:cols w:num="2" w:space="567"/>
          <w:formProt w:val="0"/>
          <w:titlePg/>
          <w:docGrid w:linePitch="360"/>
        </w:sectPr>
      </w:pPr>
    </w:p>
    <w:p w14:paraId="2E5AA9EE" w14:textId="77777777" w:rsidR="00516A71" w:rsidRDefault="00516A71" w:rsidP="00C22DAF">
      <w:pPr>
        <w:pStyle w:val="HC"/>
      </w:pPr>
    </w:p>
    <w:p w14:paraId="697E05EA" w14:textId="77777777" w:rsidR="00C22DAF" w:rsidRDefault="00C22DAF">
      <w:pPr>
        <w:rPr>
          <w:rFonts w:ascii="Arial" w:hAnsi="Arial" w:cs="Arial"/>
          <w:b/>
          <w:color w:val="333333"/>
          <w:sz w:val="22"/>
          <w:szCs w:val="22"/>
        </w:rPr>
      </w:pPr>
      <w:r>
        <w:rPr>
          <w:color w:val="333333"/>
          <w:sz w:val="22"/>
          <w:szCs w:val="22"/>
        </w:rPr>
        <w:br w:type="page"/>
      </w:r>
    </w:p>
    <w:p w14:paraId="01947CD9" w14:textId="377047C4" w:rsidR="00E51662" w:rsidRPr="00B34521" w:rsidRDefault="00E51662" w:rsidP="00C75F3E">
      <w:pPr>
        <w:pStyle w:val="HB"/>
      </w:pPr>
      <w:bookmarkStart w:id="28" w:name="_Toc438021189"/>
      <w:r w:rsidRPr="00B34521">
        <w:t>Estuary perch stocking update</w:t>
      </w:r>
      <w:bookmarkEnd w:id="28"/>
    </w:p>
    <w:p w14:paraId="562C263F" w14:textId="2DE550A5" w:rsidR="00BF448C" w:rsidRPr="000C5DEA" w:rsidRDefault="00BF448C" w:rsidP="002D3252">
      <w:pPr>
        <w:pStyle w:val="Body"/>
      </w:pPr>
      <w:r w:rsidRPr="000C5DEA">
        <w:t xml:space="preserve">Recent fish surveys revealed Victoria’s stocked estuary perch fisheries </w:t>
      </w:r>
      <w:r w:rsidR="00AB0EC9">
        <w:t xml:space="preserve">are performing </w:t>
      </w:r>
      <w:r w:rsidRPr="000C5DEA">
        <w:t xml:space="preserve">well with some fish now above the legal minimum size of 27cm and available to catch. </w:t>
      </w:r>
    </w:p>
    <w:p w14:paraId="76C4229D" w14:textId="2B5E7196" w:rsidR="00BF448C" w:rsidRPr="000C5DEA" w:rsidRDefault="007C4E28" w:rsidP="002D3252">
      <w:pPr>
        <w:pStyle w:val="Body"/>
      </w:pPr>
      <w:r w:rsidRPr="000C5DEA">
        <w:t>T</w:t>
      </w:r>
      <w:r w:rsidR="00BF448C" w:rsidRPr="000C5DEA">
        <w:t xml:space="preserve">he survey results were promising news for anglers given the significant effort that had gone into the estuary perch breeding program, which was funded by recreational fishing licence fees and the State Government. </w:t>
      </w:r>
    </w:p>
    <w:p w14:paraId="4D21E2A1" w14:textId="746DF1AE" w:rsidR="00BF448C" w:rsidRPr="000C5DEA" w:rsidRDefault="00BF448C" w:rsidP="002D3252">
      <w:pPr>
        <w:pStyle w:val="Body"/>
      </w:pPr>
      <w:r w:rsidRPr="000C5DEA">
        <w:t xml:space="preserve">Since 2012, more than </w:t>
      </w:r>
      <w:r w:rsidR="00AB0EC9">
        <w:t>37</w:t>
      </w:r>
      <w:r w:rsidRPr="000C5DEA">
        <w:t>0,000 estuary perch fingerlings have been stocked into ten waters across the state to develop new fisheries for the species.</w:t>
      </w:r>
      <w:r w:rsidR="009518FE" w:rsidRPr="000C5DEA">
        <w:t xml:space="preserve"> </w:t>
      </w:r>
      <w:r w:rsidRPr="000C5DEA">
        <w:t xml:space="preserve">Stocked waters have included lakes Hamilton, Beaufort, Struan, Albert Park, Karkarook, Bolac and Pertobe, the Werribee River, and Melton and Devilbend </w:t>
      </w:r>
      <w:r w:rsidR="00AB0EC9">
        <w:t>R</w:t>
      </w:r>
      <w:r w:rsidRPr="000C5DEA">
        <w:t xml:space="preserve">eservoirs. </w:t>
      </w:r>
    </w:p>
    <w:p w14:paraId="38F53F06" w14:textId="04D0C390" w:rsidR="00BF448C" w:rsidRDefault="00350E54" w:rsidP="002D3252">
      <w:pPr>
        <w:pStyle w:val="Body"/>
      </w:pPr>
      <w:r w:rsidRPr="000C5DEA">
        <w:t>Six</w:t>
      </w:r>
      <w:r w:rsidR="00BF448C" w:rsidRPr="000C5DEA">
        <w:t xml:space="preserve"> of these lakes were surveyed </w:t>
      </w:r>
      <w:r w:rsidRPr="000C5DEA">
        <w:t>and the p</w:t>
      </w:r>
      <w:r w:rsidR="00BF448C" w:rsidRPr="000C5DEA">
        <w:t>reliminary results indicate that estuary perch from each</w:t>
      </w:r>
      <w:r w:rsidRPr="000C5DEA">
        <w:t xml:space="preserve"> year’s stockings have survived </w:t>
      </w:r>
      <w:r w:rsidR="00BF448C" w:rsidRPr="000C5DEA">
        <w:t xml:space="preserve">and growth rates have been </w:t>
      </w:r>
      <w:r w:rsidRPr="000C5DEA">
        <w:t>very good</w:t>
      </w:r>
      <w:r w:rsidR="00BF448C" w:rsidRPr="000C5DEA">
        <w:t xml:space="preserve"> in most waters. Lake Bolac boasted the biggest estuary perch that measured 28.3cm and weighed 486 grams, most likely from the lake’s first stocking of 7,000 fingerlings in January 2012. Since then, the lake has been stocked with nearly 43,000 estuary perch fingerlings. At Lake Struan, the biggest estuary perch surveyed was 26.3cm and 375 grams. At Lake Beaufort, Albert Park Lake and Devilbend Reservoir, the biggest perch measured between 19 and 20cm, while at Lake Hamilton the largest was 16.3cm. </w:t>
      </w:r>
    </w:p>
    <w:p w14:paraId="37F1D241" w14:textId="4AA77E22" w:rsidR="007251AC" w:rsidRPr="000C5DEA" w:rsidRDefault="007251AC" w:rsidP="002D3252">
      <w:pPr>
        <w:pStyle w:val="Body"/>
      </w:pPr>
      <w:r>
        <w:t xml:space="preserve">Unfortunately, because of historically low rainfall in the west of the state, Lake Bolac water levels are very low and an estuary perch fish salvage trail is underway. </w:t>
      </w:r>
    </w:p>
    <w:p w14:paraId="763DFD5E" w14:textId="2C3362FB" w:rsidR="00350E54" w:rsidRPr="000C5DEA" w:rsidRDefault="00B90F8F" w:rsidP="002D3252">
      <w:pPr>
        <w:pStyle w:val="Body"/>
      </w:pPr>
      <w:r w:rsidRPr="000C5DEA">
        <w:t>A full report, including an analysis of growth, relative abundance and diet, will be available in January 2016.</w:t>
      </w:r>
    </w:p>
    <w:p w14:paraId="327423C0" w14:textId="36B71ECA" w:rsidR="009518FE" w:rsidRPr="000C5DEA" w:rsidRDefault="00350E54" w:rsidP="002D3252">
      <w:pPr>
        <w:pStyle w:val="Body"/>
      </w:pPr>
      <w:r w:rsidRPr="000C5DEA">
        <w:t xml:space="preserve">Fisheries Victoria </w:t>
      </w:r>
      <w:r w:rsidR="00B90F8F" w:rsidRPr="000C5DEA">
        <w:t>acknowledge and</w:t>
      </w:r>
      <w:r w:rsidRPr="000C5DEA">
        <w:t xml:space="preserve"> thank the r</w:t>
      </w:r>
      <w:r w:rsidR="00BF448C" w:rsidRPr="000C5DEA">
        <w:t xml:space="preserve">ecreational fishers involved in the ‘Perch Search’ who helped fisheries managers collect broodstock for the breeding program. </w:t>
      </w:r>
    </w:p>
    <w:p w14:paraId="479482CA" w14:textId="689E9193" w:rsidR="003B190F" w:rsidRDefault="00BF448C" w:rsidP="002D3252">
      <w:pPr>
        <w:pStyle w:val="Body"/>
      </w:pPr>
      <w:r w:rsidRPr="00A04C05">
        <w:t>This project and others like it are creating new angling opportunities for Victorians and supporting the State Government’s ‘Target One Million’ plan</w:t>
      </w:r>
      <w:r w:rsidR="00350E54">
        <w:t>.</w:t>
      </w:r>
    </w:p>
    <w:p w14:paraId="298F82D6" w14:textId="2546E18C" w:rsidR="00D65AA3" w:rsidRDefault="00D65AA3" w:rsidP="002D3252">
      <w:pPr>
        <w:pStyle w:val="Body"/>
      </w:pPr>
      <w:r>
        <w:rPr>
          <w:noProof/>
          <w:lang w:eastAsia="en-AU"/>
        </w:rPr>
        <w:drawing>
          <wp:inline distT="0" distB="0" distL="0" distR="0" wp14:anchorId="2B476C3C" wp14:editId="0798A5C6">
            <wp:extent cx="5972175" cy="44789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95899" cy="4496714"/>
                    </a:xfrm>
                    <a:prstGeom prst="rect">
                      <a:avLst/>
                    </a:prstGeom>
                    <a:noFill/>
                  </pic:spPr>
                </pic:pic>
              </a:graphicData>
            </a:graphic>
          </wp:inline>
        </w:drawing>
      </w:r>
    </w:p>
    <w:p w14:paraId="378CD470" w14:textId="467A82F3" w:rsidR="00350E54" w:rsidRPr="009B4B44" w:rsidRDefault="00350E54" w:rsidP="00C22DAF">
      <w:pPr>
        <w:pStyle w:val="Caption"/>
        <w:rPr>
          <w:lang w:eastAsia="en-AU"/>
        </w:rPr>
      </w:pPr>
      <w:r w:rsidRPr="009B4B44">
        <w:rPr>
          <w:lang w:eastAsia="en-AU"/>
        </w:rPr>
        <w:t>Some of the estu</w:t>
      </w:r>
      <w:r w:rsidR="009B4B44" w:rsidRPr="009B4B44">
        <w:rPr>
          <w:lang w:eastAsia="en-AU"/>
        </w:rPr>
        <w:t>ary</w:t>
      </w:r>
      <w:r w:rsidRPr="009B4B44">
        <w:rPr>
          <w:lang w:eastAsia="en-AU"/>
        </w:rPr>
        <w:t xml:space="preserve"> perch sampled from Lake </w:t>
      </w:r>
      <w:r w:rsidR="00B90F8F" w:rsidRPr="009B4B44">
        <w:rPr>
          <w:lang w:eastAsia="en-AU"/>
        </w:rPr>
        <w:t>Bolac</w:t>
      </w:r>
      <w:r w:rsidR="009B4B44" w:rsidRPr="009B4B44">
        <w:rPr>
          <w:lang w:eastAsia="en-AU"/>
        </w:rPr>
        <w:t xml:space="preserve">. Sizes indicate </w:t>
      </w:r>
      <w:r w:rsidRPr="009B4B44">
        <w:rPr>
          <w:lang w:eastAsia="en-AU"/>
        </w:rPr>
        <w:t xml:space="preserve">returns from each </w:t>
      </w:r>
      <w:r w:rsidR="009B4B44" w:rsidRPr="009B4B44">
        <w:rPr>
          <w:lang w:eastAsia="en-AU"/>
        </w:rPr>
        <w:t xml:space="preserve">of the 3 years </w:t>
      </w:r>
      <w:r w:rsidR="009518FE">
        <w:rPr>
          <w:lang w:eastAsia="en-AU"/>
        </w:rPr>
        <w:t xml:space="preserve">of </w:t>
      </w:r>
      <w:r w:rsidRPr="009B4B44">
        <w:rPr>
          <w:lang w:eastAsia="en-AU"/>
        </w:rPr>
        <w:t xml:space="preserve">stocking. </w:t>
      </w:r>
      <w:r w:rsidR="00DB1F55">
        <w:rPr>
          <w:lang w:eastAsia="en-AU"/>
        </w:rPr>
        <w:t>(</w:t>
      </w:r>
      <w:r w:rsidRPr="009B4B44">
        <w:rPr>
          <w:lang w:eastAsia="en-AU"/>
        </w:rPr>
        <w:t xml:space="preserve">Photo Dion </w:t>
      </w:r>
      <w:r w:rsidR="00DB1F55">
        <w:rPr>
          <w:lang w:eastAsia="en-AU"/>
        </w:rPr>
        <w:t>L</w:t>
      </w:r>
      <w:r w:rsidRPr="009B4B44">
        <w:rPr>
          <w:lang w:eastAsia="en-AU"/>
        </w:rPr>
        <w:t>ervasi</w:t>
      </w:r>
      <w:r w:rsidR="00DB1F55">
        <w:rPr>
          <w:lang w:eastAsia="en-AU"/>
        </w:rPr>
        <w:t>)</w:t>
      </w:r>
    </w:p>
    <w:p w14:paraId="32D72FC7" w14:textId="77777777" w:rsidR="00C22DAF" w:rsidRDefault="00C22DAF">
      <w:pPr>
        <w:rPr>
          <w:rFonts w:ascii="Arial" w:hAnsi="Arial" w:cs="Arial"/>
          <w:b/>
          <w:color w:val="333333"/>
          <w:sz w:val="22"/>
          <w:szCs w:val="22"/>
        </w:rPr>
      </w:pPr>
      <w:r>
        <w:rPr>
          <w:color w:val="333333"/>
          <w:sz w:val="22"/>
          <w:szCs w:val="22"/>
        </w:rPr>
        <w:br w:type="page"/>
      </w:r>
    </w:p>
    <w:p w14:paraId="01996186" w14:textId="22B5C870" w:rsidR="00350E54" w:rsidRPr="00B34521" w:rsidRDefault="00D01CF9" w:rsidP="00C75F3E">
      <w:pPr>
        <w:pStyle w:val="HB"/>
      </w:pPr>
      <w:bookmarkStart w:id="29" w:name="_Toc438021190"/>
      <w:r w:rsidRPr="00B34521">
        <w:t xml:space="preserve">Record number of golden perch stocked into </w:t>
      </w:r>
      <w:r w:rsidR="00B90F8F" w:rsidRPr="00B34521">
        <w:t>Lake</w:t>
      </w:r>
      <w:r w:rsidRPr="00B34521">
        <w:t xml:space="preserve"> Eildon</w:t>
      </w:r>
      <w:bookmarkEnd w:id="29"/>
    </w:p>
    <w:p w14:paraId="0B205D8F" w14:textId="014E434B" w:rsidR="00D01CF9" w:rsidRPr="00A04C05" w:rsidRDefault="00D01CF9" w:rsidP="002D3252">
      <w:pPr>
        <w:pStyle w:val="Body"/>
      </w:pPr>
      <w:r w:rsidRPr="00A04C05">
        <w:t>A record number of golden perch were been</w:t>
      </w:r>
      <w:r w:rsidR="004F1504">
        <w:t xml:space="preserve"> </w:t>
      </w:r>
      <w:r w:rsidRPr="00A04C05">
        <w:t xml:space="preserve">stocked into Lake Eildon In the summer of 2014-15. </w:t>
      </w:r>
    </w:p>
    <w:p w14:paraId="73B1F0CB" w14:textId="73347422" w:rsidR="00D01CF9" w:rsidRDefault="00D01CF9" w:rsidP="002D3252">
      <w:pPr>
        <w:pStyle w:val="Body"/>
      </w:pPr>
      <w:r w:rsidRPr="00A04C05">
        <w:t xml:space="preserve">250,000 golden perch fingerlings have been released, eclipsing the previous biggest total of 233,500 in 2009. Golden perch </w:t>
      </w:r>
      <w:r w:rsidR="000F4033">
        <w:t xml:space="preserve">are not thought to </w:t>
      </w:r>
      <w:r w:rsidRPr="00A04C05">
        <w:t xml:space="preserve">breed </w:t>
      </w:r>
      <w:r w:rsidR="000F4033">
        <w:t xml:space="preserve">successfully </w:t>
      </w:r>
      <w:r w:rsidRPr="00A04C05">
        <w:t xml:space="preserve">in Lake Eildon, so stocking is </w:t>
      </w:r>
      <w:r w:rsidR="000F4033">
        <w:t xml:space="preserve">a key </w:t>
      </w:r>
      <w:r w:rsidRPr="00A04C05">
        <w:t>way to maintain the fishery.</w:t>
      </w:r>
    </w:p>
    <w:p w14:paraId="56404ACB" w14:textId="15B18DD3" w:rsidR="00C22DAF" w:rsidRDefault="00C22DAF" w:rsidP="00C22DAF">
      <w:pPr>
        <w:pStyle w:val="Body"/>
      </w:pPr>
      <w:r>
        <w:rPr>
          <w:noProof/>
          <w:lang w:eastAsia="en-AU"/>
        </w:rPr>
        <w:drawing>
          <wp:inline distT="0" distB="0" distL="0" distR="0" wp14:anchorId="7DE796CB" wp14:editId="14FE3DCD">
            <wp:extent cx="3000375" cy="25165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000375" cy="251650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733F0FF6" wp14:editId="0A45718C">
            <wp:extent cx="2998800" cy="25155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999130" cy="2515870"/>
                    </a:xfrm>
                    <a:prstGeom prst="rect">
                      <a:avLst/>
                    </a:prstGeom>
                    <a:noFill/>
                    <a:ln>
                      <a:noFill/>
                    </a:ln>
                    <a:extLst>
                      <a:ext uri="{53640926-AAD7-44D8-BBD7-CCE9431645EC}">
                        <a14:shadowObscured xmlns:a14="http://schemas.microsoft.com/office/drawing/2010/main"/>
                      </a:ext>
                    </a:extLst>
                  </pic:spPr>
                </pic:pic>
              </a:graphicData>
            </a:graphic>
          </wp:inline>
        </w:drawing>
      </w:r>
    </w:p>
    <w:p w14:paraId="2094B775" w14:textId="04E9479D" w:rsidR="00961522" w:rsidRPr="00D25697" w:rsidRDefault="00D25697" w:rsidP="00C22DAF">
      <w:pPr>
        <w:pStyle w:val="Caption"/>
      </w:pPr>
      <w:r w:rsidRPr="00D25697">
        <w:t>Eildon’s golden perch fishery produces quality fi</w:t>
      </w:r>
      <w:r w:rsidR="00B31ED0">
        <w:t>s</w:t>
      </w:r>
      <w:r w:rsidRPr="00D25697">
        <w:t xml:space="preserve">h. This is set to continue into the future with additional </w:t>
      </w:r>
      <w:r w:rsidR="002403E2">
        <w:t>boosts t</w:t>
      </w:r>
      <w:r w:rsidRPr="00D25697">
        <w:t xml:space="preserve">o stocking numbers. </w:t>
      </w:r>
      <w:r w:rsidR="00C22DAF">
        <w:br/>
      </w:r>
      <w:r w:rsidRPr="00D25697">
        <w:t>(</w:t>
      </w:r>
      <w:r w:rsidR="00D65AA3">
        <w:t>Photos by</w:t>
      </w:r>
      <w:r w:rsidRPr="00D25697">
        <w:t xml:space="preserve"> Marc </w:t>
      </w:r>
      <w:r w:rsidR="00182DE4">
        <w:t>A</w:t>
      </w:r>
      <w:r w:rsidRPr="00D25697">
        <w:t>insworth</w:t>
      </w:r>
      <w:r w:rsidR="00D65AA3">
        <w:t xml:space="preserve"> and </w:t>
      </w:r>
      <w:r w:rsidRPr="00D25697">
        <w:t>John Douglas)</w:t>
      </w:r>
      <w:r>
        <w:t>.</w:t>
      </w:r>
      <w:r w:rsidR="00C22DAF">
        <w:br/>
      </w:r>
    </w:p>
    <w:p w14:paraId="0A356132" w14:textId="7368A3B3" w:rsidR="007F36E0" w:rsidRPr="00B34521" w:rsidRDefault="007F36E0" w:rsidP="00C75F3E">
      <w:pPr>
        <w:pStyle w:val="HB"/>
      </w:pPr>
      <w:bookmarkStart w:id="30" w:name="_Toc438021191"/>
      <w:r w:rsidRPr="00B34521">
        <w:t>Re-establishing Macquarie perch populations</w:t>
      </w:r>
      <w:bookmarkEnd w:id="30"/>
    </w:p>
    <w:p w14:paraId="68E8CC51" w14:textId="289F151F" w:rsidR="00E215C2" w:rsidRPr="00A04C05" w:rsidRDefault="00DB1F55" w:rsidP="002D3252">
      <w:pPr>
        <w:pStyle w:val="Body"/>
      </w:pPr>
      <w:r w:rsidRPr="00A04C05">
        <w:t xml:space="preserve">Macquarie perch are native species which were historically abundant in the lower and mid Ovens River. The species has undergone dramatic decline to the point where they were considered locally extinct in the Ovens River. The species is formally listed as nationally endangered. </w:t>
      </w:r>
      <w:r w:rsidR="007251AC">
        <w:t>A</w:t>
      </w:r>
      <w:r w:rsidRPr="00A04C05">
        <w:t xml:space="preserve"> five</w:t>
      </w:r>
      <w:r w:rsidR="004F1504">
        <w:t xml:space="preserve"> </w:t>
      </w:r>
      <w:r w:rsidRPr="00A04C05">
        <w:t xml:space="preserve">year stocking program using </w:t>
      </w:r>
      <w:r w:rsidR="007251AC">
        <w:t xml:space="preserve">Lake Dartmouth Macquarie perch broodfish and the translocation of wild </w:t>
      </w:r>
      <w:r w:rsidRPr="00A04C05">
        <w:t xml:space="preserve">sub-adult fish is being undertaken to re-establish Macquarie perch in the Ovens River. The fingerlings and translocated fish will generate a range of </w:t>
      </w:r>
      <w:r w:rsidR="007251AC">
        <w:t xml:space="preserve">fish </w:t>
      </w:r>
      <w:r w:rsidRPr="00A04C05">
        <w:t>age</w:t>
      </w:r>
      <w:r w:rsidR="007251AC">
        <w:t xml:space="preserve"> and sizes</w:t>
      </w:r>
      <w:r w:rsidRPr="00A04C05">
        <w:t xml:space="preserve"> similar to </w:t>
      </w:r>
      <w:r w:rsidR="007251AC">
        <w:t xml:space="preserve">historical </w:t>
      </w:r>
      <w:r w:rsidRPr="00A04C05">
        <w:t>natural populations. This is an important first step toward re-establishing a self-sustaining Macquarie perch population with the long-term goal of creating a sustainable recreational fishery for the species.</w:t>
      </w:r>
    </w:p>
    <w:p w14:paraId="379E782D" w14:textId="3E2C14AF" w:rsidR="002C1517" w:rsidRPr="00B34521" w:rsidRDefault="002C1517" w:rsidP="00C75F3E">
      <w:pPr>
        <w:pStyle w:val="HB"/>
      </w:pPr>
      <w:bookmarkStart w:id="31" w:name="_Toc438021192"/>
      <w:r w:rsidRPr="00B34521">
        <w:t>Stocked fish assessment</w:t>
      </w:r>
      <w:bookmarkEnd w:id="31"/>
    </w:p>
    <w:p w14:paraId="73B42127" w14:textId="7AA35FB1" w:rsidR="00BD1E3F" w:rsidRPr="00A04C05" w:rsidRDefault="00961522" w:rsidP="002D3252">
      <w:pPr>
        <w:pStyle w:val="Body"/>
        <w:rPr>
          <w:lang w:eastAsia="en-AU"/>
        </w:rPr>
      </w:pPr>
      <w:r w:rsidRPr="00A04C05">
        <w:rPr>
          <w:lang w:eastAsia="en-AU"/>
        </w:rPr>
        <w:t xml:space="preserve">Since the late 1980’s </w:t>
      </w:r>
      <w:r w:rsidR="00BD1E3F" w:rsidRPr="00A04C05">
        <w:rPr>
          <w:lang w:eastAsia="en-AU"/>
        </w:rPr>
        <w:t>t</w:t>
      </w:r>
      <w:r w:rsidRPr="00A04C05">
        <w:rPr>
          <w:lang w:eastAsia="en-AU"/>
        </w:rPr>
        <w:t>he Victorian government has invested considerably in native fish stocking aimed at improving recreational fishing. Since December 2010, three large-scale native fish stocking initiatives involving golden perch and Murray cod, and one major recreational fisher (creel) survey, have been conducted</w:t>
      </w:r>
      <w:r w:rsidR="00DB1F55" w:rsidRPr="00A04C05">
        <w:rPr>
          <w:lang w:eastAsia="en-AU"/>
        </w:rPr>
        <w:t xml:space="preserve"> to </w:t>
      </w:r>
      <w:r w:rsidR="00B90F8F" w:rsidRPr="00A04C05">
        <w:rPr>
          <w:lang w:eastAsia="en-AU"/>
        </w:rPr>
        <w:t>assess</w:t>
      </w:r>
      <w:r w:rsidR="00DB1F55" w:rsidRPr="00A04C05">
        <w:rPr>
          <w:lang w:eastAsia="en-AU"/>
        </w:rPr>
        <w:t xml:space="preserve"> the development and progress of the fisheries</w:t>
      </w:r>
      <w:r w:rsidRPr="00A04C05">
        <w:rPr>
          <w:lang w:eastAsia="en-AU"/>
        </w:rPr>
        <w:t xml:space="preserve">. </w:t>
      </w:r>
    </w:p>
    <w:p w14:paraId="30D14F0E" w14:textId="1FA1B70E" w:rsidR="00BD1E3F" w:rsidRPr="00A04C05" w:rsidRDefault="00961522" w:rsidP="002D3252">
      <w:pPr>
        <w:pStyle w:val="Body"/>
        <w:rPr>
          <w:lang w:eastAsia="en-AU"/>
        </w:rPr>
      </w:pPr>
      <w:r w:rsidRPr="00A04C05">
        <w:rPr>
          <w:i/>
          <w:lang w:eastAsia="en-AU"/>
        </w:rPr>
        <w:t>Building Northern Native Fisheries</w:t>
      </w:r>
      <w:r w:rsidRPr="00A04C05">
        <w:rPr>
          <w:lang w:eastAsia="en-AU"/>
        </w:rPr>
        <w:t xml:space="preserve"> initiative aimed to stock an extra 670,000 native fish fingerlings into </w:t>
      </w:r>
      <w:r w:rsidR="004F1504">
        <w:rPr>
          <w:lang w:eastAsia="en-AU"/>
        </w:rPr>
        <w:br/>
      </w:r>
      <w:r w:rsidRPr="00A04C05">
        <w:rPr>
          <w:lang w:eastAsia="en-AU"/>
        </w:rPr>
        <w:t xml:space="preserve">the Campaspe River, Gunbower Creek, Loddon River and Kow Swamp, in addition to the regular allocation of 180,000 native fish. A further 425,000 native fingerlings are expected to be stocked into these waters </w:t>
      </w:r>
      <w:r w:rsidR="004F1504">
        <w:rPr>
          <w:lang w:eastAsia="en-AU"/>
        </w:rPr>
        <w:br/>
      </w:r>
      <w:r w:rsidRPr="00A04C05">
        <w:rPr>
          <w:lang w:eastAsia="en-AU"/>
        </w:rPr>
        <w:t xml:space="preserve">in 2014. </w:t>
      </w:r>
    </w:p>
    <w:p w14:paraId="79262B13" w14:textId="7B5FAF49" w:rsidR="00BD1E3F" w:rsidRPr="00A04C05" w:rsidRDefault="00BD1E3F" w:rsidP="002D3252">
      <w:pPr>
        <w:pStyle w:val="Body"/>
        <w:rPr>
          <w:lang w:eastAsia="en-AU"/>
        </w:rPr>
      </w:pPr>
      <w:r w:rsidRPr="00A04C05">
        <w:rPr>
          <w:lang w:eastAsia="en-AU"/>
        </w:rPr>
        <w:t>T</w:t>
      </w:r>
      <w:r w:rsidR="00961522" w:rsidRPr="00A04C05">
        <w:rPr>
          <w:lang w:eastAsia="en-AU"/>
        </w:rPr>
        <w:t>he “</w:t>
      </w:r>
      <w:r w:rsidR="00961522" w:rsidRPr="00A04C05">
        <w:rPr>
          <w:i/>
          <w:lang w:eastAsia="en-AU"/>
        </w:rPr>
        <w:t>Million Murray Cod”</w:t>
      </w:r>
      <w:r w:rsidR="00961522" w:rsidRPr="00A04C05">
        <w:rPr>
          <w:lang w:eastAsia="en-AU"/>
        </w:rPr>
        <w:t xml:space="preserve"> </w:t>
      </w:r>
      <w:r w:rsidR="00961522" w:rsidRPr="00A04C05">
        <w:rPr>
          <w:i/>
          <w:lang w:eastAsia="en-AU"/>
        </w:rPr>
        <w:t>Program</w:t>
      </w:r>
      <w:r w:rsidR="00961522" w:rsidRPr="00A04C05">
        <w:rPr>
          <w:lang w:eastAsia="en-AU"/>
        </w:rPr>
        <w:t xml:space="preserve"> (MMC), </w:t>
      </w:r>
      <w:r w:rsidRPr="00A04C05">
        <w:rPr>
          <w:lang w:eastAsia="en-AU"/>
        </w:rPr>
        <w:t xml:space="preserve">funded entirely by recreational fishing license fees </w:t>
      </w:r>
      <w:r w:rsidR="00961522" w:rsidRPr="00A04C05">
        <w:rPr>
          <w:lang w:eastAsia="en-AU"/>
        </w:rPr>
        <w:t xml:space="preserve">stocked </w:t>
      </w:r>
      <w:r w:rsidRPr="00A04C05">
        <w:rPr>
          <w:lang w:eastAsia="en-AU"/>
        </w:rPr>
        <w:t>Lake Eildon w</w:t>
      </w:r>
      <w:r w:rsidR="00961522" w:rsidRPr="00A04C05">
        <w:rPr>
          <w:lang w:eastAsia="en-AU"/>
        </w:rPr>
        <w:t>ith 1,150,000 Murray cod</w:t>
      </w:r>
      <w:r w:rsidRPr="00A04C05">
        <w:rPr>
          <w:lang w:eastAsia="en-AU"/>
        </w:rPr>
        <w:t xml:space="preserve"> over three years and was</w:t>
      </w:r>
      <w:r w:rsidR="00961522" w:rsidRPr="00A04C05">
        <w:rPr>
          <w:lang w:eastAsia="en-AU"/>
        </w:rPr>
        <w:t xml:space="preserve"> considered to be the largest single-waterway stocking of Murray cod in Australia</w:t>
      </w:r>
      <w:r w:rsidRPr="00A04C05">
        <w:rPr>
          <w:lang w:eastAsia="en-AU"/>
        </w:rPr>
        <w:t>.</w:t>
      </w:r>
      <w:r w:rsidR="00961522" w:rsidRPr="00A04C05">
        <w:rPr>
          <w:lang w:eastAsia="en-AU"/>
        </w:rPr>
        <w:t xml:space="preserve"> </w:t>
      </w:r>
    </w:p>
    <w:p w14:paraId="0926E85E" w14:textId="3E100B8E" w:rsidR="00BD1E3F" w:rsidRPr="00A04C05" w:rsidRDefault="00BD1E3F" w:rsidP="002D3252">
      <w:pPr>
        <w:pStyle w:val="Body"/>
        <w:rPr>
          <w:lang w:eastAsia="en-AU"/>
        </w:rPr>
      </w:pPr>
      <w:r w:rsidRPr="00A04C05">
        <w:rPr>
          <w:lang w:eastAsia="en-AU"/>
        </w:rPr>
        <w:t xml:space="preserve">The </w:t>
      </w:r>
      <w:r w:rsidR="00961522" w:rsidRPr="00A04C05">
        <w:rPr>
          <w:i/>
          <w:lang w:eastAsia="en-AU"/>
        </w:rPr>
        <w:t>Lower Goulburn River enhancement initiative</w:t>
      </w:r>
      <w:r w:rsidR="00961522" w:rsidRPr="00A04C05">
        <w:rPr>
          <w:lang w:eastAsia="en-AU"/>
        </w:rPr>
        <w:t xml:space="preserve"> </w:t>
      </w:r>
      <w:r w:rsidRPr="00A04C05">
        <w:rPr>
          <w:lang w:eastAsia="en-AU"/>
        </w:rPr>
        <w:t>saw</w:t>
      </w:r>
      <w:r w:rsidR="00961522" w:rsidRPr="00A04C05">
        <w:rPr>
          <w:lang w:eastAsia="en-AU"/>
        </w:rPr>
        <w:t xml:space="preserve"> 359,500 Murray cod and 527,700 golden perch released over a period of 4 years</w:t>
      </w:r>
      <w:r w:rsidRPr="00A04C05">
        <w:rPr>
          <w:lang w:eastAsia="en-AU"/>
        </w:rPr>
        <w:t xml:space="preserve"> into </w:t>
      </w:r>
      <w:r w:rsidR="00B90F8F" w:rsidRPr="00A04C05">
        <w:rPr>
          <w:lang w:eastAsia="en-AU"/>
        </w:rPr>
        <w:t>Lake</w:t>
      </w:r>
      <w:r w:rsidRPr="00A04C05">
        <w:rPr>
          <w:lang w:eastAsia="en-AU"/>
        </w:rPr>
        <w:t xml:space="preserve"> Nagambie and Goulburn Weir</w:t>
      </w:r>
      <w:r w:rsidR="00961522" w:rsidRPr="00A04C05">
        <w:rPr>
          <w:lang w:eastAsia="en-AU"/>
        </w:rPr>
        <w:t xml:space="preserve">. The anglers of Nagambie Lakes have been creel surveyed to determine their perception of the native fish fishery and </w:t>
      </w:r>
      <w:r w:rsidRPr="00A04C05">
        <w:rPr>
          <w:lang w:eastAsia="en-AU"/>
        </w:rPr>
        <w:t xml:space="preserve">to monitor </w:t>
      </w:r>
      <w:r w:rsidR="00B90F8F" w:rsidRPr="00A04C05">
        <w:rPr>
          <w:lang w:eastAsia="en-AU"/>
        </w:rPr>
        <w:t>their catch</w:t>
      </w:r>
      <w:r w:rsidR="00961522" w:rsidRPr="00A04C05">
        <w:rPr>
          <w:lang w:eastAsia="en-AU"/>
        </w:rPr>
        <w:t xml:space="preserve">. </w:t>
      </w:r>
    </w:p>
    <w:p w14:paraId="6B4A7E76" w14:textId="77777777" w:rsidR="00C22DAF" w:rsidRDefault="00C22DAF">
      <w:pPr>
        <w:rPr>
          <w:rFonts w:ascii="Arial" w:hAnsi="Arial" w:cs="Arial"/>
          <w:sz w:val="20"/>
          <w:szCs w:val="20"/>
          <w:lang w:eastAsia="en-AU"/>
        </w:rPr>
      </w:pPr>
      <w:r>
        <w:rPr>
          <w:lang w:eastAsia="en-AU"/>
        </w:rPr>
        <w:br w:type="page"/>
      </w:r>
    </w:p>
    <w:p w14:paraId="7072F355" w14:textId="7AD00307" w:rsidR="00961522" w:rsidRPr="00A04C05" w:rsidRDefault="00961522" w:rsidP="002D3252">
      <w:pPr>
        <w:pStyle w:val="Body"/>
        <w:rPr>
          <w:lang w:eastAsia="en-AU"/>
        </w:rPr>
      </w:pPr>
      <w:r w:rsidRPr="00A04C05">
        <w:rPr>
          <w:lang w:eastAsia="en-AU"/>
        </w:rPr>
        <w:t xml:space="preserve">The broad objective of this project was to </w:t>
      </w:r>
      <w:r w:rsidR="00BD1E3F" w:rsidRPr="00A04C05">
        <w:rPr>
          <w:lang w:eastAsia="en-AU"/>
        </w:rPr>
        <w:t>assess</w:t>
      </w:r>
      <w:r w:rsidR="0050080A">
        <w:rPr>
          <w:lang w:eastAsia="en-AU"/>
        </w:rPr>
        <w:t xml:space="preserve"> </w:t>
      </w:r>
      <w:r w:rsidR="00BD1E3F" w:rsidRPr="00A04C05">
        <w:rPr>
          <w:lang w:eastAsia="en-AU"/>
        </w:rPr>
        <w:t xml:space="preserve">the stocking initiatives above to </w:t>
      </w:r>
      <w:r w:rsidRPr="00A04C05">
        <w:rPr>
          <w:lang w:eastAsia="en-AU"/>
        </w:rPr>
        <w:t>address key knowledge gaps in the management of Victorian inland fisheries by answering recognised measures of stocking success including:</w:t>
      </w:r>
    </w:p>
    <w:p w14:paraId="04EDE7D6" w14:textId="7FA1FF05" w:rsidR="00961522" w:rsidRPr="00A04C05" w:rsidRDefault="00961522" w:rsidP="00C22DAF">
      <w:pPr>
        <w:pStyle w:val="Bullet"/>
        <w:rPr>
          <w:lang w:eastAsia="en-AU"/>
        </w:rPr>
      </w:pPr>
      <w:r w:rsidRPr="00A04C05">
        <w:rPr>
          <w:lang w:eastAsia="en-AU"/>
        </w:rPr>
        <w:t>Is there evidence of stocked fish survival?</w:t>
      </w:r>
    </w:p>
    <w:p w14:paraId="35E3BC35" w14:textId="6D9E627E" w:rsidR="00961522" w:rsidRPr="00A04C05" w:rsidRDefault="00961522" w:rsidP="00C22DAF">
      <w:pPr>
        <w:pStyle w:val="Bullet"/>
        <w:rPr>
          <w:lang w:eastAsia="en-AU"/>
        </w:rPr>
      </w:pPr>
      <w:r w:rsidRPr="00A04C05">
        <w:rPr>
          <w:lang w:eastAsia="en-AU"/>
        </w:rPr>
        <w:t>What is the percentage contribution from fish stocking to the fish population and fishery?</w:t>
      </w:r>
    </w:p>
    <w:p w14:paraId="7CB81152" w14:textId="3A8CD60E" w:rsidR="00961522" w:rsidRPr="00A04C05" w:rsidRDefault="00961522" w:rsidP="00C22DAF">
      <w:pPr>
        <w:pStyle w:val="Bullet"/>
        <w:rPr>
          <w:lang w:eastAsia="en-AU"/>
        </w:rPr>
      </w:pPr>
      <w:r w:rsidRPr="00A04C05">
        <w:rPr>
          <w:lang w:eastAsia="en-AU"/>
        </w:rPr>
        <w:t>Is there a net increase in fish abundance in the fish population and angler catch?</w:t>
      </w:r>
    </w:p>
    <w:p w14:paraId="3C7D6F59" w14:textId="3715638D" w:rsidR="00961522" w:rsidRPr="00A04C05" w:rsidRDefault="00961522" w:rsidP="00C22DAF">
      <w:pPr>
        <w:pStyle w:val="Bullet"/>
        <w:rPr>
          <w:lang w:eastAsia="en-AU"/>
        </w:rPr>
      </w:pPr>
      <w:r w:rsidRPr="00A04C05">
        <w:rPr>
          <w:lang w:eastAsia="en-AU"/>
        </w:rPr>
        <w:t>Is there a net increase in fisher target preference, participation and/or satisfaction from fish stocking?</w:t>
      </w:r>
    </w:p>
    <w:p w14:paraId="7CD9BA33" w14:textId="104DE378" w:rsidR="00961522" w:rsidRDefault="00961522" w:rsidP="002D3252">
      <w:pPr>
        <w:pStyle w:val="Body"/>
        <w:rPr>
          <w:lang w:eastAsia="en-AU"/>
        </w:rPr>
      </w:pPr>
      <w:r w:rsidRPr="00A04C05">
        <w:rPr>
          <w:lang w:eastAsia="en-AU"/>
        </w:rPr>
        <w:t>Golden perch and Murray cod fingerlings marked with calcein were released into the selected waters over four years from 2010/11. In 2014 electro-fishing surveys were conducted to capture fish from the stocked sites. Sampled fish were measured, aged and analysed for the presence of a calcein mark. Results from these surveys were compared with surveys conducted before the stocking events. Between December 2013 and April 2014, anglers fishing at Lake Eildon and the Nagambie Lakes were interviewed to assess catch and satisfaction. These results were compared with surveys conducted during 2010 and 20-11.</w:t>
      </w:r>
    </w:p>
    <w:p w14:paraId="7088F2C1" w14:textId="1F14C2E0" w:rsidR="00961522" w:rsidRPr="00A04C05" w:rsidRDefault="00961522" w:rsidP="002D3252">
      <w:pPr>
        <w:pStyle w:val="Body"/>
        <w:rPr>
          <w:lang w:eastAsia="en-AU"/>
        </w:rPr>
      </w:pPr>
      <w:r w:rsidRPr="00A04C05">
        <w:rPr>
          <w:lang w:eastAsia="en-AU"/>
        </w:rPr>
        <w:t>In waters that were stocked with calcein-marked golden perch, the percent of fish that were stocked ranged from 11%</w:t>
      </w:r>
      <w:r w:rsidR="00BF448C" w:rsidRPr="00A04C05">
        <w:rPr>
          <w:lang w:eastAsia="en-AU"/>
        </w:rPr>
        <w:t xml:space="preserve"> </w:t>
      </w:r>
      <w:r w:rsidRPr="00A04C05">
        <w:rPr>
          <w:lang w:eastAsia="en-AU"/>
        </w:rPr>
        <w:t>(lower Goulburn R.) to 54% (Campaspe R.) (overall mean 22%). The percent of Murray cod that were stocked ranged</w:t>
      </w:r>
      <w:r w:rsidR="00BF448C" w:rsidRPr="00A04C05">
        <w:rPr>
          <w:lang w:eastAsia="en-AU"/>
        </w:rPr>
        <w:t xml:space="preserve"> </w:t>
      </w:r>
      <w:r w:rsidRPr="00A04C05">
        <w:rPr>
          <w:lang w:eastAsia="en-AU"/>
        </w:rPr>
        <w:t>from 11% (lower Goulburn R.) to 100% (Campaspe R.) (overall mean 50%).</w:t>
      </w:r>
    </w:p>
    <w:p w14:paraId="22860F15" w14:textId="0A60F8A3" w:rsidR="009B4B44" w:rsidRPr="00B34521" w:rsidRDefault="009B4B44" w:rsidP="00C22DAF">
      <w:pPr>
        <w:pStyle w:val="HC"/>
      </w:pPr>
      <w:r w:rsidRPr="00B34521">
        <w:t>Lake Eildon Million Murray Cod</w:t>
      </w:r>
    </w:p>
    <w:p w14:paraId="0BFD6A4E" w14:textId="121D545B" w:rsidR="009B4B44" w:rsidRPr="00A04C05" w:rsidRDefault="007251AC" w:rsidP="002D3252">
      <w:pPr>
        <w:pStyle w:val="Body"/>
        <w:rPr>
          <w:lang w:eastAsia="en-AU"/>
        </w:rPr>
      </w:pPr>
      <w:r>
        <w:rPr>
          <w:lang w:eastAsia="en-AU"/>
        </w:rPr>
        <w:t>Based on extensive fish population sampling, s</w:t>
      </w:r>
      <w:r w:rsidR="009B4B44" w:rsidRPr="00A04C05">
        <w:rPr>
          <w:lang w:eastAsia="en-AU"/>
        </w:rPr>
        <w:t>tocked Murray cod represented the vast majority (9</w:t>
      </w:r>
      <w:r>
        <w:rPr>
          <w:lang w:eastAsia="en-AU"/>
        </w:rPr>
        <w:t>9.6</w:t>
      </w:r>
      <w:r w:rsidR="009B4B44" w:rsidRPr="00A04C05">
        <w:rPr>
          <w:lang w:eastAsia="en-AU"/>
        </w:rPr>
        <w:t xml:space="preserve">%) of Murray cod caught in Lake Eildon. </w:t>
      </w:r>
      <w:r>
        <w:rPr>
          <w:lang w:eastAsia="en-AU"/>
        </w:rPr>
        <w:t xml:space="preserve">As stocked Murray cod continue to grow, we can </w:t>
      </w:r>
      <w:r w:rsidR="00B34521">
        <w:rPr>
          <w:lang w:eastAsia="en-AU"/>
        </w:rPr>
        <w:t>expect</w:t>
      </w:r>
      <w:r>
        <w:rPr>
          <w:lang w:eastAsia="en-AU"/>
        </w:rPr>
        <w:t xml:space="preserve"> </w:t>
      </w:r>
      <w:r w:rsidR="009B4B44" w:rsidRPr="00A04C05">
        <w:rPr>
          <w:lang w:eastAsia="en-AU"/>
        </w:rPr>
        <w:t xml:space="preserve">angler </w:t>
      </w:r>
      <w:r>
        <w:rPr>
          <w:lang w:eastAsia="en-AU"/>
        </w:rPr>
        <w:t xml:space="preserve">catch and satisfaction to improve </w:t>
      </w:r>
      <w:r w:rsidR="009B4B44" w:rsidRPr="00A04C05">
        <w:rPr>
          <w:lang w:eastAsia="en-AU"/>
        </w:rPr>
        <w:t>in coming years.</w:t>
      </w:r>
    </w:p>
    <w:p w14:paraId="2188FD39" w14:textId="77777777" w:rsidR="00EE0B82" w:rsidRDefault="00EE0B82" w:rsidP="00024809">
      <w:pPr>
        <w:pStyle w:val="Caption"/>
        <w:rPr>
          <w:lang w:eastAsia="en-AU"/>
        </w:rPr>
      </w:pPr>
    </w:p>
    <w:p w14:paraId="2B802176" w14:textId="459ECC10" w:rsidR="00EE0B82" w:rsidRDefault="00D26C64" w:rsidP="00024809">
      <w:pPr>
        <w:pStyle w:val="Caption"/>
        <w:rPr>
          <w:lang w:eastAsia="en-AU"/>
        </w:rPr>
      </w:pPr>
      <w:r>
        <w:rPr>
          <w:noProof/>
          <w:lang w:eastAsia="en-AU"/>
        </w:rPr>
        <w:drawing>
          <wp:inline distT="0" distB="0" distL="0" distR="0" wp14:anchorId="78075C53" wp14:editId="2E844F40">
            <wp:extent cx="6120765" cy="45904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urray cod.jpg"/>
                    <pic:cNvPicPr/>
                  </pic:nvPicPr>
                  <pic:blipFill>
                    <a:blip r:embed="rId45" cstate="email">
                      <a:extLst>
                        <a:ext uri="{28A0092B-C50C-407E-A947-70E740481C1C}">
                          <a14:useLocalDpi xmlns:a14="http://schemas.microsoft.com/office/drawing/2010/main"/>
                        </a:ext>
                      </a:extLst>
                    </a:blip>
                    <a:stretch>
                      <a:fillRect/>
                    </a:stretch>
                  </pic:blipFill>
                  <pic:spPr>
                    <a:xfrm>
                      <a:off x="0" y="0"/>
                      <a:ext cx="6120765" cy="4590415"/>
                    </a:xfrm>
                    <a:prstGeom prst="rect">
                      <a:avLst/>
                    </a:prstGeom>
                  </pic:spPr>
                </pic:pic>
              </a:graphicData>
            </a:graphic>
          </wp:inline>
        </w:drawing>
      </w:r>
    </w:p>
    <w:p w14:paraId="1B0FD500" w14:textId="7E600CB1" w:rsidR="009B4B44" w:rsidRPr="00A04C05" w:rsidRDefault="009B4B44" w:rsidP="00024809">
      <w:pPr>
        <w:pStyle w:val="Caption"/>
        <w:rPr>
          <w:lang w:eastAsia="en-AU"/>
        </w:rPr>
      </w:pPr>
      <w:r w:rsidRPr="00A04C05">
        <w:rPr>
          <w:lang w:eastAsia="en-AU"/>
        </w:rPr>
        <w:t xml:space="preserve">Lake Eildon’s Murray cod </w:t>
      </w:r>
      <w:r w:rsidR="00B90F8F" w:rsidRPr="00A04C05">
        <w:rPr>
          <w:lang w:eastAsia="en-AU"/>
        </w:rPr>
        <w:t>populations based</w:t>
      </w:r>
      <w:r w:rsidRPr="00A04C05">
        <w:rPr>
          <w:lang w:eastAsia="en-AU"/>
        </w:rPr>
        <w:t xml:space="preserve"> on fish stocking and the fishery continues to grow in angler popularity. (Photo</w:t>
      </w:r>
      <w:r w:rsidR="00D65AA3">
        <w:rPr>
          <w:lang w:eastAsia="en-AU"/>
        </w:rPr>
        <w:t xml:space="preserve"> by </w:t>
      </w:r>
      <w:r w:rsidR="0050080A">
        <w:rPr>
          <w:lang w:eastAsia="en-AU"/>
        </w:rPr>
        <w:t>Barb Vidler</w:t>
      </w:r>
      <w:r w:rsidRPr="00A04C05">
        <w:rPr>
          <w:lang w:eastAsia="en-AU"/>
        </w:rPr>
        <w:t>)</w:t>
      </w:r>
      <w:r w:rsidR="00A04C05">
        <w:rPr>
          <w:lang w:eastAsia="en-AU"/>
        </w:rPr>
        <w:t>.</w:t>
      </w:r>
    </w:p>
    <w:p w14:paraId="557C1BA0" w14:textId="77777777" w:rsidR="00144599" w:rsidRDefault="00144599">
      <w:pPr>
        <w:rPr>
          <w:rFonts w:ascii="Arial" w:hAnsi="Arial" w:cs="Arial"/>
          <w:b/>
          <w:sz w:val="22"/>
          <w:szCs w:val="22"/>
        </w:rPr>
      </w:pPr>
      <w:r>
        <w:br w:type="page"/>
      </w:r>
    </w:p>
    <w:p w14:paraId="72493613" w14:textId="7A882EE6" w:rsidR="00961522" w:rsidRPr="00B34521" w:rsidRDefault="00961522" w:rsidP="00C22DAF">
      <w:pPr>
        <w:pStyle w:val="HC"/>
      </w:pPr>
      <w:r w:rsidRPr="00B34521">
        <w:t>Nagambie Lakes creel survey</w:t>
      </w:r>
    </w:p>
    <w:p w14:paraId="772C748F" w14:textId="5DBBC83C" w:rsidR="003B190F" w:rsidRPr="00A04C05" w:rsidRDefault="00961522" w:rsidP="002D3252">
      <w:pPr>
        <w:pStyle w:val="Body"/>
        <w:rPr>
          <w:lang w:eastAsia="en-AU"/>
        </w:rPr>
      </w:pPr>
      <w:r w:rsidRPr="00A04C05">
        <w:rPr>
          <w:lang w:eastAsia="en-AU"/>
        </w:rPr>
        <w:t>More anglers were targeting golden perch and Murray cod compared to the earlier survey. Golden perch and Murray</w:t>
      </w:r>
      <w:r w:rsidR="00BF448C" w:rsidRPr="00A04C05">
        <w:rPr>
          <w:lang w:eastAsia="en-AU"/>
        </w:rPr>
        <w:t xml:space="preserve"> </w:t>
      </w:r>
      <w:r w:rsidRPr="00A04C05">
        <w:rPr>
          <w:lang w:eastAsia="en-AU"/>
        </w:rPr>
        <w:t>cod represented 47% and 17%, respectively. A notable change in the views of anglers since the earlier survey has been</w:t>
      </w:r>
      <w:r w:rsidR="00BF448C" w:rsidRPr="00A04C05">
        <w:rPr>
          <w:lang w:eastAsia="en-AU"/>
        </w:rPr>
        <w:t xml:space="preserve"> </w:t>
      </w:r>
      <w:r w:rsidRPr="00A04C05">
        <w:rPr>
          <w:lang w:eastAsia="en-AU"/>
        </w:rPr>
        <w:t>the increase in dissatisfaction of other recreational activities.</w:t>
      </w:r>
    </w:p>
    <w:p w14:paraId="224A1CF0" w14:textId="214FACD7" w:rsidR="00BF448C" w:rsidRPr="00A04C05" w:rsidRDefault="00BF448C" w:rsidP="002D3252">
      <w:pPr>
        <w:pStyle w:val="Body"/>
      </w:pPr>
      <w:r w:rsidRPr="00A04C05">
        <w:t xml:space="preserve">A study </w:t>
      </w:r>
      <w:r w:rsidR="00B90F8F" w:rsidRPr="00A04C05">
        <w:t>of recreational</w:t>
      </w:r>
      <w:r w:rsidRPr="00A04C05">
        <w:t xml:space="preserve"> fishing in the Nagambie Lakes has bench-marked angler catches, fishing methods, angler satisfaction and spending patterns to provide a clear picture of this developing fishery and how it can grow local tourism in the future. </w:t>
      </w:r>
      <w:r w:rsidR="00D601FA">
        <w:t>T</w:t>
      </w:r>
      <w:r w:rsidRPr="00A04C05">
        <w:t xml:space="preserve">he study revealed most anglers were satisfied with their fishing experience and that catches were now dominated by golden perch and Murray cod, both of which had been stocked extensively in recent years. </w:t>
      </w:r>
    </w:p>
    <w:p w14:paraId="3FFF7A7C" w14:textId="0183A241" w:rsidR="00BF448C" w:rsidRPr="00A04C05" w:rsidRDefault="00BF448C" w:rsidP="002D3252">
      <w:pPr>
        <w:pStyle w:val="Body"/>
      </w:pPr>
      <w:r w:rsidRPr="00A04C05">
        <w:t xml:space="preserve">Recreational fishing licence fees have helped stock more than one million golden perch and Murray cod fingerlings into the Nagambie Lakes system since 2009 so it is </w:t>
      </w:r>
      <w:r w:rsidR="00684515" w:rsidRPr="00A04C05">
        <w:t xml:space="preserve">important that the </w:t>
      </w:r>
      <w:r w:rsidRPr="00A04C05">
        <w:t xml:space="preserve">anglers’ investment </w:t>
      </w:r>
      <w:r w:rsidR="0050080A">
        <w:t xml:space="preserve">is </w:t>
      </w:r>
      <w:r w:rsidRPr="00A04C05">
        <w:t>paying off</w:t>
      </w:r>
      <w:r w:rsidR="00684515" w:rsidRPr="00A04C05">
        <w:t xml:space="preserve">. </w:t>
      </w:r>
      <w:r w:rsidRPr="00A04C05">
        <w:t xml:space="preserve">The study was undertaken over four summer months by Fisheries Victoria with a contribution from the Shire of Strathbogie, which was </w:t>
      </w:r>
      <w:r w:rsidR="00684515" w:rsidRPr="00A04C05">
        <w:t xml:space="preserve">also </w:t>
      </w:r>
      <w:r w:rsidRPr="00A04C05">
        <w:t xml:space="preserve">keen to know more about the role of fishing and its economic benefits to regional tourism. </w:t>
      </w:r>
    </w:p>
    <w:p w14:paraId="1EAC236B" w14:textId="6318D012" w:rsidR="00684515" w:rsidRPr="00A04C05" w:rsidRDefault="00684515" w:rsidP="002D3252">
      <w:pPr>
        <w:pStyle w:val="Body"/>
      </w:pPr>
      <w:r w:rsidRPr="00A04C05">
        <w:t xml:space="preserve">Study highlights included: </w:t>
      </w:r>
    </w:p>
    <w:p w14:paraId="470AC0A9" w14:textId="2AADB8C4" w:rsidR="00BF448C" w:rsidRPr="00A04C05" w:rsidRDefault="00684515" w:rsidP="00C22DAF">
      <w:pPr>
        <w:pStyle w:val="Bullet"/>
      </w:pPr>
      <w:r w:rsidRPr="00A04C05">
        <w:t>T</w:t>
      </w:r>
      <w:r w:rsidR="00BF448C" w:rsidRPr="00A04C05">
        <w:t xml:space="preserve">hat 55 per cent of anglers’ catch consisted of golden perch, 19 per cent Murray cod, 16 per cent carp and 8 per cent redfin. </w:t>
      </w:r>
    </w:p>
    <w:p w14:paraId="028DF687" w14:textId="1E608386" w:rsidR="00BF448C" w:rsidRPr="00A04C05" w:rsidRDefault="00BF448C" w:rsidP="00C22DAF">
      <w:pPr>
        <w:pStyle w:val="Bullet"/>
      </w:pPr>
      <w:r w:rsidRPr="00A04C05">
        <w:t xml:space="preserve">One third of interviewed anglers specifically targeted Murray cod, golden perch or redfin with half happy to catch any species of fish in the Nagambie Lakes system. </w:t>
      </w:r>
    </w:p>
    <w:p w14:paraId="2A6F5361" w14:textId="77777777" w:rsidR="00684515" w:rsidRPr="00A04C05" w:rsidRDefault="00BF448C" w:rsidP="00C22DAF">
      <w:pPr>
        <w:pStyle w:val="Bullet"/>
      </w:pPr>
      <w:r w:rsidRPr="00A04C05">
        <w:t xml:space="preserve">Nearly two thirds of anglers fished from the shore and most used bait. </w:t>
      </w:r>
    </w:p>
    <w:p w14:paraId="3548676E" w14:textId="1B3BB8FF" w:rsidR="00BF448C" w:rsidRPr="00A04C05" w:rsidRDefault="00BF448C" w:rsidP="00C22DAF">
      <w:pPr>
        <w:pStyle w:val="Bullet"/>
      </w:pPr>
      <w:r w:rsidRPr="00A04C05">
        <w:t>60 per cent of anglers said they were either ‘very’ or ‘quite’ satisfied</w:t>
      </w:r>
      <w:r w:rsidR="00684515" w:rsidRPr="00A04C05">
        <w:t xml:space="preserve"> when asked about their satisfaction with the fishery over the previous 12 months</w:t>
      </w:r>
      <w:r w:rsidRPr="00A04C05">
        <w:t xml:space="preserve">. </w:t>
      </w:r>
    </w:p>
    <w:p w14:paraId="35B4ADEB" w14:textId="24162A92" w:rsidR="00BF448C" w:rsidRPr="00A04C05" w:rsidRDefault="00BF448C" w:rsidP="00C22DAF">
      <w:pPr>
        <w:pStyle w:val="Bullet"/>
      </w:pPr>
      <w:r w:rsidRPr="00A04C05">
        <w:t xml:space="preserve">The total economic value of the fishery was estimated to be up to $500,000 annually, confirming that recreational fishing is not only socially significant, but also important to the regional economy. </w:t>
      </w:r>
    </w:p>
    <w:p w14:paraId="42B201D9" w14:textId="41FDB5FA" w:rsidR="00C22DAF" w:rsidRDefault="00C22DAF" w:rsidP="00C22DAF">
      <w:pPr>
        <w:pStyle w:val="Caption"/>
        <w:rPr>
          <w:noProof/>
          <w:sz w:val="22"/>
          <w:szCs w:val="22"/>
          <w:lang w:eastAsia="en-AU"/>
        </w:rPr>
      </w:pPr>
      <w:r>
        <w:rPr>
          <w:noProof/>
          <w:sz w:val="22"/>
          <w:szCs w:val="22"/>
          <w:lang w:eastAsia="en-AU"/>
        </w:rPr>
        <w:drawing>
          <wp:inline distT="0" distB="0" distL="0" distR="0" wp14:anchorId="07A1265A" wp14:editId="77B5C0DA">
            <wp:extent cx="6000115" cy="3905185"/>
            <wp:effectExtent l="0" t="0" r="635" b="635"/>
            <wp:docPr id="3" name="Picture 3" descr="K:\B-FISH\B-FISH\FITS\Inland Fisheries\John Douglas\pictures\Bailey Thomas pic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FISH\B-FISH\FITS\Inland Fisheries\John Douglas\pictures\Bailey Thomas pics\19.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037082" cy="3929245"/>
                    </a:xfrm>
                    <a:prstGeom prst="rect">
                      <a:avLst/>
                    </a:prstGeom>
                    <a:noFill/>
                    <a:ln>
                      <a:noFill/>
                    </a:ln>
                    <a:extLst>
                      <a:ext uri="{53640926-AAD7-44D8-BBD7-CCE9431645EC}">
                        <a14:shadowObscured xmlns:a14="http://schemas.microsoft.com/office/drawing/2010/main"/>
                      </a:ext>
                    </a:extLst>
                  </pic:spPr>
                </pic:pic>
              </a:graphicData>
            </a:graphic>
          </wp:inline>
        </w:drawing>
      </w:r>
    </w:p>
    <w:p w14:paraId="7C3B2BED" w14:textId="5CC312B8" w:rsidR="000C0139" w:rsidRPr="000C0139" w:rsidRDefault="000C0139" w:rsidP="00C22DAF">
      <w:pPr>
        <w:pStyle w:val="Caption"/>
      </w:pPr>
      <w:r w:rsidRPr="000C0139">
        <w:t xml:space="preserve">Baily Thomas with a nice Murray cod (Photo by Paul Thomas) </w:t>
      </w:r>
    </w:p>
    <w:p w14:paraId="6F80EABB" w14:textId="78E23AA2" w:rsidR="00BF448C" w:rsidRPr="00A04C05" w:rsidRDefault="00684515" w:rsidP="002D3252">
      <w:pPr>
        <w:pStyle w:val="Body"/>
      </w:pPr>
      <w:r w:rsidRPr="00A04C05">
        <w:t xml:space="preserve">Fisheries Victoria </w:t>
      </w:r>
      <w:r w:rsidR="00B34521" w:rsidRPr="00A04C05">
        <w:t>acknowledges</w:t>
      </w:r>
      <w:r w:rsidRPr="00A04C05">
        <w:t xml:space="preserve"> the </w:t>
      </w:r>
      <w:r w:rsidR="00B90F8F" w:rsidRPr="00A04C05">
        <w:t>input</w:t>
      </w:r>
      <w:r w:rsidRPr="00A04C05">
        <w:t xml:space="preserve"> and efforts of </w:t>
      </w:r>
      <w:r w:rsidR="00BF448C" w:rsidRPr="00A04C05">
        <w:t xml:space="preserve">Wally Cubbin and members of the Goulburn Valley Association of Angling Clubs for working closely with fisheries managers to develop the fishery into the community asset that the study clearly demonstrates. </w:t>
      </w:r>
    </w:p>
    <w:p w14:paraId="3FBA0A62" w14:textId="0B6B12AB" w:rsidR="00BF448C" w:rsidRPr="00A04C05" w:rsidRDefault="00BF448C" w:rsidP="002D3252">
      <w:pPr>
        <w:pStyle w:val="Body"/>
      </w:pPr>
      <w:r w:rsidRPr="00A04C05">
        <w:t xml:space="preserve">Further analysis of the study’s findings and angler feedback will focus future investment in the fishery, which was expected to only improve as more stocked fish reached catchable size. </w:t>
      </w:r>
    </w:p>
    <w:p w14:paraId="5F2D3495" w14:textId="1CAD1A6A" w:rsidR="00BF448C" w:rsidRPr="00A04C05" w:rsidRDefault="00684515" w:rsidP="002D3252">
      <w:pPr>
        <w:pStyle w:val="Body"/>
      </w:pPr>
      <w:r w:rsidRPr="00A04C05">
        <w:t>T</w:t>
      </w:r>
      <w:r w:rsidR="00BF448C" w:rsidRPr="00A04C05">
        <w:t xml:space="preserve">he study offered a glimpse of how popular recreational fishing had become in freshwater environments. </w:t>
      </w:r>
    </w:p>
    <w:p w14:paraId="63F7E18C" w14:textId="120BA07F" w:rsidR="00BF448C" w:rsidRDefault="00BF448C" w:rsidP="002D3252">
      <w:pPr>
        <w:pStyle w:val="Body"/>
      </w:pPr>
      <w:r w:rsidRPr="00A04C05">
        <w:t xml:space="preserve">Lake Nagambie </w:t>
      </w:r>
      <w:r w:rsidR="00684515" w:rsidRPr="00A04C05">
        <w:t xml:space="preserve">has become </w:t>
      </w:r>
      <w:r w:rsidRPr="00A04C05">
        <w:t>an angler’s delight and the study’s results ensure fishing in the area remains sustainable so future generations can enjoy this fabulous pastime</w:t>
      </w:r>
      <w:r w:rsidR="00684515" w:rsidRPr="00A04C05">
        <w:t xml:space="preserve"> and location.</w:t>
      </w:r>
    </w:p>
    <w:p w14:paraId="7219354D" w14:textId="7BF08741" w:rsidR="00D25697" w:rsidRDefault="00D25697" w:rsidP="002D3252">
      <w:pPr>
        <w:pStyle w:val="Body"/>
      </w:pPr>
      <w:r>
        <w:rPr>
          <w:noProof/>
          <w:lang w:eastAsia="en-AU"/>
        </w:rPr>
        <w:drawing>
          <wp:inline distT="0" distB="0" distL="0" distR="0" wp14:anchorId="20C3F116" wp14:editId="425577D1">
            <wp:extent cx="6120765" cy="3830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120765" cy="3830320"/>
                    </a:xfrm>
                    <a:prstGeom prst="rect">
                      <a:avLst/>
                    </a:prstGeom>
                    <a:noFill/>
                    <a:ln>
                      <a:noFill/>
                    </a:ln>
                    <a:extLst>
                      <a:ext uri="{53640926-AAD7-44D8-BBD7-CCE9431645EC}">
                        <a14:shadowObscured xmlns:a14="http://schemas.microsoft.com/office/drawing/2010/main"/>
                      </a:ext>
                    </a:extLst>
                  </pic:spPr>
                </pic:pic>
              </a:graphicData>
            </a:graphic>
          </wp:inline>
        </w:drawing>
      </w:r>
    </w:p>
    <w:p w14:paraId="3C9936FB" w14:textId="10CC2241" w:rsidR="00E338DA" w:rsidRDefault="00E338DA" w:rsidP="00C22DAF">
      <w:pPr>
        <w:pStyle w:val="Caption"/>
      </w:pPr>
      <w:r>
        <w:t>Nagambie Lakes and Goulburn Weir have</w:t>
      </w:r>
      <w:r w:rsidR="00B34521">
        <w:t xml:space="preserve"> developed</w:t>
      </w:r>
      <w:r>
        <w:t xml:space="preserve"> into </w:t>
      </w:r>
      <w:r w:rsidR="00B34521">
        <w:t>popular</w:t>
      </w:r>
      <w:r>
        <w:t xml:space="preserve"> fisherie</w:t>
      </w:r>
      <w:r w:rsidR="0050080A">
        <w:t>s and provide an economic boost</w:t>
      </w:r>
      <w:r>
        <w:t xml:space="preserve"> the regi</w:t>
      </w:r>
      <w:r w:rsidR="00B34521">
        <w:t>o</w:t>
      </w:r>
      <w:r>
        <w:t xml:space="preserve">nal </w:t>
      </w:r>
      <w:r w:rsidR="00B34521">
        <w:t>economies</w:t>
      </w:r>
      <w:r>
        <w:t xml:space="preserve"> </w:t>
      </w:r>
      <w:r w:rsidR="006C1A68">
        <w:br/>
      </w:r>
      <w:r>
        <w:t>(P</w:t>
      </w:r>
      <w:r w:rsidR="000C0139">
        <w:t>hoto by</w:t>
      </w:r>
      <w:r>
        <w:t xml:space="preserve"> Marc Ainsworth)</w:t>
      </w:r>
    </w:p>
    <w:p w14:paraId="24EE553E" w14:textId="0EFA8208" w:rsidR="008E3085" w:rsidRPr="00B34521" w:rsidRDefault="008E3085" w:rsidP="00C75F3E">
      <w:pPr>
        <w:pStyle w:val="HC"/>
      </w:pPr>
      <w:r w:rsidRPr="00B34521">
        <w:t xml:space="preserve">Marine stocking trials </w:t>
      </w:r>
    </w:p>
    <w:p w14:paraId="13A1814F" w14:textId="64CDF9CA" w:rsidR="00386446" w:rsidRPr="00F6137E" w:rsidRDefault="00386446" w:rsidP="00B34521">
      <w:pPr>
        <w:autoSpaceDE w:val="0"/>
        <w:autoSpaceDN w:val="0"/>
        <w:adjustRightInd w:val="0"/>
        <w:spacing w:after="200"/>
        <w:rPr>
          <w:rFonts w:ascii="Arial" w:hAnsi="Arial" w:cs="Arial"/>
          <w:color w:val="000000"/>
          <w:sz w:val="20"/>
          <w:szCs w:val="20"/>
          <w:lang w:eastAsia="en-AU"/>
        </w:rPr>
      </w:pPr>
      <w:r w:rsidRPr="00F6137E">
        <w:rPr>
          <w:rFonts w:ascii="Arial" w:hAnsi="Arial" w:cs="Arial"/>
          <w:color w:val="000000"/>
          <w:sz w:val="20"/>
          <w:szCs w:val="20"/>
          <w:lang w:eastAsia="en-AU"/>
        </w:rPr>
        <w:t>The State Government’s</w:t>
      </w:r>
      <w:r w:rsidR="003E6DE7" w:rsidRPr="00F6137E">
        <w:rPr>
          <w:rFonts w:ascii="Arial" w:hAnsi="Arial" w:cs="Arial"/>
          <w:color w:val="000000"/>
          <w:sz w:val="20"/>
          <w:szCs w:val="20"/>
          <w:lang w:eastAsia="en-AU"/>
        </w:rPr>
        <w:t xml:space="preserve"> Target One Million plan included a commitment to implement a marine stocking program in Victoria. In August</w:t>
      </w:r>
      <w:r w:rsidR="00066304">
        <w:rPr>
          <w:rFonts w:ascii="Arial" w:hAnsi="Arial" w:cs="Arial"/>
          <w:color w:val="000000"/>
          <w:sz w:val="20"/>
          <w:szCs w:val="20"/>
          <w:lang w:eastAsia="en-AU"/>
        </w:rPr>
        <w:t xml:space="preserve"> 2015</w:t>
      </w:r>
      <w:r w:rsidR="003E6DE7" w:rsidRPr="00F6137E">
        <w:rPr>
          <w:rFonts w:ascii="Arial" w:hAnsi="Arial" w:cs="Arial"/>
          <w:color w:val="000000"/>
          <w:sz w:val="20"/>
          <w:szCs w:val="20"/>
          <w:lang w:eastAsia="en-AU"/>
        </w:rPr>
        <w:t xml:space="preserve">, Fisheries Victoria </w:t>
      </w:r>
      <w:r w:rsidRPr="00F6137E">
        <w:rPr>
          <w:rFonts w:ascii="Arial" w:hAnsi="Arial" w:cs="Arial"/>
          <w:color w:val="000000"/>
          <w:sz w:val="20"/>
          <w:szCs w:val="20"/>
          <w:lang w:eastAsia="en-AU"/>
        </w:rPr>
        <w:t>M</w:t>
      </w:r>
      <w:r w:rsidR="003E6DE7" w:rsidRPr="00F6137E">
        <w:rPr>
          <w:rFonts w:ascii="Arial" w:hAnsi="Arial" w:cs="Arial"/>
          <w:color w:val="000000"/>
          <w:sz w:val="20"/>
          <w:szCs w:val="20"/>
          <w:lang w:eastAsia="en-AU"/>
        </w:rPr>
        <w:t>anagers met with Gippsland repres</w:t>
      </w:r>
      <w:r w:rsidRPr="00F6137E">
        <w:rPr>
          <w:rFonts w:ascii="Arial" w:hAnsi="Arial" w:cs="Arial"/>
          <w:color w:val="000000"/>
          <w:sz w:val="20"/>
          <w:szCs w:val="20"/>
          <w:lang w:eastAsia="en-AU"/>
        </w:rPr>
        <w:t xml:space="preserve">entative anglers </w:t>
      </w:r>
      <w:r w:rsidR="003E6DE7" w:rsidRPr="00F6137E">
        <w:rPr>
          <w:rFonts w:ascii="Arial" w:hAnsi="Arial" w:cs="Arial"/>
          <w:color w:val="000000"/>
          <w:sz w:val="20"/>
          <w:szCs w:val="20"/>
          <w:lang w:eastAsia="en-AU"/>
        </w:rPr>
        <w:t>at th</w:t>
      </w:r>
      <w:r w:rsidRPr="00F6137E">
        <w:rPr>
          <w:rFonts w:ascii="Arial" w:hAnsi="Arial" w:cs="Arial"/>
          <w:color w:val="000000"/>
          <w:sz w:val="20"/>
          <w:szCs w:val="20"/>
          <w:lang w:eastAsia="en-AU"/>
        </w:rPr>
        <w:t>e Lake Tyers Beach Angling Club where agreement was reached to tr</w:t>
      </w:r>
      <w:r w:rsidR="00AC3FAE">
        <w:rPr>
          <w:rFonts w:ascii="Arial" w:hAnsi="Arial" w:cs="Arial"/>
          <w:color w:val="000000"/>
          <w:sz w:val="20"/>
          <w:szCs w:val="20"/>
          <w:lang w:eastAsia="en-AU"/>
        </w:rPr>
        <w:t>ia</w:t>
      </w:r>
      <w:r w:rsidRPr="00F6137E">
        <w:rPr>
          <w:rFonts w:ascii="Arial" w:hAnsi="Arial" w:cs="Arial"/>
          <w:color w:val="000000"/>
          <w:sz w:val="20"/>
          <w:szCs w:val="20"/>
          <w:lang w:eastAsia="en-AU"/>
        </w:rPr>
        <w:t xml:space="preserve">l the stocking of estuary perch in Lake Tyers (25,000) and mulloway (5,000) and Tamboon Inlet (2,500 mulloway). </w:t>
      </w:r>
    </w:p>
    <w:p w14:paraId="14D8A629" w14:textId="15CAAFD0" w:rsidR="00386446" w:rsidRPr="00F6137E" w:rsidRDefault="00386446" w:rsidP="00B34521">
      <w:pPr>
        <w:autoSpaceDE w:val="0"/>
        <w:autoSpaceDN w:val="0"/>
        <w:adjustRightInd w:val="0"/>
        <w:spacing w:after="200"/>
        <w:rPr>
          <w:rFonts w:ascii="Arial" w:hAnsi="Arial" w:cs="Arial"/>
          <w:color w:val="000000"/>
          <w:sz w:val="20"/>
          <w:szCs w:val="20"/>
          <w:lang w:eastAsia="en-AU"/>
        </w:rPr>
      </w:pPr>
      <w:r w:rsidRPr="00F6137E">
        <w:rPr>
          <w:rFonts w:ascii="Arial" w:hAnsi="Arial" w:cs="Arial"/>
          <w:color w:val="000000"/>
          <w:sz w:val="20"/>
          <w:szCs w:val="20"/>
          <w:lang w:eastAsia="en-AU"/>
        </w:rPr>
        <w:t xml:space="preserve">5,000 mulloway fingerlings </w:t>
      </w:r>
      <w:r w:rsidR="00AC3FAE">
        <w:rPr>
          <w:rFonts w:ascii="Arial" w:hAnsi="Arial" w:cs="Arial"/>
          <w:color w:val="000000"/>
          <w:sz w:val="20"/>
          <w:szCs w:val="20"/>
          <w:lang w:eastAsia="en-AU"/>
        </w:rPr>
        <w:t>were</w:t>
      </w:r>
      <w:r w:rsidRPr="00F6137E">
        <w:rPr>
          <w:rFonts w:ascii="Arial" w:hAnsi="Arial" w:cs="Arial"/>
          <w:color w:val="000000"/>
          <w:sz w:val="20"/>
          <w:szCs w:val="20"/>
          <w:lang w:eastAsia="en-AU"/>
        </w:rPr>
        <w:t xml:space="preserve"> stocked into Lake Tyers</w:t>
      </w:r>
      <w:r w:rsidR="00066304">
        <w:rPr>
          <w:rFonts w:ascii="Arial" w:hAnsi="Arial" w:cs="Arial"/>
          <w:color w:val="000000"/>
          <w:sz w:val="20"/>
          <w:szCs w:val="20"/>
          <w:lang w:eastAsia="en-AU"/>
        </w:rPr>
        <w:t xml:space="preserve"> during October 2015</w:t>
      </w:r>
      <w:r w:rsidRPr="00F6137E">
        <w:rPr>
          <w:rFonts w:ascii="Arial" w:hAnsi="Arial" w:cs="Arial"/>
          <w:color w:val="000000"/>
          <w:sz w:val="20"/>
          <w:szCs w:val="20"/>
          <w:lang w:eastAsia="en-AU"/>
        </w:rPr>
        <w:t xml:space="preserve"> and </w:t>
      </w:r>
      <w:r w:rsidR="00066304">
        <w:rPr>
          <w:rFonts w:ascii="Arial" w:hAnsi="Arial" w:cs="Arial"/>
          <w:color w:val="000000"/>
          <w:sz w:val="20"/>
          <w:szCs w:val="20"/>
          <w:lang w:eastAsia="en-AU"/>
        </w:rPr>
        <w:t xml:space="preserve">25,000 </w:t>
      </w:r>
      <w:r w:rsidRPr="00F6137E">
        <w:rPr>
          <w:rFonts w:ascii="Arial" w:hAnsi="Arial" w:cs="Arial"/>
          <w:color w:val="000000"/>
          <w:sz w:val="20"/>
          <w:szCs w:val="20"/>
          <w:lang w:eastAsia="en-AU"/>
        </w:rPr>
        <w:t>estuary perch</w:t>
      </w:r>
      <w:r w:rsidR="00066304">
        <w:rPr>
          <w:rFonts w:ascii="Arial" w:hAnsi="Arial" w:cs="Arial"/>
          <w:color w:val="000000"/>
          <w:sz w:val="20"/>
          <w:szCs w:val="20"/>
          <w:lang w:eastAsia="en-AU"/>
        </w:rPr>
        <w:t xml:space="preserve"> fingerlings</w:t>
      </w:r>
      <w:r w:rsidRPr="00F6137E">
        <w:rPr>
          <w:rFonts w:ascii="Arial" w:hAnsi="Arial" w:cs="Arial"/>
          <w:color w:val="000000"/>
          <w:sz w:val="20"/>
          <w:szCs w:val="20"/>
          <w:lang w:eastAsia="en-AU"/>
        </w:rPr>
        <w:t xml:space="preserve"> </w:t>
      </w:r>
      <w:r w:rsidR="00066304">
        <w:rPr>
          <w:rFonts w:ascii="Arial" w:hAnsi="Arial" w:cs="Arial"/>
          <w:color w:val="000000"/>
          <w:sz w:val="20"/>
          <w:szCs w:val="20"/>
          <w:lang w:eastAsia="en-AU"/>
        </w:rPr>
        <w:t>were stocked into</w:t>
      </w:r>
      <w:r w:rsidRPr="00F6137E">
        <w:rPr>
          <w:rFonts w:ascii="Arial" w:hAnsi="Arial" w:cs="Arial"/>
          <w:color w:val="000000"/>
          <w:sz w:val="20"/>
          <w:szCs w:val="20"/>
          <w:lang w:eastAsia="en-AU"/>
        </w:rPr>
        <w:t xml:space="preserve"> Lake Tyers </w:t>
      </w:r>
      <w:r w:rsidR="00066304">
        <w:rPr>
          <w:rFonts w:ascii="Arial" w:hAnsi="Arial" w:cs="Arial"/>
          <w:color w:val="000000"/>
          <w:sz w:val="20"/>
          <w:szCs w:val="20"/>
          <w:lang w:eastAsia="en-AU"/>
        </w:rPr>
        <w:t>on January</w:t>
      </w:r>
      <w:r w:rsidRPr="00F6137E">
        <w:rPr>
          <w:rFonts w:ascii="Arial" w:hAnsi="Arial" w:cs="Arial"/>
          <w:color w:val="000000"/>
          <w:sz w:val="20"/>
          <w:szCs w:val="20"/>
          <w:lang w:eastAsia="en-AU"/>
        </w:rPr>
        <w:t xml:space="preserve"> 2016. </w:t>
      </w:r>
    </w:p>
    <w:p w14:paraId="13775332" w14:textId="1333684B" w:rsidR="003E6DE7" w:rsidRPr="00F6137E" w:rsidRDefault="00386446" w:rsidP="003E6DE7">
      <w:pPr>
        <w:autoSpaceDE w:val="0"/>
        <w:autoSpaceDN w:val="0"/>
        <w:adjustRightInd w:val="0"/>
        <w:spacing w:after="200"/>
        <w:rPr>
          <w:rFonts w:ascii="Arial" w:hAnsi="Arial" w:cs="Arial"/>
          <w:color w:val="000000"/>
          <w:sz w:val="20"/>
          <w:szCs w:val="20"/>
          <w:lang w:eastAsia="en-AU"/>
        </w:rPr>
      </w:pPr>
      <w:r w:rsidRPr="00F6137E">
        <w:rPr>
          <w:rFonts w:ascii="Arial" w:hAnsi="Arial" w:cs="Arial"/>
          <w:color w:val="000000"/>
          <w:sz w:val="20"/>
          <w:szCs w:val="20"/>
          <w:lang w:eastAsia="en-AU"/>
        </w:rPr>
        <w:t xml:space="preserve">A key success factor of this project has been the contribution of volunteer fishers who helped collect </w:t>
      </w:r>
      <w:r w:rsidR="003E6DE7" w:rsidRPr="00F6137E">
        <w:rPr>
          <w:rFonts w:ascii="Arial" w:hAnsi="Arial" w:cs="Arial"/>
          <w:color w:val="000000"/>
          <w:sz w:val="20"/>
          <w:szCs w:val="20"/>
          <w:lang w:eastAsia="en-AU"/>
        </w:rPr>
        <w:t>mature estuary perch from Gippsland waters for the breeding program.</w:t>
      </w:r>
    </w:p>
    <w:p w14:paraId="1DCF7BE4" w14:textId="6EC2C694" w:rsidR="003E6DE7" w:rsidRPr="00F6137E" w:rsidRDefault="003E6DE7" w:rsidP="003E6DE7">
      <w:pPr>
        <w:autoSpaceDE w:val="0"/>
        <w:autoSpaceDN w:val="0"/>
        <w:adjustRightInd w:val="0"/>
        <w:spacing w:after="200"/>
        <w:rPr>
          <w:rFonts w:ascii="Arial" w:hAnsi="Arial" w:cs="Arial"/>
          <w:color w:val="000000"/>
          <w:sz w:val="20"/>
          <w:szCs w:val="20"/>
          <w:lang w:eastAsia="en-AU"/>
        </w:rPr>
      </w:pPr>
      <w:r w:rsidRPr="00F6137E">
        <w:rPr>
          <w:rFonts w:ascii="Arial" w:hAnsi="Arial" w:cs="Arial"/>
          <w:color w:val="000000"/>
          <w:sz w:val="20"/>
          <w:szCs w:val="20"/>
          <w:lang w:eastAsia="en-AU"/>
        </w:rPr>
        <w:t xml:space="preserve">Anglers from other coastal regions </w:t>
      </w:r>
      <w:r w:rsidR="00386446" w:rsidRPr="00F6137E">
        <w:rPr>
          <w:rFonts w:ascii="Arial" w:hAnsi="Arial" w:cs="Arial"/>
          <w:color w:val="000000"/>
          <w:sz w:val="20"/>
          <w:szCs w:val="20"/>
          <w:lang w:eastAsia="en-AU"/>
        </w:rPr>
        <w:t xml:space="preserve">were </w:t>
      </w:r>
      <w:r w:rsidRPr="00F6137E">
        <w:rPr>
          <w:rFonts w:ascii="Arial" w:hAnsi="Arial" w:cs="Arial"/>
          <w:color w:val="000000"/>
          <w:sz w:val="20"/>
          <w:szCs w:val="20"/>
          <w:lang w:eastAsia="en-AU"/>
        </w:rPr>
        <w:t xml:space="preserve">invited to discuss marine stocking opportunities at Fisheries Victoria’s regional roundtable public forums in October, November and December – </w:t>
      </w:r>
      <w:hyperlink r:id="rId48" w:history="1">
        <w:r w:rsidRPr="00F6137E">
          <w:rPr>
            <w:rStyle w:val="Hyperlink"/>
            <w:rFonts w:ascii="Arial" w:hAnsi="Arial" w:cs="Arial"/>
            <w:sz w:val="20"/>
            <w:szCs w:val="20"/>
            <w:lang w:eastAsia="en-AU"/>
          </w:rPr>
          <w:t>www.vic.gov.au/regionalfishforums</w:t>
        </w:r>
      </w:hyperlink>
    </w:p>
    <w:p w14:paraId="08545E88" w14:textId="1DF2EB44" w:rsidR="00D65AA3" w:rsidRDefault="00D65AA3" w:rsidP="00C75F3E">
      <w:pPr>
        <w:pStyle w:val="HB"/>
      </w:pPr>
      <w:bookmarkStart w:id="32" w:name="_Toc438021193"/>
      <w:r>
        <w:t>School Holiday stocking program</w:t>
      </w:r>
      <w:bookmarkEnd w:id="32"/>
    </w:p>
    <w:p w14:paraId="45B26DFA" w14:textId="1188AEE7" w:rsidR="00D65AA3" w:rsidRPr="00E338DA" w:rsidRDefault="00D65AA3" w:rsidP="002D3252">
      <w:pPr>
        <w:pStyle w:val="Body"/>
      </w:pPr>
      <w:r w:rsidRPr="00E338DA">
        <w:t xml:space="preserve">The school holiday stocking </w:t>
      </w:r>
      <w:r w:rsidR="00B34521" w:rsidRPr="00E338DA">
        <w:t>program</w:t>
      </w:r>
      <w:r w:rsidRPr="00E338DA">
        <w:t xml:space="preserve"> sees over </w:t>
      </w:r>
      <w:r w:rsidR="005B017F">
        <w:t>7</w:t>
      </w:r>
      <w:r w:rsidR="005B017F" w:rsidRPr="00E338DA">
        <w:t xml:space="preserve">0 </w:t>
      </w:r>
      <w:r w:rsidRPr="00E338DA">
        <w:t xml:space="preserve">mainly urban waters stocked </w:t>
      </w:r>
      <w:r w:rsidR="00B34521" w:rsidRPr="00E338DA">
        <w:t>with</w:t>
      </w:r>
      <w:r w:rsidRPr="00E338DA">
        <w:t xml:space="preserve"> ready to catch rainbow trout. The waters are usually stocked prior to the 2</w:t>
      </w:r>
      <w:r w:rsidRPr="00E338DA">
        <w:rPr>
          <w:vertAlign w:val="superscript"/>
        </w:rPr>
        <w:t>nd</w:t>
      </w:r>
      <w:r w:rsidRPr="00E338DA">
        <w:t xml:space="preserve"> and 3</w:t>
      </w:r>
      <w:r w:rsidRPr="00E338DA">
        <w:rPr>
          <w:vertAlign w:val="superscript"/>
        </w:rPr>
        <w:t>rd</w:t>
      </w:r>
      <w:r w:rsidRPr="00E338DA">
        <w:t xml:space="preserve"> school holidays, although </w:t>
      </w:r>
      <w:r w:rsidR="00EE6F56">
        <w:t xml:space="preserve">this does vary for some lakes. </w:t>
      </w:r>
      <w:r w:rsidRPr="00E338DA">
        <w:t>The program provides close t</w:t>
      </w:r>
      <w:r w:rsidR="00EE6F56">
        <w:t>o home angling for many people.</w:t>
      </w:r>
      <w:r w:rsidRPr="00E338DA">
        <w:t xml:space="preserve"> The program looks to expand in the next few years. For more information on the waters i</w:t>
      </w:r>
      <w:r w:rsidR="00E338DA" w:rsidRPr="00E338DA">
        <w:t>ncluded i</w:t>
      </w:r>
      <w:r w:rsidRPr="00E338DA">
        <w:t>n the program check the website</w:t>
      </w:r>
      <w:r w:rsidR="00E338DA" w:rsidRPr="00E338DA">
        <w:t>:</w:t>
      </w:r>
    </w:p>
    <w:p w14:paraId="033432F3" w14:textId="4791E41E" w:rsidR="00E338DA" w:rsidRDefault="00B606D3" w:rsidP="002D3252">
      <w:pPr>
        <w:pStyle w:val="Body"/>
      </w:pPr>
      <w:hyperlink r:id="rId49" w:history="1">
        <w:r w:rsidR="00E338DA" w:rsidRPr="009700D9">
          <w:rPr>
            <w:rStyle w:val="Hyperlink"/>
          </w:rPr>
          <w:t>http://agriculture.vic.gov.au/fisheries/recreational-fishing/fish-stocking/school-holiday-trout-stocking</w:t>
        </w:r>
      </w:hyperlink>
    </w:p>
    <w:p w14:paraId="3E75B75E" w14:textId="55E5573D" w:rsidR="00BB1149" w:rsidRDefault="00F9441F" w:rsidP="002D3252">
      <w:pPr>
        <w:pStyle w:val="Body"/>
        <w:rPr>
          <w:lang w:eastAsia="en-AU"/>
        </w:rPr>
      </w:pPr>
      <w:r>
        <w:rPr>
          <w:noProof/>
          <w:lang w:eastAsia="en-AU"/>
        </w:rPr>
        <w:drawing>
          <wp:inline distT="0" distB="0" distL="0" distR="0" wp14:anchorId="05B48132" wp14:editId="4CF4C349">
            <wp:extent cx="6038850" cy="9019691"/>
            <wp:effectExtent l="0" t="0" r="0" b="0"/>
            <wp:docPr id="25" name="Picture 25" descr="K:\B-FISH\B-FISH\FITS\Inland Fisheries\CONS &amp; Vic Fish Stock\Vic Fish Stock  2015\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FISH\B-FISH\FITS\Inland Fisheries\CONS &amp; Vic Fish Stock\Vic Fish Stock  2015\DSC_004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042708" cy="9025454"/>
                    </a:xfrm>
                    <a:prstGeom prst="rect">
                      <a:avLst/>
                    </a:prstGeom>
                    <a:noFill/>
                    <a:ln>
                      <a:noFill/>
                    </a:ln>
                  </pic:spPr>
                </pic:pic>
              </a:graphicData>
            </a:graphic>
          </wp:inline>
        </w:drawing>
      </w:r>
    </w:p>
    <w:p w14:paraId="63F13FEB" w14:textId="23F859C4" w:rsidR="00C22DAF" w:rsidRDefault="00AB4782" w:rsidP="006C1A68">
      <w:pPr>
        <w:pStyle w:val="Caption"/>
        <w:rPr>
          <w:b w:val="0"/>
          <w:color w:val="009CA6"/>
        </w:rPr>
      </w:pPr>
      <w:r w:rsidRPr="00D61888">
        <w:rPr>
          <w:lang w:eastAsia="en-AU"/>
        </w:rPr>
        <w:t xml:space="preserve">School holiday stocking program sees over </w:t>
      </w:r>
      <w:r w:rsidR="0050080A">
        <w:rPr>
          <w:lang w:eastAsia="en-AU"/>
        </w:rPr>
        <w:t>7</w:t>
      </w:r>
      <w:r w:rsidRPr="00D61888">
        <w:rPr>
          <w:lang w:eastAsia="en-AU"/>
        </w:rPr>
        <w:t>0 urban waters stocked with ready to cat</w:t>
      </w:r>
      <w:r w:rsidR="00E338DA">
        <w:rPr>
          <w:lang w:eastAsia="en-AU"/>
        </w:rPr>
        <w:t>c</w:t>
      </w:r>
      <w:r w:rsidRPr="00D61888">
        <w:rPr>
          <w:lang w:eastAsia="en-AU"/>
        </w:rPr>
        <w:t xml:space="preserve">h fish </w:t>
      </w:r>
      <w:r w:rsidR="00D61888">
        <w:rPr>
          <w:lang w:eastAsia="en-AU"/>
        </w:rPr>
        <w:t>(P</w:t>
      </w:r>
      <w:r w:rsidR="00D65AA3">
        <w:rPr>
          <w:lang w:eastAsia="en-AU"/>
        </w:rPr>
        <w:t>hoto by</w:t>
      </w:r>
      <w:r w:rsidR="00D61888">
        <w:rPr>
          <w:lang w:eastAsia="en-AU"/>
        </w:rPr>
        <w:t xml:space="preserve"> Marc Ainsworth)</w:t>
      </w:r>
      <w:bookmarkStart w:id="33" w:name="_Toc324940470"/>
      <w:bookmarkStart w:id="34" w:name="_Toc375237468"/>
      <w:r w:rsidR="00C22DAF">
        <w:br w:type="page"/>
      </w:r>
    </w:p>
    <w:p w14:paraId="6FF17753" w14:textId="762AD318" w:rsidR="002560FB" w:rsidRPr="00873711" w:rsidRDefault="002560FB" w:rsidP="000D28F3">
      <w:pPr>
        <w:pStyle w:val="HB"/>
      </w:pPr>
      <w:bookmarkStart w:id="35" w:name="_Toc438021194"/>
      <w:r w:rsidRPr="00873711">
        <w:t>Recreational Fishing Grants Program (RFGP)</w:t>
      </w:r>
      <w:bookmarkEnd w:id="35"/>
    </w:p>
    <w:p w14:paraId="1D7BA7FC" w14:textId="77777777" w:rsidR="002560FB" w:rsidRPr="00D601FA" w:rsidRDefault="002560FB" w:rsidP="002D3252">
      <w:pPr>
        <w:pStyle w:val="Body"/>
      </w:pPr>
      <w:r w:rsidRPr="00D601FA">
        <w:t>Every year the Victorian Government, through the Recreational Fishing Licence Trust Account, disburses revenue derived from the sale of Recreational Fishing Licences to projects that will improve recreational fishing in Victoria.</w:t>
      </w:r>
    </w:p>
    <w:p w14:paraId="2BE839B4" w14:textId="4BE6EF33" w:rsidR="002560FB" w:rsidRPr="00D601FA" w:rsidRDefault="00D55B0A" w:rsidP="002D3252">
      <w:pPr>
        <w:pStyle w:val="Body"/>
      </w:pPr>
      <w:r w:rsidRPr="00D55B0A">
        <w:t xml:space="preserve">Since its inception in 2001, the Recreational Fishing Grants Program (RFGP) has funded over 600 projects, worth more than $21 million throughout </w:t>
      </w:r>
      <w:r w:rsidR="00B34521" w:rsidRPr="00D55B0A">
        <w:t>Victoria.</w:t>
      </w:r>
    </w:p>
    <w:p w14:paraId="06FA68FD" w14:textId="64F7576F" w:rsidR="002560FB" w:rsidRPr="00D601FA" w:rsidRDefault="002560FB" w:rsidP="002D3252">
      <w:pPr>
        <w:pStyle w:val="Bullet"/>
      </w:pPr>
      <w:r w:rsidRPr="00D601FA">
        <w:t>A Small Grants Program</w:t>
      </w:r>
      <w:r w:rsidR="000B7ED5" w:rsidRPr="00D601FA">
        <w:t>,</w:t>
      </w:r>
      <w:r w:rsidRPr="00D601FA">
        <w:t xml:space="preserve"> that is continually open to fund small projects (up to</w:t>
      </w:r>
      <w:r w:rsidR="000B7ED5" w:rsidRPr="00D601FA">
        <w:t xml:space="preserve"> $5,000 - GST Exclusive)</w:t>
      </w:r>
    </w:p>
    <w:p w14:paraId="4F9A6709" w14:textId="4562699B" w:rsidR="002560FB" w:rsidRPr="00D601FA" w:rsidRDefault="002560FB" w:rsidP="002D3252">
      <w:pPr>
        <w:pStyle w:val="Bullet"/>
      </w:pPr>
      <w:r w:rsidRPr="00D601FA">
        <w:t>A Large Grants Program (for projec</w:t>
      </w:r>
      <w:r w:rsidR="000B7ED5" w:rsidRPr="00D601FA">
        <w:t>ts from $5,001 to $100,000)</w:t>
      </w:r>
    </w:p>
    <w:p w14:paraId="716F95CA" w14:textId="77777777" w:rsidR="002560FB" w:rsidRPr="00D601FA" w:rsidRDefault="002560FB" w:rsidP="002D3252">
      <w:pPr>
        <w:pStyle w:val="Bullet"/>
      </w:pPr>
      <w:r w:rsidRPr="00D601FA">
        <w:t>A Commissioning Program for large priority projects (generally in excess of $100,000).</w:t>
      </w:r>
    </w:p>
    <w:p w14:paraId="60D25832" w14:textId="77777777" w:rsidR="002560FB" w:rsidRPr="00D601FA" w:rsidRDefault="002560FB" w:rsidP="002D3252">
      <w:pPr>
        <w:pStyle w:val="Body"/>
      </w:pPr>
      <w:r w:rsidRPr="00D601FA">
        <w:t xml:space="preserve">The trust has also allocated an annual grant of $200,000 to Fisheries Victoria to secure additional native and salmonid species for the state-wide stocking program. </w:t>
      </w:r>
    </w:p>
    <w:p w14:paraId="3202F054" w14:textId="724F8451" w:rsidR="00425A7F" w:rsidRPr="006C1A68" w:rsidRDefault="002560FB" w:rsidP="00C75F3E">
      <w:pPr>
        <w:pStyle w:val="Body"/>
        <w:rPr>
          <w:rStyle w:val="Hyperlink"/>
        </w:rPr>
      </w:pPr>
      <w:r w:rsidRPr="00D601FA">
        <w:t>More information on the RFGP activities is available at t</w:t>
      </w:r>
      <w:r w:rsidR="000B7ED5" w:rsidRPr="00D601FA">
        <w:t>he Fisheries Victoria web</w:t>
      </w:r>
      <w:r w:rsidR="00126FD7" w:rsidRPr="00D601FA">
        <w:t>site:</w:t>
      </w:r>
      <w:r w:rsidR="006C1A68">
        <w:br/>
      </w:r>
      <w:hyperlink r:id="rId51" w:tgtFrame="_blank" w:history="1">
        <w:r w:rsidR="00425A7F" w:rsidRPr="006C1A68">
          <w:rPr>
            <w:rStyle w:val="Hyperlink"/>
          </w:rPr>
          <w:t>www.vic.gov.au/fishinggrants</w:t>
        </w:r>
      </w:hyperlink>
      <w:r w:rsidR="00425A7F" w:rsidRPr="006C1A68">
        <w:rPr>
          <w:rStyle w:val="Hyperlink"/>
        </w:rPr>
        <w:t xml:space="preserve"> </w:t>
      </w:r>
    </w:p>
    <w:p w14:paraId="73E14B82" w14:textId="7752994C" w:rsidR="002560FB" w:rsidRPr="00D601FA" w:rsidRDefault="002560FB" w:rsidP="002D3252">
      <w:pPr>
        <w:pStyle w:val="Body"/>
      </w:pPr>
      <w:r w:rsidRPr="00D601FA">
        <w:t>Details on how to access grants are provided in the ‘Fishing for Grants’ section of this report.</w:t>
      </w:r>
    </w:p>
    <w:p w14:paraId="4A5D8622" w14:textId="5A022D7D" w:rsidR="00AE24EF" w:rsidRPr="00873711" w:rsidRDefault="00AE24EF" w:rsidP="000D28F3">
      <w:pPr>
        <w:pStyle w:val="HB"/>
      </w:pPr>
      <w:bookmarkStart w:id="36" w:name="_Toc438021195"/>
      <w:r w:rsidRPr="00873711">
        <w:t>Fishing for Grants?</w:t>
      </w:r>
      <w:bookmarkEnd w:id="33"/>
      <w:bookmarkEnd w:id="34"/>
      <w:bookmarkEnd w:id="36"/>
    </w:p>
    <w:p w14:paraId="00EFB1E1" w14:textId="0DE149B4" w:rsidR="00AE24EF" w:rsidRPr="00D601FA" w:rsidRDefault="00AE24EF" w:rsidP="002D3252">
      <w:pPr>
        <w:pStyle w:val="Body"/>
        <w:rPr>
          <w:lang w:eastAsia="en-AU"/>
        </w:rPr>
      </w:pPr>
      <w:r w:rsidRPr="00D601FA">
        <w:rPr>
          <w:lang w:eastAsia="en-AU"/>
        </w:rPr>
        <w:t xml:space="preserve">Grants are available to help improve recreational fishing and facilities. </w:t>
      </w:r>
      <w:r w:rsidR="00425A7F">
        <w:rPr>
          <w:lang w:eastAsia="en-AU"/>
        </w:rPr>
        <w:t>O</w:t>
      </w:r>
      <w:r w:rsidRPr="00D601FA">
        <w:rPr>
          <w:lang w:eastAsia="en-AU"/>
        </w:rPr>
        <w:t xml:space="preserve">ptions for obtaining funding are through </w:t>
      </w:r>
      <w:r w:rsidRPr="00425A7F">
        <w:rPr>
          <w:lang w:eastAsia="en-AU"/>
        </w:rPr>
        <w:t>the Recreational Fishing Licence Trust Fund.</w:t>
      </w:r>
      <w:r w:rsidRPr="00D601FA">
        <w:rPr>
          <w:lang w:eastAsia="en-AU"/>
        </w:rPr>
        <w:t xml:space="preserve"> </w:t>
      </w:r>
    </w:p>
    <w:p w14:paraId="0687AAF5" w14:textId="77777777" w:rsidR="00AE24EF" w:rsidRPr="00D601FA" w:rsidRDefault="00AE24EF" w:rsidP="006C1A68">
      <w:pPr>
        <w:pStyle w:val="HC"/>
        <w:rPr>
          <w:lang w:eastAsia="en-AU"/>
        </w:rPr>
      </w:pPr>
      <w:r w:rsidRPr="00D601FA">
        <w:rPr>
          <w:lang w:eastAsia="en-AU"/>
        </w:rPr>
        <w:t>RFL Trust Fund Small Grants</w:t>
      </w:r>
    </w:p>
    <w:p w14:paraId="1DB61E8C" w14:textId="77777777" w:rsidR="00AE24EF" w:rsidRPr="00D601FA" w:rsidRDefault="00AE24EF" w:rsidP="002D3252">
      <w:pPr>
        <w:pStyle w:val="Body"/>
      </w:pPr>
      <w:r w:rsidRPr="00D601FA">
        <w:t xml:space="preserve">The aim of the Small Grants Program is to provide funding of up to $5,000 (GST exclusive) for small projects which benefit public recreational fishing in Victoria. </w:t>
      </w:r>
    </w:p>
    <w:p w14:paraId="6EBE9FE8" w14:textId="77777777" w:rsidR="00AE24EF" w:rsidRPr="00D601FA" w:rsidRDefault="00AE24EF" w:rsidP="002D3252">
      <w:pPr>
        <w:pStyle w:val="Body"/>
      </w:pPr>
      <w:r w:rsidRPr="00D601FA">
        <w:t xml:space="preserve">The Grants are available to fishing clubs and other organisations. Information regarding the Small Grants Program Conditions &amp; Guidelines can be obtained from the Fisheries Victoria website: </w:t>
      </w:r>
    </w:p>
    <w:p w14:paraId="5DBE7A06" w14:textId="7AAF4322" w:rsidR="00AE24EF" w:rsidRPr="00D601FA" w:rsidRDefault="00AE24EF" w:rsidP="002D3252">
      <w:pPr>
        <w:pStyle w:val="Body"/>
      </w:pPr>
      <w:r w:rsidRPr="00D601FA">
        <w:t xml:space="preserve">To apply for a small grant, applicants are required to use the online application form (at the web </w:t>
      </w:r>
      <w:r w:rsidR="004F1504">
        <w:br/>
      </w:r>
      <w:r w:rsidRPr="00D601FA">
        <w:t>address above).</w:t>
      </w:r>
    </w:p>
    <w:p w14:paraId="6F5C0F8B" w14:textId="77777777" w:rsidR="00AE24EF" w:rsidRPr="00D601FA" w:rsidRDefault="00AE24EF" w:rsidP="002D3252">
      <w:pPr>
        <w:pStyle w:val="Body"/>
      </w:pPr>
      <w:r w:rsidRPr="00D601FA">
        <w:t xml:space="preserve">Further information on applying for a small grant can be obtained on the web or contact: </w:t>
      </w:r>
    </w:p>
    <w:p w14:paraId="39CD3FC2" w14:textId="1B481110" w:rsidR="00AE24EF" w:rsidRPr="006C1A68" w:rsidRDefault="00AE24EF" w:rsidP="002D3252">
      <w:pPr>
        <w:pStyle w:val="Body"/>
        <w:rPr>
          <w:rStyle w:val="Hyperlink"/>
          <w:rFonts w:cs="Times New Roman"/>
        </w:rPr>
      </w:pPr>
      <w:r w:rsidRPr="006C1A68">
        <w:t xml:space="preserve">The Secretariat, Recreational Fishing Grants Program, GPO Box 4440 Melbourne, Victoria 3001 </w:t>
      </w:r>
      <w:r w:rsidR="006C1A68">
        <w:br/>
      </w:r>
      <w:r w:rsidRPr="006C1A68">
        <w:t>Tel. (03) 9658 4779 or email</w:t>
      </w:r>
      <w:r w:rsidR="000B7ED5" w:rsidRPr="006C1A68">
        <w:t>:</w:t>
      </w:r>
      <w:r w:rsidRPr="006C1A68">
        <w:t xml:space="preserve"> </w:t>
      </w:r>
      <w:hyperlink r:id="rId52" w:history="1">
        <w:r w:rsidR="00B54B2E" w:rsidRPr="006C1A68">
          <w:rPr>
            <w:color w:val="333333"/>
            <w:u w:val="single"/>
          </w:rPr>
          <w:t>rec.fishinggrants@ecodev.vic.gov.au</w:t>
        </w:r>
      </w:hyperlink>
    </w:p>
    <w:p w14:paraId="4B776A5A" w14:textId="74E48228" w:rsidR="00AE24EF" w:rsidRPr="00873711" w:rsidRDefault="00AE24EF" w:rsidP="000D28F3">
      <w:pPr>
        <w:pStyle w:val="HB"/>
      </w:pPr>
      <w:bookmarkStart w:id="37" w:name="_Toc324940472"/>
      <w:bookmarkStart w:id="38" w:name="_Toc375237469"/>
      <w:bookmarkStart w:id="39" w:name="_Toc438021196"/>
      <w:r w:rsidRPr="00873711">
        <w:t>Submitting a change to the fish stocking program</w:t>
      </w:r>
      <w:bookmarkEnd w:id="37"/>
      <w:bookmarkEnd w:id="38"/>
      <w:bookmarkEnd w:id="39"/>
    </w:p>
    <w:p w14:paraId="3F37DA7C" w14:textId="107369BA" w:rsidR="00AE24EF" w:rsidRPr="002403E2" w:rsidRDefault="00AE24EF" w:rsidP="002D3252">
      <w:pPr>
        <w:pStyle w:val="Body"/>
      </w:pPr>
      <w:r w:rsidRPr="002403E2">
        <w:t>Fisheries Victoria’s stocking program is constantly evolving as waterways and climatic conditions change. T</w:t>
      </w:r>
      <w:r w:rsidR="00B8296C" w:rsidRPr="002403E2">
        <w:t>he need</w:t>
      </w:r>
      <w:r w:rsidR="00894D10" w:rsidRPr="002403E2">
        <w:t>,</w:t>
      </w:r>
      <w:r w:rsidR="00B8296C" w:rsidRPr="002403E2">
        <w:t xml:space="preserve"> or otherwise</w:t>
      </w:r>
      <w:r w:rsidR="00894D10" w:rsidRPr="002403E2">
        <w:t>,</w:t>
      </w:r>
      <w:r w:rsidR="00B8296C" w:rsidRPr="002403E2">
        <w:t xml:space="preserve"> to alter</w:t>
      </w:r>
      <w:r w:rsidRPr="002403E2">
        <w:t xml:space="preserve"> sto</w:t>
      </w:r>
      <w:r w:rsidR="00894D10" w:rsidRPr="002403E2">
        <w:t>cking regimes</w:t>
      </w:r>
      <w:r w:rsidRPr="002403E2">
        <w:t>, in terms of the performance of a fishery or changed environmental conditions, is discussed annually at the Vic Fish Stock meetings.</w:t>
      </w:r>
    </w:p>
    <w:p w14:paraId="5CC58E14" w14:textId="6B22BA58" w:rsidR="00AE24EF" w:rsidRPr="002403E2" w:rsidRDefault="0053738C" w:rsidP="002D3252">
      <w:pPr>
        <w:pStyle w:val="Body"/>
      </w:pPr>
      <w:r w:rsidRPr="002403E2">
        <w:t>Anglers</w:t>
      </w:r>
      <w:r w:rsidR="008E61E5" w:rsidRPr="002403E2">
        <w:t xml:space="preserve"> </w:t>
      </w:r>
      <w:r w:rsidR="00AE24EF" w:rsidRPr="002403E2">
        <w:t xml:space="preserve">wishing to submit a </w:t>
      </w:r>
      <w:r w:rsidR="004A109B" w:rsidRPr="002403E2">
        <w:t xml:space="preserve">proposal to </w:t>
      </w:r>
      <w:r w:rsidR="00AE24EF" w:rsidRPr="002403E2">
        <w:t xml:space="preserve">change the stocking program </w:t>
      </w:r>
      <w:r w:rsidR="004A109B" w:rsidRPr="002403E2">
        <w:t>may</w:t>
      </w:r>
      <w:r w:rsidR="00AE24EF" w:rsidRPr="002403E2">
        <w:t xml:space="preserve"> do so by contacting Fisheries Victoria (see contact details below).</w:t>
      </w:r>
      <w:r w:rsidR="008E61E5" w:rsidRPr="002403E2">
        <w:t xml:space="preserve"> </w:t>
      </w:r>
      <w:r w:rsidR="00FF4859" w:rsidRPr="002403E2">
        <w:t xml:space="preserve">Suggestions are best submitted through the representational fishing bodies to gain their support. </w:t>
      </w:r>
    </w:p>
    <w:p w14:paraId="21E8769A" w14:textId="10501C44" w:rsidR="00AE24EF" w:rsidRPr="002403E2" w:rsidRDefault="00AE24EF" w:rsidP="002D3252">
      <w:pPr>
        <w:pStyle w:val="Body"/>
        <w:rPr>
          <w:iCs/>
        </w:rPr>
      </w:pPr>
      <w:r w:rsidRPr="00C75F3E">
        <w:t>This current Vic Fish Stock document is a good reference to the current stocking program. Copies of the report can be accesse</w:t>
      </w:r>
      <w:r w:rsidR="004A109B" w:rsidRPr="00C75F3E">
        <w:t>d at the Fisheries Victoria web</w:t>
      </w:r>
      <w:r w:rsidRPr="00C75F3E">
        <w:t xml:space="preserve">site </w:t>
      </w:r>
      <w:hyperlink r:id="rId53" w:history="1">
        <w:r w:rsidR="002403E2" w:rsidRPr="00C75F3E">
          <w:rPr>
            <w:rStyle w:val="Hyperlink"/>
          </w:rPr>
          <w:t>http://agriculture.vic.gov.au/fisheries/policy-and-planning/publications-and-resources/vic-fish-stocking</w:t>
        </w:r>
      </w:hyperlink>
      <w:r w:rsidR="002403E2" w:rsidRPr="00C75F3E">
        <w:t xml:space="preserve"> </w:t>
      </w:r>
      <w:r w:rsidRPr="00C75F3E">
        <w:t xml:space="preserve">or by requesting a hard copy from John </w:t>
      </w:r>
      <w:r w:rsidRPr="002403E2">
        <w:t xml:space="preserve">Douglas </w:t>
      </w:r>
      <w:r w:rsidR="006C1A68">
        <w:br/>
      </w:r>
      <w:r w:rsidRPr="002403E2">
        <w:t xml:space="preserve">(03 </w:t>
      </w:r>
      <w:r w:rsidR="0053738C" w:rsidRPr="002403E2">
        <w:t>5770 8045</w:t>
      </w:r>
      <w:r w:rsidRPr="002403E2">
        <w:t xml:space="preserve">). </w:t>
      </w:r>
    </w:p>
    <w:p w14:paraId="6E1AA38C" w14:textId="5B94664A" w:rsidR="00AE24EF" w:rsidRPr="002403E2" w:rsidRDefault="00AE24EF" w:rsidP="002D3252">
      <w:pPr>
        <w:pStyle w:val="Body"/>
        <w:rPr>
          <w:iCs/>
        </w:rPr>
      </w:pPr>
      <w:r w:rsidRPr="002403E2">
        <w:t xml:space="preserve">The Fish Stocking for Recreational Purposes Policy is also relevant and anyone wishing to make a submission is encouraged to make </w:t>
      </w:r>
      <w:r w:rsidR="00B90F8F" w:rsidRPr="002403E2">
        <w:t>them</w:t>
      </w:r>
      <w:r w:rsidRPr="002403E2">
        <w:t xml:space="preserve"> familiar with the document before </w:t>
      </w:r>
      <w:r w:rsidR="00894D10" w:rsidRPr="002403E2">
        <w:t>doing so</w:t>
      </w:r>
      <w:r w:rsidRPr="002403E2">
        <w:t xml:space="preserve">. A copy of the policy </w:t>
      </w:r>
      <w:r w:rsidR="00066304">
        <w:t xml:space="preserve">is </w:t>
      </w:r>
      <w:r w:rsidRPr="002403E2">
        <w:t>available online at the Fisheries Victoria website</w:t>
      </w:r>
      <w:r w:rsidR="00894D10" w:rsidRPr="002403E2">
        <w:t>.</w:t>
      </w:r>
    </w:p>
    <w:p w14:paraId="0F011525" w14:textId="77777777" w:rsidR="00AE24EF" w:rsidRPr="002403E2" w:rsidRDefault="00AE24EF" w:rsidP="002D3252">
      <w:pPr>
        <w:pStyle w:val="Body"/>
      </w:pPr>
      <w:r w:rsidRPr="002403E2">
        <w:t>A checklist of suggested subjects to address when making a submission is provided in Appendix 3.</w:t>
      </w:r>
    </w:p>
    <w:p w14:paraId="455BB1F5" w14:textId="1525F65B" w:rsidR="00C75F3E" w:rsidRDefault="00C75F3E">
      <w:pPr>
        <w:rPr>
          <w:rFonts w:ascii="Arial" w:hAnsi="Arial" w:cs="Arial"/>
          <w:b/>
          <w:sz w:val="22"/>
          <w:szCs w:val="22"/>
        </w:rPr>
      </w:pPr>
      <w:bookmarkStart w:id="40" w:name="_Toc324940473"/>
      <w:bookmarkStart w:id="41" w:name="_Toc375237470"/>
      <w:r>
        <w:rPr>
          <w:sz w:val="22"/>
          <w:szCs w:val="22"/>
        </w:rPr>
        <w:br w:type="page"/>
      </w:r>
    </w:p>
    <w:p w14:paraId="58EE3C8E" w14:textId="6508E3EA" w:rsidR="00AE24EF" w:rsidRPr="002212EA" w:rsidRDefault="003D1805" w:rsidP="00C75F3E">
      <w:pPr>
        <w:pStyle w:val="HB"/>
      </w:pPr>
      <w:bookmarkStart w:id="42" w:name="_Toc438021197"/>
      <w:r>
        <w:rPr>
          <w:noProof/>
          <w:lang w:eastAsia="en-AU"/>
        </w:rPr>
        <w:drawing>
          <wp:anchor distT="0" distB="0" distL="114300" distR="114300" simplePos="0" relativeHeight="251654656" behindDoc="0" locked="0" layoutInCell="1" allowOverlap="1" wp14:anchorId="64888DD4" wp14:editId="0367CEB4">
            <wp:simplePos x="0" y="0"/>
            <wp:positionH relativeFrom="column">
              <wp:posOffset>3362325</wp:posOffset>
            </wp:positionH>
            <wp:positionV relativeFrom="paragraph">
              <wp:posOffset>-17145</wp:posOffset>
            </wp:positionV>
            <wp:extent cx="2743200" cy="2533650"/>
            <wp:effectExtent l="19050" t="19050" r="19050" b="1905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43200" cy="2533650"/>
                    </a:xfrm>
                    <a:prstGeom prst="rect">
                      <a:avLst/>
                    </a:prstGeom>
                    <a:noFill/>
                    <a:ln w="9525">
                      <a:solidFill>
                        <a:srgbClr val="010A64"/>
                      </a:solidFill>
                      <a:miter lim="800000"/>
                      <a:headEnd/>
                      <a:tailEnd/>
                    </a:ln>
                  </pic:spPr>
                </pic:pic>
              </a:graphicData>
            </a:graphic>
            <wp14:sizeRelH relativeFrom="page">
              <wp14:pctWidth>0</wp14:pctWidth>
            </wp14:sizeRelH>
            <wp14:sizeRelV relativeFrom="page">
              <wp14:pctHeight>0</wp14:pctHeight>
            </wp14:sizeRelV>
          </wp:anchor>
        </w:drawing>
      </w:r>
      <w:r w:rsidR="00AE24EF" w:rsidRPr="002212EA">
        <w:t>Fisheries Victoria contacts</w:t>
      </w:r>
      <w:bookmarkEnd w:id="40"/>
      <w:bookmarkEnd w:id="41"/>
      <w:bookmarkEnd w:id="42"/>
      <w:r w:rsidR="00AE24EF" w:rsidRPr="002212EA">
        <w:t xml:space="preserve"> </w:t>
      </w:r>
    </w:p>
    <w:p w14:paraId="4695EF73" w14:textId="3FCC4F0D" w:rsidR="00AE24EF" w:rsidRPr="00C75F3E" w:rsidRDefault="00AE24EF" w:rsidP="00C75F3E">
      <w:pPr>
        <w:pStyle w:val="HC"/>
        <w:rPr>
          <w:lang w:eastAsia="en-AU"/>
        </w:rPr>
      </w:pPr>
      <w:r w:rsidRPr="00C75F3E">
        <w:rPr>
          <w:lang w:eastAsia="en-AU"/>
        </w:rPr>
        <w:t>For inland fisheries management assistance:</w:t>
      </w:r>
    </w:p>
    <w:p w14:paraId="010FDCC8" w14:textId="16B77C72" w:rsidR="00AE24EF" w:rsidRPr="002212EA" w:rsidRDefault="00AE24EF" w:rsidP="002D3252">
      <w:pPr>
        <w:pStyle w:val="Body"/>
      </w:pPr>
      <w:r w:rsidRPr="002212EA">
        <w:t xml:space="preserve">Manager Inland Fisheries: </w:t>
      </w:r>
      <w:r w:rsidRPr="002212EA">
        <w:br/>
        <w:t>Anthony Forster</w:t>
      </w:r>
      <w:r w:rsidRPr="002212EA">
        <w:tab/>
      </w:r>
      <w:r w:rsidRPr="002212EA">
        <w:tab/>
      </w:r>
      <w:r w:rsidRPr="002212EA">
        <w:tab/>
        <w:t xml:space="preserve">03 </w:t>
      </w:r>
      <w:r w:rsidR="000005AE">
        <w:t>8392</w:t>
      </w:r>
      <w:r w:rsidR="00121E79">
        <w:t xml:space="preserve"> </w:t>
      </w:r>
      <w:r w:rsidR="000005AE">
        <w:t>6871</w:t>
      </w:r>
    </w:p>
    <w:p w14:paraId="58959B81" w14:textId="0B3C635A" w:rsidR="00AE24EF" w:rsidRPr="002212EA" w:rsidRDefault="00AE24EF" w:rsidP="002D3252">
      <w:pPr>
        <w:pStyle w:val="Body"/>
      </w:pPr>
      <w:r w:rsidRPr="002212EA">
        <w:t>Fish stocking enquiries</w:t>
      </w:r>
      <w:r w:rsidRPr="002212EA">
        <w:br/>
        <w:t>John Douglas</w:t>
      </w:r>
      <w:r w:rsidRPr="002212EA">
        <w:tab/>
      </w:r>
      <w:r w:rsidRPr="002212EA">
        <w:tab/>
      </w:r>
      <w:r w:rsidRPr="002212EA">
        <w:tab/>
        <w:t xml:space="preserve">03 </w:t>
      </w:r>
      <w:r w:rsidR="00B66314">
        <w:t>5770 8045</w:t>
      </w:r>
    </w:p>
    <w:p w14:paraId="6258C21C" w14:textId="77777777" w:rsidR="00AE24EF" w:rsidRPr="002212EA" w:rsidRDefault="00AE24EF" w:rsidP="00C22DAF">
      <w:pPr>
        <w:pStyle w:val="HC"/>
        <w:rPr>
          <w:lang w:eastAsia="en-AU"/>
        </w:rPr>
      </w:pPr>
      <w:r w:rsidRPr="002212EA">
        <w:rPr>
          <w:lang w:eastAsia="en-AU"/>
        </w:rPr>
        <w:t>For compliance assistance:</w:t>
      </w:r>
    </w:p>
    <w:p w14:paraId="021BA9AE" w14:textId="05029BAD" w:rsidR="00AE24EF" w:rsidRPr="002212EA" w:rsidRDefault="00AE24EF" w:rsidP="002D3252">
      <w:pPr>
        <w:pStyle w:val="Body"/>
      </w:pPr>
      <w:r w:rsidRPr="002212EA">
        <w:t>To report fisheries offences call 13 FISH (</w:t>
      </w:r>
      <w:r w:rsidRPr="002212EA">
        <w:sym w:font="Wingdings" w:char="F028"/>
      </w:r>
      <w:r w:rsidRPr="002212EA">
        <w:t>13 3474).</w:t>
      </w:r>
    </w:p>
    <w:p w14:paraId="7A493533" w14:textId="77777777" w:rsidR="00AE24EF" w:rsidRPr="002212EA" w:rsidRDefault="00AE24EF" w:rsidP="00C22DAF">
      <w:pPr>
        <w:pStyle w:val="HC"/>
        <w:rPr>
          <w:lang w:eastAsia="en-AU"/>
        </w:rPr>
      </w:pPr>
      <w:r w:rsidRPr="002212EA">
        <w:rPr>
          <w:lang w:eastAsia="en-AU"/>
        </w:rPr>
        <w:t>For general enquiries:</w:t>
      </w:r>
    </w:p>
    <w:p w14:paraId="503F3B81" w14:textId="2E9E2A57" w:rsidR="00644015" w:rsidRDefault="00AE24EF" w:rsidP="002D3252">
      <w:pPr>
        <w:pStyle w:val="Body"/>
        <w:rPr>
          <w:rStyle w:val="Hyperlink"/>
        </w:rPr>
      </w:pPr>
      <w:r w:rsidRPr="002212EA">
        <w:t xml:space="preserve">Call the </w:t>
      </w:r>
      <w:r w:rsidR="000005AE">
        <w:t>DEDJTR</w:t>
      </w:r>
      <w:r w:rsidRPr="002212EA">
        <w:t xml:space="preserve"> Customer Service Centre on 136 186 </w:t>
      </w:r>
      <w:r w:rsidR="00343EC3" w:rsidRPr="002212EA">
        <w:br/>
      </w:r>
      <w:r w:rsidRPr="002212EA">
        <w:t xml:space="preserve">or visit </w:t>
      </w:r>
      <w:hyperlink r:id="rId55" w:history="1">
        <w:r w:rsidR="002403E2" w:rsidRPr="009700D9">
          <w:rPr>
            <w:rStyle w:val="Hyperlink"/>
          </w:rPr>
          <w:t>http://agriculture.vic.gov.au/home</w:t>
        </w:r>
      </w:hyperlink>
    </w:p>
    <w:p w14:paraId="716C28CA" w14:textId="77777777" w:rsidR="00C75F3E" w:rsidRDefault="00C75F3E" w:rsidP="002D3252">
      <w:pPr>
        <w:pStyle w:val="Body"/>
        <w:rPr>
          <w:rStyle w:val="Hyperlink"/>
        </w:rPr>
      </w:pPr>
    </w:p>
    <w:p w14:paraId="5D65CA23" w14:textId="77777777" w:rsidR="00C75F3E" w:rsidRDefault="00C75F3E" w:rsidP="002D3252">
      <w:pPr>
        <w:pStyle w:val="Body"/>
      </w:pPr>
    </w:p>
    <w:p w14:paraId="69668268" w14:textId="4ADF3E18" w:rsidR="00DD56CB" w:rsidRDefault="00DD56CB" w:rsidP="002D3252">
      <w:pPr>
        <w:pStyle w:val="Body"/>
        <w:rPr>
          <w:rStyle w:val="Hyperlink"/>
        </w:rPr>
      </w:pPr>
      <w:r>
        <w:rPr>
          <w:noProof/>
          <w:lang w:eastAsia="en-AU"/>
        </w:rPr>
        <w:drawing>
          <wp:inline distT="0" distB="0" distL="0" distR="0" wp14:anchorId="6876EAF2" wp14:editId="35203B7A">
            <wp:extent cx="6120765" cy="4590415"/>
            <wp:effectExtent l="0" t="0" r="0" b="635"/>
            <wp:docPr id="12" name="Picture 12" descr="C:\Users\jd16\AppData\Local\Temp\notes17A210\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16\AppData\Local\Temp\notes17A210\IMG_096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120765" cy="4590415"/>
                    </a:xfrm>
                    <a:prstGeom prst="rect">
                      <a:avLst/>
                    </a:prstGeom>
                    <a:noFill/>
                    <a:ln>
                      <a:noFill/>
                    </a:ln>
                  </pic:spPr>
                </pic:pic>
              </a:graphicData>
            </a:graphic>
          </wp:inline>
        </w:drawing>
      </w:r>
    </w:p>
    <w:p w14:paraId="1F03956A" w14:textId="309690F0" w:rsidR="00DD56CB" w:rsidRPr="00343EC3" w:rsidRDefault="00DD56CB" w:rsidP="00C75F3E">
      <w:pPr>
        <w:pStyle w:val="Caption"/>
      </w:pPr>
      <w:r>
        <w:t>Max and Lachie Bottrell looked pleased with their golde</w:t>
      </w:r>
      <w:r w:rsidR="006A67AF">
        <w:t>n</w:t>
      </w:r>
      <w:r>
        <w:t xml:space="preserve"> perch from Hume Weir.</w:t>
      </w:r>
    </w:p>
    <w:p w14:paraId="24DA934A" w14:textId="556FFAA4" w:rsidR="00644015" w:rsidRPr="008D15A7" w:rsidRDefault="008D15A7" w:rsidP="009B53D5">
      <w:pPr>
        <w:pStyle w:val="HA"/>
      </w:pPr>
      <w:r>
        <w:br w:type="page"/>
      </w:r>
      <w:bookmarkStart w:id="43" w:name="_Toc375237471"/>
      <w:bookmarkStart w:id="44" w:name="_Toc438021198"/>
      <w:r>
        <w:rPr>
          <w:lang w:eastAsia="en-AU"/>
        </w:rPr>
        <w:t>Appendix 1</w:t>
      </w:r>
      <w:r w:rsidRPr="00D551C0">
        <w:t xml:space="preserve"> – Propo</w:t>
      </w:r>
      <w:r>
        <w:rPr>
          <w:lang w:eastAsia="en-AU"/>
        </w:rPr>
        <w:t>sed fish stockings</w:t>
      </w:r>
      <w:bookmarkEnd w:id="43"/>
      <w:bookmarkEnd w:id="44"/>
    </w:p>
    <w:p w14:paraId="074F8054" w14:textId="1F46AFF3" w:rsidR="008D15A7" w:rsidRPr="00B84C48" w:rsidRDefault="00B84C48" w:rsidP="006C1A68">
      <w:pPr>
        <w:pStyle w:val="HC"/>
      </w:pPr>
      <w:r>
        <w:t>Using the Tables</w:t>
      </w:r>
    </w:p>
    <w:p w14:paraId="70514609" w14:textId="00F045CD" w:rsidR="00644015" w:rsidRDefault="008D15A7" w:rsidP="002D3252">
      <w:pPr>
        <w:pStyle w:val="Body"/>
        <w:rPr>
          <w:lang w:eastAsia="en-AU"/>
        </w:rPr>
      </w:pPr>
      <w:r w:rsidRPr="00B00205">
        <w:rPr>
          <w:lang w:eastAsia="en-AU"/>
        </w:rPr>
        <w:t>The following tables present a summary of five Vic Fish</w:t>
      </w:r>
      <w:r w:rsidRPr="00DD4046">
        <w:rPr>
          <w:lang w:eastAsia="en-AU"/>
        </w:rPr>
        <w:t xml:space="preserve"> Stock consultation meetings held across regional Victoria</w:t>
      </w:r>
      <w:r w:rsidR="00894D10">
        <w:rPr>
          <w:lang w:eastAsia="en-AU"/>
        </w:rPr>
        <w:t xml:space="preserve"> in </w:t>
      </w:r>
      <w:r w:rsidR="00FB18B9">
        <w:rPr>
          <w:lang w:eastAsia="en-AU"/>
        </w:rPr>
        <w:t>2015</w:t>
      </w:r>
      <w:r w:rsidRPr="00DD4046">
        <w:rPr>
          <w:lang w:eastAsia="en-AU"/>
        </w:rPr>
        <w:t xml:space="preserve">. They reflect the key outcomes from the minutes recorded at each meeting that were circulated to all participants prior to finalisation. Proposals for stockings were received prior to meetings. These proposals were discussed and a final position determined by consensus. </w:t>
      </w:r>
      <w:r w:rsidR="00407FDD">
        <w:rPr>
          <w:lang w:eastAsia="en-AU"/>
        </w:rPr>
        <w:t xml:space="preserve">The proposals were then costed against budgets and fish production </w:t>
      </w:r>
      <w:r w:rsidR="004A109B">
        <w:rPr>
          <w:lang w:eastAsia="en-AU"/>
        </w:rPr>
        <w:t xml:space="preserve">capabilities </w:t>
      </w:r>
      <w:r w:rsidR="00407FDD">
        <w:rPr>
          <w:lang w:eastAsia="en-AU"/>
        </w:rPr>
        <w:t xml:space="preserve">and modified to suit but maintaining the intention of the stocking. </w:t>
      </w:r>
      <w:r w:rsidRPr="00DD4046">
        <w:rPr>
          <w:lang w:eastAsia="en-AU"/>
        </w:rPr>
        <w:t>The outcome</w:t>
      </w:r>
      <w:r w:rsidR="00407FDD">
        <w:rPr>
          <w:lang w:eastAsia="en-AU"/>
        </w:rPr>
        <w:t>s</w:t>
      </w:r>
      <w:r w:rsidRPr="00DD4046">
        <w:rPr>
          <w:lang w:eastAsia="en-AU"/>
        </w:rPr>
        <w:t xml:space="preserve"> represent the shared decision of the meeting attendees resulting from this assessment.</w:t>
      </w:r>
    </w:p>
    <w:p w14:paraId="54E3123E" w14:textId="17F34487" w:rsidR="00171A6F" w:rsidRDefault="00171A6F" w:rsidP="002D3252">
      <w:pPr>
        <w:pStyle w:val="Body"/>
        <w:rPr>
          <w:lang w:eastAsia="en-AU"/>
        </w:rPr>
      </w:pPr>
      <w:r>
        <w:rPr>
          <w:lang w:eastAsia="en-AU"/>
        </w:rPr>
        <w:t>Annual stocking refers to the on-going stocking program where waters are stocked with the fish each year. These stocking</w:t>
      </w:r>
      <w:r w:rsidR="006B7C26">
        <w:rPr>
          <w:lang w:eastAsia="en-AU"/>
        </w:rPr>
        <w:t>s</w:t>
      </w:r>
      <w:r>
        <w:rPr>
          <w:lang w:eastAsia="en-AU"/>
        </w:rPr>
        <w:t xml:space="preserve"> will continue each year unless </w:t>
      </w:r>
      <w:r w:rsidR="00B90F8F">
        <w:rPr>
          <w:lang w:eastAsia="en-AU"/>
        </w:rPr>
        <w:t>altered</w:t>
      </w:r>
      <w:r>
        <w:rPr>
          <w:lang w:eastAsia="en-AU"/>
        </w:rPr>
        <w:t xml:space="preserve"> at the Vic Fish Stock meetings or there is insufficient water to stock fish, or some other unforseen reason.</w:t>
      </w:r>
    </w:p>
    <w:p w14:paraId="04552E07" w14:textId="790B4FAF" w:rsidR="00171A6F" w:rsidRDefault="00171A6F" w:rsidP="002D3252">
      <w:pPr>
        <w:pStyle w:val="Body"/>
        <w:rPr>
          <w:lang w:eastAsia="en-AU"/>
        </w:rPr>
      </w:pPr>
      <w:r>
        <w:rPr>
          <w:lang w:eastAsia="en-AU"/>
        </w:rPr>
        <w:t>School holiday stockings refer to the stocking of ready to catch on-grown rainbow trout into small waters prior to selected school holidays.</w:t>
      </w:r>
    </w:p>
    <w:p w14:paraId="52D36D54" w14:textId="77777777" w:rsidR="00171A6F" w:rsidRPr="00343EC3" w:rsidRDefault="00171A6F" w:rsidP="002D3252">
      <w:pPr>
        <w:pStyle w:val="Body"/>
      </w:pPr>
    </w:p>
    <w:p w14:paraId="1CDA54FB" w14:textId="77777777" w:rsidR="00CC45AB" w:rsidRDefault="00CC45AB" w:rsidP="009B53D5">
      <w:pPr>
        <w:pStyle w:val="HA"/>
        <w:sectPr w:rsidR="00CC45AB" w:rsidSect="007B3283">
          <w:type w:val="continuous"/>
          <w:pgSz w:w="11907" w:h="16840" w:code="9"/>
          <w:pgMar w:top="1134" w:right="1134" w:bottom="1134" w:left="1134" w:header="709" w:footer="567" w:gutter="0"/>
          <w:cols w:space="708"/>
          <w:formProt w:val="0"/>
          <w:titlePg/>
          <w:docGrid w:linePitch="360"/>
        </w:sectPr>
      </w:pPr>
    </w:p>
    <w:bookmarkStart w:id="45" w:name="_Toc438021199"/>
    <w:p w14:paraId="41CF381C" w14:textId="4A433E36" w:rsidR="00783847" w:rsidRPr="006056B1" w:rsidRDefault="00211B9F" w:rsidP="00783847">
      <w:pPr>
        <w:pStyle w:val="HB"/>
      </w:pPr>
      <w:r>
        <w:rPr>
          <w:noProof/>
          <w:lang w:eastAsia="en-AU"/>
        </w:rPr>
        <mc:AlternateContent>
          <mc:Choice Requires="wps">
            <w:drawing>
              <wp:anchor distT="45720" distB="45720" distL="114300" distR="114300" simplePos="0" relativeHeight="251660800" behindDoc="0" locked="0" layoutInCell="1" allowOverlap="1" wp14:anchorId="7945B014" wp14:editId="2AAE1BA8">
                <wp:simplePos x="0" y="0"/>
                <wp:positionH relativeFrom="page">
                  <wp:posOffset>720090</wp:posOffset>
                </wp:positionH>
                <wp:positionV relativeFrom="page">
                  <wp:posOffset>0</wp:posOffset>
                </wp:positionV>
                <wp:extent cx="1850400" cy="4320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9CA6"/>
                        </a:solidFill>
                        <a:ln w="9525">
                          <a:noFill/>
                          <a:miter lim="800000"/>
                          <a:headEnd/>
                          <a:tailEnd/>
                        </a:ln>
                      </wps:spPr>
                      <wps:txbx>
                        <w:txbxContent>
                          <w:p w14:paraId="75BCC269" w14:textId="674B2E7C" w:rsidR="00AC3FAE" w:rsidRPr="00E234AB" w:rsidRDefault="00AC3FAE" w:rsidP="00E234AB">
                            <w:pPr>
                              <w:pStyle w:val="HB"/>
                              <w:jc w:val="center"/>
                              <w:rPr>
                                <w:color w:val="FFFFFF" w:themeColor="background1"/>
                              </w:rPr>
                            </w:pPr>
                            <w:bookmarkStart w:id="46" w:name="_Toc438021200"/>
                            <w:r w:rsidRPr="00E234AB">
                              <w:rPr>
                                <w:color w:val="FFFFFF" w:themeColor="background1"/>
                              </w:rPr>
                              <w:t xml:space="preserve">Barwon </w:t>
                            </w:r>
                            <w:r>
                              <w:rPr>
                                <w:color w:val="FFFFFF" w:themeColor="background1"/>
                              </w:rPr>
                              <w:t>Grampians</w:t>
                            </w:r>
                            <w:bookmarkEnd w:id="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45B014" id="_x0000_s1027" type="#_x0000_t202" style="position:absolute;margin-left:56.7pt;margin-top:0;width:145.7pt;height:34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" fillcolor="#009ca6" stroked="f">
                <v:textbox>
                  <w:txbxContent>
                    <w:p w14:paraId="75BCC269" w14:textId="674B2E7C" w:rsidR="00AC3FAE" w:rsidRPr="00E234AB" w:rsidRDefault="00AC3FAE" w:rsidP="00E234AB">
                      <w:pPr>
                        <w:pStyle w:val="HB"/>
                        <w:jc w:val="center"/>
                        <w:rPr>
                          <w:color w:val="FFFFFF" w:themeColor="background1"/>
                        </w:rPr>
                      </w:pPr>
                      <w:bookmarkStart w:id="47" w:name="_Toc438021200"/>
                      <w:r w:rsidRPr="00E234AB">
                        <w:rPr>
                          <w:color w:val="FFFFFF" w:themeColor="background1"/>
                        </w:rPr>
                        <w:t xml:space="preserve">Barwon </w:t>
                      </w:r>
                      <w:r>
                        <w:rPr>
                          <w:color w:val="FFFFFF" w:themeColor="background1"/>
                        </w:rPr>
                        <w:t>Grampians</w:t>
                      </w:r>
                      <w:bookmarkEnd w:id="47"/>
                    </w:p>
                  </w:txbxContent>
                </v:textbox>
                <w10:wrap anchorx="page" anchory="page"/>
              </v:shape>
            </w:pict>
          </mc:Fallback>
        </mc:AlternateContent>
      </w:r>
      <w:r w:rsidR="00783847">
        <w:t>Barwon So</w:t>
      </w:r>
      <w:r w:rsidR="00783847" w:rsidRPr="00144599">
        <w:t>uth</w:t>
      </w:r>
      <w:r w:rsidR="00783847">
        <w:t xml:space="preserve"> West</w:t>
      </w:r>
      <w:r w:rsidR="002E2EE4">
        <w:t xml:space="preserve"> and Grampians</w:t>
      </w:r>
      <w:bookmarkEnd w:id="45"/>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1843"/>
        <w:gridCol w:w="1701"/>
        <w:gridCol w:w="1559"/>
        <w:gridCol w:w="1418"/>
        <w:gridCol w:w="1276"/>
        <w:gridCol w:w="2551"/>
        <w:gridCol w:w="4253"/>
      </w:tblGrid>
      <w:tr w:rsidR="001B1F2D" w:rsidRPr="006056B1" w14:paraId="5E41D230" w14:textId="77777777" w:rsidTr="00E11F98">
        <w:trPr>
          <w:cantSplit/>
          <w:trHeight w:val="170"/>
          <w:tblHeader/>
        </w:trPr>
        <w:tc>
          <w:tcPr>
            <w:tcW w:w="1843" w:type="dxa"/>
            <w:shd w:val="clear" w:color="auto" w:fill="7BCCD6"/>
            <w:tcMar>
              <w:top w:w="57" w:type="dxa"/>
            </w:tcMar>
            <w:hideMark/>
          </w:tcPr>
          <w:p w14:paraId="702BFA5B" w14:textId="6403F413" w:rsidR="001B1F2D" w:rsidRPr="006056B1" w:rsidRDefault="001B1F2D" w:rsidP="006056B1">
            <w:pPr>
              <w:pStyle w:val="Tabletext0"/>
              <w:rPr>
                <w:b/>
                <w:bCs/>
              </w:rPr>
            </w:pPr>
            <w:r w:rsidRPr="006056B1">
              <w:rPr>
                <w:b/>
                <w:bCs/>
              </w:rPr>
              <w:t>Water</w:t>
            </w:r>
          </w:p>
        </w:tc>
        <w:tc>
          <w:tcPr>
            <w:tcW w:w="1701" w:type="dxa"/>
            <w:shd w:val="clear" w:color="auto" w:fill="7BCCD6"/>
            <w:noWrap/>
            <w:tcMar>
              <w:top w:w="57" w:type="dxa"/>
            </w:tcMar>
            <w:hideMark/>
          </w:tcPr>
          <w:p w14:paraId="623076C2" w14:textId="77777777" w:rsidR="001B1F2D" w:rsidRPr="006056B1" w:rsidRDefault="001B1F2D" w:rsidP="006056B1">
            <w:pPr>
              <w:pStyle w:val="Tabletext0"/>
              <w:rPr>
                <w:b/>
                <w:bCs/>
              </w:rPr>
            </w:pPr>
            <w:r w:rsidRPr="006056B1">
              <w:rPr>
                <w:b/>
                <w:bCs/>
              </w:rPr>
              <w:t>Species</w:t>
            </w:r>
          </w:p>
        </w:tc>
        <w:tc>
          <w:tcPr>
            <w:tcW w:w="1559" w:type="dxa"/>
            <w:shd w:val="clear" w:color="auto" w:fill="7BCCD6"/>
            <w:noWrap/>
            <w:tcMar>
              <w:top w:w="57" w:type="dxa"/>
            </w:tcMar>
            <w:hideMark/>
          </w:tcPr>
          <w:p w14:paraId="7848DA7F" w14:textId="77777777" w:rsidR="001B1F2D" w:rsidRPr="006056B1" w:rsidRDefault="001B1F2D" w:rsidP="006056B1">
            <w:pPr>
              <w:pStyle w:val="Tabletext0"/>
              <w:rPr>
                <w:b/>
                <w:bCs/>
              </w:rPr>
            </w:pPr>
            <w:r w:rsidRPr="006056B1">
              <w:rPr>
                <w:b/>
                <w:bCs/>
              </w:rPr>
              <w:t>Stocking schedule</w:t>
            </w:r>
          </w:p>
        </w:tc>
        <w:tc>
          <w:tcPr>
            <w:tcW w:w="1418" w:type="dxa"/>
            <w:shd w:val="clear" w:color="auto" w:fill="7BCCD6"/>
            <w:noWrap/>
            <w:tcMar>
              <w:top w:w="57" w:type="dxa"/>
            </w:tcMar>
            <w:hideMark/>
          </w:tcPr>
          <w:p w14:paraId="1DF33B2A" w14:textId="4FCF26B3" w:rsidR="001B1F2D" w:rsidRPr="006056B1" w:rsidRDefault="001B1F2D" w:rsidP="006056B1">
            <w:pPr>
              <w:pStyle w:val="Tabletext0"/>
              <w:rPr>
                <w:b/>
                <w:bCs/>
              </w:rPr>
            </w:pPr>
            <w:r w:rsidRPr="006056B1">
              <w:rPr>
                <w:b/>
                <w:bCs/>
              </w:rPr>
              <w:t>Type</w:t>
            </w:r>
          </w:p>
        </w:tc>
        <w:tc>
          <w:tcPr>
            <w:tcW w:w="1276" w:type="dxa"/>
            <w:shd w:val="clear" w:color="auto" w:fill="7BCCD6"/>
            <w:tcMar>
              <w:top w:w="57" w:type="dxa"/>
            </w:tcMar>
            <w:hideMark/>
          </w:tcPr>
          <w:p w14:paraId="17318C02" w14:textId="77777777" w:rsidR="001B1F2D" w:rsidRPr="006056B1" w:rsidRDefault="001B1F2D" w:rsidP="006056B1">
            <w:pPr>
              <w:pStyle w:val="Tabletext0"/>
              <w:rPr>
                <w:b/>
                <w:bCs/>
              </w:rPr>
            </w:pPr>
            <w:r w:rsidRPr="006056B1">
              <w:rPr>
                <w:b/>
                <w:bCs/>
              </w:rPr>
              <w:t>Planned for 2015-16:</w:t>
            </w:r>
          </w:p>
        </w:tc>
        <w:tc>
          <w:tcPr>
            <w:tcW w:w="2551" w:type="dxa"/>
            <w:shd w:val="clear" w:color="auto" w:fill="7BCCD6"/>
            <w:tcMar>
              <w:top w:w="57" w:type="dxa"/>
            </w:tcMar>
            <w:hideMark/>
          </w:tcPr>
          <w:p w14:paraId="62D4E2B8" w14:textId="1022F37D" w:rsidR="001B1F2D" w:rsidRPr="006056B1" w:rsidRDefault="001B1F2D" w:rsidP="006056B1">
            <w:pPr>
              <w:pStyle w:val="Tabletext0"/>
              <w:rPr>
                <w:b/>
                <w:bCs/>
              </w:rPr>
            </w:pPr>
            <w:r w:rsidRPr="006056B1">
              <w:rPr>
                <w:b/>
                <w:bCs/>
              </w:rPr>
              <w:t xml:space="preserve">Stocking Requests </w:t>
            </w:r>
            <w:r w:rsidR="006056B1" w:rsidRPr="006056B1">
              <w:rPr>
                <w:b/>
                <w:bCs/>
              </w:rPr>
              <w:br/>
            </w:r>
            <w:r w:rsidRPr="006056B1">
              <w:rPr>
                <w:b/>
                <w:bCs/>
              </w:rPr>
              <w:t>for 2016</w:t>
            </w:r>
          </w:p>
        </w:tc>
        <w:tc>
          <w:tcPr>
            <w:tcW w:w="4253" w:type="dxa"/>
            <w:shd w:val="clear" w:color="auto" w:fill="7BCCD6"/>
            <w:tcMar>
              <w:top w:w="57" w:type="dxa"/>
            </w:tcMar>
            <w:hideMark/>
          </w:tcPr>
          <w:p w14:paraId="1C0A9D50" w14:textId="77777777" w:rsidR="001B1F2D" w:rsidRPr="006056B1" w:rsidRDefault="001B1F2D" w:rsidP="006056B1">
            <w:pPr>
              <w:pStyle w:val="Tabletext0"/>
              <w:rPr>
                <w:b/>
                <w:bCs/>
              </w:rPr>
            </w:pPr>
            <w:r w:rsidRPr="006056B1">
              <w:rPr>
                <w:b/>
                <w:bCs/>
              </w:rPr>
              <w:t>Comments:</w:t>
            </w:r>
          </w:p>
        </w:tc>
      </w:tr>
      <w:tr w:rsidR="001B1F2D" w:rsidRPr="001B1F2D" w14:paraId="2D93F5AC" w14:textId="77777777" w:rsidTr="00E11F98">
        <w:trPr>
          <w:cantSplit/>
          <w:trHeight w:val="170"/>
        </w:trPr>
        <w:tc>
          <w:tcPr>
            <w:tcW w:w="1843" w:type="dxa"/>
            <w:shd w:val="clear" w:color="auto" w:fill="auto"/>
            <w:tcMar>
              <w:top w:w="57" w:type="dxa"/>
            </w:tcMar>
            <w:hideMark/>
          </w:tcPr>
          <w:p w14:paraId="35DE3241" w14:textId="2FDA1D1B" w:rsidR="001B1F2D" w:rsidRPr="001B1F2D" w:rsidRDefault="001B1F2D" w:rsidP="001B1F2D">
            <w:pPr>
              <w:pStyle w:val="Tabletext0"/>
            </w:pPr>
            <w:r w:rsidRPr="001B1F2D">
              <w:t>Alexandra Lake (Ararat)</w:t>
            </w:r>
          </w:p>
        </w:tc>
        <w:tc>
          <w:tcPr>
            <w:tcW w:w="1701" w:type="dxa"/>
            <w:shd w:val="clear" w:color="auto" w:fill="auto"/>
            <w:noWrap/>
            <w:tcMar>
              <w:top w:w="57" w:type="dxa"/>
            </w:tcMar>
            <w:hideMark/>
          </w:tcPr>
          <w:p w14:paraId="283ABE02"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709816C2"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15AE0DFC"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15B399D" w14:textId="77777777" w:rsidR="001B1F2D" w:rsidRPr="001B1F2D" w:rsidRDefault="001B1F2D" w:rsidP="001B1F2D">
            <w:pPr>
              <w:pStyle w:val="Tabletext0"/>
            </w:pPr>
            <w:r w:rsidRPr="001B1F2D">
              <w:t>600</w:t>
            </w:r>
          </w:p>
        </w:tc>
        <w:tc>
          <w:tcPr>
            <w:tcW w:w="2551" w:type="dxa"/>
            <w:shd w:val="clear" w:color="auto" w:fill="auto"/>
            <w:tcMar>
              <w:top w:w="57" w:type="dxa"/>
            </w:tcMar>
            <w:hideMark/>
          </w:tcPr>
          <w:p w14:paraId="33BE174D"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E90A198" w14:textId="4E8BA620" w:rsidR="001B1F2D" w:rsidRPr="001B1F2D" w:rsidRDefault="001B1F2D" w:rsidP="001B1F2D">
            <w:pPr>
              <w:pStyle w:val="Tabletext0"/>
            </w:pPr>
            <w:r w:rsidRPr="001B1F2D">
              <w:t>300 rainbow trout 2nd &amp; 3rd Term School Holidays</w:t>
            </w:r>
            <w:r w:rsidR="00344B8E">
              <w:t>.</w:t>
            </w:r>
          </w:p>
        </w:tc>
      </w:tr>
      <w:tr w:rsidR="001B1F2D" w:rsidRPr="001B1F2D" w14:paraId="07EA8368" w14:textId="77777777" w:rsidTr="00F6137E">
        <w:trPr>
          <w:cantSplit/>
          <w:trHeight w:val="170"/>
        </w:trPr>
        <w:tc>
          <w:tcPr>
            <w:tcW w:w="1843" w:type="dxa"/>
            <w:shd w:val="clear" w:color="auto" w:fill="auto"/>
            <w:tcMar>
              <w:top w:w="57" w:type="dxa"/>
            </w:tcMar>
            <w:hideMark/>
          </w:tcPr>
          <w:p w14:paraId="03414696" w14:textId="1154F969" w:rsidR="001B1F2D" w:rsidRPr="001B1F2D" w:rsidRDefault="001B1F2D" w:rsidP="001B1F2D">
            <w:pPr>
              <w:pStyle w:val="Tabletext0"/>
            </w:pPr>
            <w:r w:rsidRPr="001B1F2D">
              <w:t>Aringa Reservoir (Port Fairy)</w:t>
            </w:r>
          </w:p>
        </w:tc>
        <w:tc>
          <w:tcPr>
            <w:tcW w:w="1701" w:type="dxa"/>
            <w:shd w:val="clear" w:color="auto" w:fill="auto"/>
            <w:noWrap/>
            <w:tcMar>
              <w:top w:w="57" w:type="dxa"/>
            </w:tcMar>
            <w:hideMark/>
          </w:tcPr>
          <w:p w14:paraId="7A3DAC99"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B136E0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3720566" w14:textId="35CEC342"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845ECA0" w14:textId="77777777" w:rsidR="001B1F2D" w:rsidRPr="001B1F2D" w:rsidRDefault="001B1F2D" w:rsidP="001B1F2D">
            <w:pPr>
              <w:pStyle w:val="Tabletext0"/>
            </w:pPr>
            <w:r w:rsidRPr="001B1F2D">
              <w:t>500</w:t>
            </w:r>
          </w:p>
        </w:tc>
        <w:tc>
          <w:tcPr>
            <w:tcW w:w="2551" w:type="dxa"/>
            <w:shd w:val="clear" w:color="auto" w:fill="auto"/>
            <w:tcMar>
              <w:top w:w="57" w:type="dxa"/>
            </w:tcMar>
            <w:hideMark/>
          </w:tcPr>
          <w:p w14:paraId="5D939668" w14:textId="77777777" w:rsidR="001B1F2D" w:rsidRPr="001B1F2D" w:rsidRDefault="001B1F2D" w:rsidP="001B1F2D">
            <w:pPr>
              <w:pStyle w:val="Tabletext0"/>
            </w:pPr>
            <w:r w:rsidRPr="001B1F2D">
              <w:t> </w:t>
            </w:r>
          </w:p>
        </w:tc>
        <w:tc>
          <w:tcPr>
            <w:tcW w:w="4253" w:type="dxa"/>
            <w:shd w:val="clear" w:color="000000" w:fill="FFFFFF"/>
            <w:tcMar>
              <w:top w:w="57" w:type="dxa"/>
            </w:tcMar>
          </w:tcPr>
          <w:p w14:paraId="01FDFD49" w14:textId="2C4D72F8" w:rsidR="001B1F2D" w:rsidRPr="001B1F2D" w:rsidRDefault="001B1F2D" w:rsidP="001B1F2D">
            <w:pPr>
              <w:pStyle w:val="Tabletext0"/>
            </w:pPr>
          </w:p>
        </w:tc>
      </w:tr>
      <w:tr w:rsidR="001B1F2D" w:rsidRPr="001B1F2D" w14:paraId="12EDFA0F" w14:textId="77777777" w:rsidTr="00F6137E">
        <w:trPr>
          <w:cantSplit/>
          <w:trHeight w:val="170"/>
        </w:trPr>
        <w:tc>
          <w:tcPr>
            <w:tcW w:w="1843" w:type="dxa"/>
            <w:shd w:val="clear" w:color="auto" w:fill="auto"/>
            <w:tcMar>
              <w:top w:w="57" w:type="dxa"/>
            </w:tcMar>
            <w:hideMark/>
          </w:tcPr>
          <w:p w14:paraId="4121A914" w14:textId="570EE013" w:rsidR="001B1F2D" w:rsidRPr="001B1F2D" w:rsidRDefault="001B1F2D" w:rsidP="001B1F2D">
            <w:pPr>
              <w:pStyle w:val="Tabletext0"/>
            </w:pPr>
            <w:r w:rsidRPr="001B1F2D">
              <w:t>Aringa Reservoir (Port Fairy)</w:t>
            </w:r>
          </w:p>
        </w:tc>
        <w:tc>
          <w:tcPr>
            <w:tcW w:w="1701" w:type="dxa"/>
            <w:shd w:val="clear" w:color="auto" w:fill="auto"/>
            <w:noWrap/>
            <w:tcMar>
              <w:top w:w="57" w:type="dxa"/>
            </w:tcMar>
            <w:hideMark/>
          </w:tcPr>
          <w:p w14:paraId="436036E9"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D276FE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CFC8992" w14:textId="4161B5A9"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F3676AA"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37731C51" w14:textId="77777777" w:rsidR="001B1F2D" w:rsidRPr="001B1F2D" w:rsidRDefault="001B1F2D" w:rsidP="001B1F2D">
            <w:pPr>
              <w:pStyle w:val="Tabletext0"/>
            </w:pPr>
            <w:r w:rsidRPr="001B1F2D">
              <w:t> </w:t>
            </w:r>
          </w:p>
        </w:tc>
        <w:tc>
          <w:tcPr>
            <w:tcW w:w="4253" w:type="dxa"/>
            <w:shd w:val="clear" w:color="000000" w:fill="FFFFFF"/>
            <w:tcMar>
              <w:top w:w="57" w:type="dxa"/>
            </w:tcMar>
          </w:tcPr>
          <w:p w14:paraId="561230FB" w14:textId="32404F70" w:rsidR="001B1F2D" w:rsidRPr="001B1F2D" w:rsidRDefault="001B1F2D" w:rsidP="001B1F2D">
            <w:pPr>
              <w:pStyle w:val="Tabletext0"/>
            </w:pPr>
          </w:p>
        </w:tc>
      </w:tr>
      <w:tr w:rsidR="001B1F2D" w:rsidRPr="001B1F2D" w14:paraId="3790FD40" w14:textId="77777777" w:rsidTr="00E11F98">
        <w:trPr>
          <w:cantSplit/>
          <w:trHeight w:val="170"/>
        </w:trPr>
        <w:tc>
          <w:tcPr>
            <w:tcW w:w="1843" w:type="dxa"/>
            <w:shd w:val="clear" w:color="auto" w:fill="auto"/>
            <w:tcMar>
              <w:top w:w="57" w:type="dxa"/>
            </w:tcMar>
            <w:hideMark/>
          </w:tcPr>
          <w:p w14:paraId="3B856ED0" w14:textId="52DD8C02" w:rsidR="001B1F2D" w:rsidRPr="001B1F2D" w:rsidRDefault="001B1F2D" w:rsidP="001B1F2D">
            <w:pPr>
              <w:pStyle w:val="Tabletext0"/>
            </w:pPr>
            <w:r w:rsidRPr="001B1F2D">
              <w:t>Bannockburn Lagoon (Bannockburn)</w:t>
            </w:r>
          </w:p>
        </w:tc>
        <w:tc>
          <w:tcPr>
            <w:tcW w:w="1701" w:type="dxa"/>
            <w:shd w:val="clear" w:color="auto" w:fill="auto"/>
            <w:noWrap/>
            <w:tcMar>
              <w:top w:w="57" w:type="dxa"/>
            </w:tcMar>
            <w:hideMark/>
          </w:tcPr>
          <w:p w14:paraId="08F90239"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3D70452"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7ACD9FCB" w14:textId="5FE4D2F8"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3D781F10" w14:textId="77777777" w:rsidR="001B1F2D" w:rsidRPr="001B1F2D" w:rsidRDefault="001B1F2D" w:rsidP="001B1F2D">
            <w:pPr>
              <w:pStyle w:val="Tabletext0"/>
            </w:pPr>
            <w:r w:rsidRPr="001B1F2D">
              <w:t>600</w:t>
            </w:r>
          </w:p>
        </w:tc>
        <w:tc>
          <w:tcPr>
            <w:tcW w:w="2551" w:type="dxa"/>
            <w:shd w:val="clear" w:color="auto" w:fill="auto"/>
            <w:tcMar>
              <w:top w:w="57" w:type="dxa"/>
            </w:tcMar>
            <w:hideMark/>
          </w:tcPr>
          <w:p w14:paraId="444C8D71" w14:textId="77777777" w:rsidR="001B1F2D" w:rsidRPr="001B1F2D" w:rsidRDefault="001B1F2D" w:rsidP="001B1F2D">
            <w:pPr>
              <w:pStyle w:val="Tabletext0"/>
            </w:pPr>
            <w:r w:rsidRPr="001B1F2D">
              <w:t>Association Geelong &amp; District Angling Clubs Inc. (GDAC) request 300 rainbow trout for 2nd &amp; 3rd Term School Holidays</w:t>
            </w:r>
          </w:p>
        </w:tc>
        <w:tc>
          <w:tcPr>
            <w:tcW w:w="4253" w:type="dxa"/>
            <w:shd w:val="clear" w:color="000000" w:fill="FFFFFF"/>
            <w:tcMar>
              <w:top w:w="57" w:type="dxa"/>
            </w:tcMar>
            <w:hideMark/>
          </w:tcPr>
          <w:p w14:paraId="47DAFFB7" w14:textId="5E70F363" w:rsidR="001B1F2D" w:rsidRPr="001B1F2D" w:rsidRDefault="001B1F2D" w:rsidP="001B1F2D">
            <w:pPr>
              <w:pStyle w:val="Tabletext0"/>
            </w:pPr>
            <w:r w:rsidRPr="001B1F2D">
              <w:t>300 rainbow trout 2nd &amp; 3rd Term School Holidays</w:t>
            </w:r>
            <w:r w:rsidR="00344B8E">
              <w:t>.</w:t>
            </w:r>
            <w:r w:rsidRPr="001B1F2D">
              <w:t xml:space="preserve"> </w:t>
            </w:r>
          </w:p>
        </w:tc>
      </w:tr>
      <w:tr w:rsidR="001B1F2D" w:rsidRPr="001B1F2D" w14:paraId="62D1682C" w14:textId="77777777" w:rsidTr="00E11F98">
        <w:trPr>
          <w:cantSplit/>
          <w:trHeight w:val="170"/>
        </w:trPr>
        <w:tc>
          <w:tcPr>
            <w:tcW w:w="1843" w:type="dxa"/>
            <w:shd w:val="clear" w:color="auto" w:fill="auto"/>
            <w:tcMar>
              <w:top w:w="57" w:type="dxa"/>
            </w:tcMar>
            <w:hideMark/>
          </w:tcPr>
          <w:p w14:paraId="36354F2D" w14:textId="0C9B737B" w:rsidR="001B1F2D" w:rsidRPr="001B1F2D" w:rsidRDefault="001B1F2D" w:rsidP="001B1F2D">
            <w:pPr>
              <w:pStyle w:val="Tabletext0"/>
            </w:pPr>
            <w:r w:rsidRPr="001B1F2D">
              <w:t xml:space="preserve">Barwon River (Above the </w:t>
            </w:r>
            <w:r w:rsidR="00825C68">
              <w:br/>
            </w:r>
            <w:r w:rsidRPr="001B1F2D">
              <w:t>Buckley Falls)</w:t>
            </w:r>
          </w:p>
        </w:tc>
        <w:tc>
          <w:tcPr>
            <w:tcW w:w="1701" w:type="dxa"/>
            <w:shd w:val="clear" w:color="auto" w:fill="auto"/>
            <w:noWrap/>
            <w:tcMar>
              <w:top w:w="57" w:type="dxa"/>
            </w:tcMar>
            <w:hideMark/>
          </w:tcPr>
          <w:p w14:paraId="362B3023"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1E290C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BD9B308" w14:textId="343CA2A8"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9B61A57"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6A1D4CAD" w14:textId="77777777" w:rsidR="001B1F2D" w:rsidRPr="001B1F2D" w:rsidRDefault="001B1F2D" w:rsidP="001B1F2D">
            <w:pPr>
              <w:pStyle w:val="Tabletext0"/>
            </w:pPr>
            <w:r w:rsidRPr="001B1F2D">
              <w:t>GDAC request 2000 brown trout in each of 4 places above the Buckley Falls</w:t>
            </w:r>
          </w:p>
        </w:tc>
        <w:tc>
          <w:tcPr>
            <w:tcW w:w="4253" w:type="dxa"/>
            <w:shd w:val="clear" w:color="000000" w:fill="FFFFFF"/>
            <w:tcMar>
              <w:top w:w="57" w:type="dxa"/>
            </w:tcMar>
            <w:hideMark/>
          </w:tcPr>
          <w:p w14:paraId="01137739" w14:textId="4560AEF5" w:rsidR="001B1F2D" w:rsidRPr="001B1F2D" w:rsidRDefault="001B1F2D" w:rsidP="001B1F2D">
            <w:pPr>
              <w:pStyle w:val="Tabletext0"/>
            </w:pPr>
            <w:r w:rsidRPr="001B1F2D">
              <w:t>Request not supported due to marginal stream conditions for trout and lack of fish returns to anglers from previous stocking</w:t>
            </w:r>
            <w:r w:rsidR="005B017F">
              <w:t xml:space="preserve"> assessment</w:t>
            </w:r>
            <w:r w:rsidRPr="001B1F2D">
              <w:t>s.</w:t>
            </w:r>
          </w:p>
        </w:tc>
      </w:tr>
      <w:tr w:rsidR="001B1F2D" w:rsidRPr="001B1F2D" w14:paraId="6E177204" w14:textId="77777777" w:rsidTr="00E11F98">
        <w:trPr>
          <w:cantSplit/>
          <w:trHeight w:val="170"/>
        </w:trPr>
        <w:tc>
          <w:tcPr>
            <w:tcW w:w="1843" w:type="dxa"/>
            <w:shd w:val="clear" w:color="auto" w:fill="auto"/>
            <w:tcMar>
              <w:top w:w="57" w:type="dxa"/>
            </w:tcMar>
            <w:hideMark/>
          </w:tcPr>
          <w:p w14:paraId="1F658C10" w14:textId="5A8E5506" w:rsidR="001B1F2D" w:rsidRPr="001B1F2D" w:rsidRDefault="001B1F2D" w:rsidP="001B1F2D">
            <w:pPr>
              <w:pStyle w:val="Tabletext0"/>
            </w:pPr>
            <w:r w:rsidRPr="001B1F2D">
              <w:t>Barwon River (Geelong)</w:t>
            </w:r>
          </w:p>
        </w:tc>
        <w:tc>
          <w:tcPr>
            <w:tcW w:w="1701" w:type="dxa"/>
            <w:shd w:val="clear" w:color="auto" w:fill="auto"/>
            <w:noWrap/>
            <w:tcMar>
              <w:top w:w="57" w:type="dxa"/>
            </w:tcMar>
            <w:hideMark/>
          </w:tcPr>
          <w:p w14:paraId="15BAFFB5"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41F07794"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12844C7" w14:textId="6E495B11"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0E3623B" w14:textId="68345021" w:rsidR="001B1F2D" w:rsidRPr="001B1F2D" w:rsidRDefault="001B1F2D" w:rsidP="001B1F2D">
            <w:pPr>
              <w:pStyle w:val="Tabletext0"/>
            </w:pPr>
          </w:p>
        </w:tc>
        <w:tc>
          <w:tcPr>
            <w:tcW w:w="2551" w:type="dxa"/>
            <w:shd w:val="clear" w:color="auto" w:fill="auto"/>
            <w:tcMar>
              <w:top w:w="57" w:type="dxa"/>
            </w:tcMar>
            <w:hideMark/>
          </w:tcPr>
          <w:p w14:paraId="6E3C4666"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965B683" w14:textId="6A9AEEF6" w:rsidR="001B1F2D" w:rsidRPr="001B1F2D" w:rsidRDefault="001B1F2D" w:rsidP="005B017F">
            <w:pPr>
              <w:pStyle w:val="Tabletext0"/>
            </w:pPr>
            <w:r w:rsidRPr="001B1F2D">
              <w:t xml:space="preserve">Water not currently on stocking program. Stocking </w:t>
            </w:r>
            <w:r w:rsidR="005B017F">
              <w:t xml:space="preserve">numbers </w:t>
            </w:r>
            <w:r w:rsidRPr="001B1F2D">
              <w:t xml:space="preserve">dependant on of estuary perch available. </w:t>
            </w:r>
            <w:r w:rsidR="005B017F">
              <w:t>TEP in progress</w:t>
            </w:r>
            <w:r w:rsidR="00825C68">
              <w:t xml:space="preserve">. </w:t>
            </w:r>
            <w:r w:rsidR="008142B5">
              <w:t>10000 if authority received.</w:t>
            </w:r>
          </w:p>
        </w:tc>
      </w:tr>
      <w:tr w:rsidR="001B1F2D" w:rsidRPr="001B1F2D" w14:paraId="6D596D52" w14:textId="77777777" w:rsidTr="00E11F98">
        <w:trPr>
          <w:cantSplit/>
          <w:trHeight w:val="170"/>
        </w:trPr>
        <w:tc>
          <w:tcPr>
            <w:tcW w:w="1843" w:type="dxa"/>
            <w:shd w:val="clear" w:color="auto" w:fill="auto"/>
            <w:tcMar>
              <w:top w:w="57" w:type="dxa"/>
            </w:tcMar>
            <w:hideMark/>
          </w:tcPr>
          <w:p w14:paraId="3D06A7C1" w14:textId="49F0FD2D" w:rsidR="001B1F2D" w:rsidRPr="001B1F2D" w:rsidRDefault="001B1F2D" w:rsidP="001B1F2D">
            <w:pPr>
              <w:pStyle w:val="Tabletext0"/>
            </w:pPr>
            <w:r w:rsidRPr="001B1F2D">
              <w:t>Beaufort Lake (Beaufort)</w:t>
            </w:r>
          </w:p>
        </w:tc>
        <w:tc>
          <w:tcPr>
            <w:tcW w:w="1701" w:type="dxa"/>
            <w:shd w:val="clear" w:color="auto" w:fill="auto"/>
            <w:noWrap/>
            <w:tcMar>
              <w:top w:w="57" w:type="dxa"/>
            </w:tcMar>
            <w:hideMark/>
          </w:tcPr>
          <w:p w14:paraId="435E6018"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6994F6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2884F0E" w14:textId="3C6E287C"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24D92BF"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450367E0" w14:textId="77777777" w:rsidR="001B1F2D" w:rsidRPr="001B1F2D" w:rsidRDefault="001B1F2D" w:rsidP="001B1F2D">
            <w:pPr>
              <w:pStyle w:val="Tabletext0"/>
            </w:pPr>
            <w:r w:rsidRPr="001B1F2D">
              <w:t xml:space="preserve">GDAC request 1000 brown trout </w:t>
            </w:r>
          </w:p>
        </w:tc>
        <w:tc>
          <w:tcPr>
            <w:tcW w:w="4253" w:type="dxa"/>
            <w:shd w:val="clear" w:color="000000" w:fill="FFFFFF"/>
            <w:tcMar>
              <w:top w:w="57" w:type="dxa"/>
            </w:tcMar>
            <w:hideMark/>
          </w:tcPr>
          <w:p w14:paraId="2EB4E8F3" w14:textId="38FB96BE" w:rsidR="001B1F2D" w:rsidRPr="001B1F2D" w:rsidRDefault="001B1F2D" w:rsidP="001B1F2D">
            <w:pPr>
              <w:pStyle w:val="Tabletext0"/>
            </w:pPr>
            <w:r w:rsidRPr="001B1F2D">
              <w:t>Lake subject to low water levels. Not stocked in 2015 due to low water level. Stocking will resume when water levels sufficient for stocking.</w:t>
            </w:r>
          </w:p>
        </w:tc>
      </w:tr>
      <w:tr w:rsidR="001B1F2D" w:rsidRPr="001B1F2D" w14:paraId="2F485EBF" w14:textId="77777777" w:rsidTr="00E11F98">
        <w:trPr>
          <w:cantSplit/>
          <w:trHeight w:val="170"/>
        </w:trPr>
        <w:tc>
          <w:tcPr>
            <w:tcW w:w="1843" w:type="dxa"/>
            <w:shd w:val="clear" w:color="auto" w:fill="auto"/>
            <w:tcMar>
              <w:top w:w="57" w:type="dxa"/>
            </w:tcMar>
            <w:hideMark/>
          </w:tcPr>
          <w:p w14:paraId="62EBB570" w14:textId="226E92EA" w:rsidR="001B1F2D" w:rsidRPr="001B1F2D" w:rsidRDefault="001B1F2D" w:rsidP="001B1F2D">
            <w:pPr>
              <w:pStyle w:val="Tabletext0"/>
            </w:pPr>
            <w:r w:rsidRPr="001B1F2D">
              <w:t>Beaufort Lake (Beaufort)</w:t>
            </w:r>
          </w:p>
        </w:tc>
        <w:tc>
          <w:tcPr>
            <w:tcW w:w="1701" w:type="dxa"/>
            <w:shd w:val="clear" w:color="auto" w:fill="auto"/>
            <w:noWrap/>
            <w:tcMar>
              <w:top w:w="57" w:type="dxa"/>
            </w:tcMar>
            <w:hideMark/>
          </w:tcPr>
          <w:p w14:paraId="079C84B9"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1A9C6A6D"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7DAB9A6E" w14:textId="7A9A8FE1"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B506F10" w14:textId="77777777" w:rsidR="001B1F2D" w:rsidRPr="001B1F2D" w:rsidRDefault="001B1F2D" w:rsidP="001B1F2D">
            <w:pPr>
              <w:pStyle w:val="Tabletext0"/>
            </w:pPr>
            <w:r w:rsidRPr="001B1F2D">
              <w:t>0</w:t>
            </w:r>
          </w:p>
        </w:tc>
        <w:tc>
          <w:tcPr>
            <w:tcW w:w="2551" w:type="dxa"/>
            <w:shd w:val="clear" w:color="auto" w:fill="auto"/>
            <w:tcMar>
              <w:top w:w="57" w:type="dxa"/>
            </w:tcMar>
            <w:hideMark/>
          </w:tcPr>
          <w:p w14:paraId="17C19175" w14:textId="77777777" w:rsidR="001B1F2D" w:rsidRPr="001B1F2D" w:rsidRDefault="001B1F2D" w:rsidP="001B1F2D">
            <w:pPr>
              <w:pStyle w:val="Tabletext0"/>
            </w:pPr>
            <w:r w:rsidRPr="001B1F2D">
              <w:t>GDAC request 1000 estuary perch</w:t>
            </w:r>
          </w:p>
        </w:tc>
        <w:tc>
          <w:tcPr>
            <w:tcW w:w="4253" w:type="dxa"/>
            <w:shd w:val="clear" w:color="000000" w:fill="FFFFFF"/>
            <w:tcMar>
              <w:top w:w="57" w:type="dxa"/>
            </w:tcMar>
            <w:hideMark/>
          </w:tcPr>
          <w:p w14:paraId="77F5E468" w14:textId="23F75921" w:rsidR="001B1F2D" w:rsidRPr="001B1F2D" w:rsidRDefault="001B1F2D" w:rsidP="000E5BD6">
            <w:pPr>
              <w:pStyle w:val="Tabletext0"/>
            </w:pPr>
            <w:r w:rsidRPr="001B1F2D">
              <w:t>Lake subject to low water levels. Stocking of estuary perch dependant on availability of estuary perch. Not stocked in 2014/2015 due to low water level</w:t>
            </w:r>
            <w:r w:rsidR="002629E6">
              <w:t>.</w:t>
            </w:r>
            <w:r w:rsidRPr="001B1F2D">
              <w:t xml:space="preserve"> </w:t>
            </w:r>
            <w:r w:rsidR="000E5BD6" w:rsidRPr="001B1F2D">
              <w:t>Stocking will resume when water levels sufficient for stocking</w:t>
            </w:r>
          </w:p>
        </w:tc>
      </w:tr>
      <w:tr w:rsidR="001B1F2D" w:rsidRPr="001B1F2D" w14:paraId="699D4DBA" w14:textId="77777777" w:rsidTr="00E11F98">
        <w:trPr>
          <w:cantSplit/>
          <w:trHeight w:val="170"/>
        </w:trPr>
        <w:tc>
          <w:tcPr>
            <w:tcW w:w="1843" w:type="dxa"/>
            <w:shd w:val="clear" w:color="auto" w:fill="auto"/>
            <w:tcMar>
              <w:top w:w="57" w:type="dxa"/>
            </w:tcMar>
            <w:hideMark/>
          </w:tcPr>
          <w:p w14:paraId="4DB3A401" w14:textId="4693DD83" w:rsidR="001B1F2D" w:rsidRPr="001B1F2D" w:rsidRDefault="001B1F2D" w:rsidP="001B1F2D">
            <w:pPr>
              <w:pStyle w:val="Tabletext0"/>
            </w:pPr>
            <w:r w:rsidRPr="001B1F2D">
              <w:t>Beaufort Lake (Beaufort)</w:t>
            </w:r>
          </w:p>
        </w:tc>
        <w:tc>
          <w:tcPr>
            <w:tcW w:w="1701" w:type="dxa"/>
            <w:shd w:val="clear" w:color="auto" w:fill="auto"/>
            <w:noWrap/>
            <w:tcMar>
              <w:top w:w="57" w:type="dxa"/>
            </w:tcMar>
            <w:hideMark/>
          </w:tcPr>
          <w:p w14:paraId="7FA798FF"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BA5584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138C6DA" w14:textId="0FAD1E55"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A318D56"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4A07E4B3" w14:textId="77777777" w:rsidR="001B1F2D" w:rsidRPr="001B1F2D" w:rsidRDefault="001B1F2D" w:rsidP="001B1F2D">
            <w:pPr>
              <w:pStyle w:val="Tabletext0"/>
            </w:pPr>
            <w:r w:rsidRPr="001B1F2D">
              <w:t xml:space="preserve">GDAC request 1000 rainbow trout </w:t>
            </w:r>
          </w:p>
        </w:tc>
        <w:tc>
          <w:tcPr>
            <w:tcW w:w="4253" w:type="dxa"/>
            <w:shd w:val="clear" w:color="000000" w:fill="FFFFFF"/>
            <w:tcMar>
              <w:top w:w="57" w:type="dxa"/>
            </w:tcMar>
            <w:hideMark/>
          </w:tcPr>
          <w:p w14:paraId="2BDD734E" w14:textId="43BA074F" w:rsidR="001B1F2D" w:rsidRPr="001B1F2D" w:rsidRDefault="001B1F2D" w:rsidP="001B1F2D">
            <w:pPr>
              <w:pStyle w:val="Tabletext0"/>
            </w:pPr>
            <w:r w:rsidRPr="001B1F2D">
              <w:t>Lake subject to low water levels. Not stocked in 2015 due to low water level. Stocking will resume when water levels sufficient for stocking.</w:t>
            </w:r>
          </w:p>
        </w:tc>
      </w:tr>
      <w:tr w:rsidR="001B1F2D" w:rsidRPr="001B1F2D" w14:paraId="1A51F1C8" w14:textId="77777777" w:rsidTr="00E11F98">
        <w:trPr>
          <w:cantSplit/>
          <w:trHeight w:val="170"/>
        </w:trPr>
        <w:tc>
          <w:tcPr>
            <w:tcW w:w="1843" w:type="dxa"/>
            <w:shd w:val="clear" w:color="auto" w:fill="auto"/>
            <w:tcMar>
              <w:top w:w="57" w:type="dxa"/>
            </w:tcMar>
            <w:hideMark/>
          </w:tcPr>
          <w:p w14:paraId="08337B3D" w14:textId="13129054" w:rsidR="001B1F2D" w:rsidRPr="001B1F2D" w:rsidRDefault="001B1F2D" w:rsidP="001B1F2D">
            <w:pPr>
              <w:pStyle w:val="Tabletext0"/>
            </w:pPr>
            <w:r w:rsidRPr="001B1F2D">
              <w:t>Bellfield Reservoir (Halls Gap)</w:t>
            </w:r>
          </w:p>
        </w:tc>
        <w:tc>
          <w:tcPr>
            <w:tcW w:w="1701" w:type="dxa"/>
            <w:shd w:val="clear" w:color="auto" w:fill="auto"/>
            <w:noWrap/>
            <w:tcMar>
              <w:top w:w="57" w:type="dxa"/>
            </w:tcMar>
            <w:hideMark/>
          </w:tcPr>
          <w:p w14:paraId="3A0B9027"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68A5FC76"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42D321F8" w14:textId="2D486626"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8CAFE89" w14:textId="77777777" w:rsidR="001B1F2D" w:rsidRPr="001B1F2D" w:rsidRDefault="001B1F2D" w:rsidP="001B1F2D">
            <w:pPr>
              <w:pStyle w:val="Tabletext0"/>
            </w:pPr>
            <w:r w:rsidRPr="001B1F2D">
              <w:t>10000</w:t>
            </w:r>
          </w:p>
        </w:tc>
        <w:tc>
          <w:tcPr>
            <w:tcW w:w="2551" w:type="dxa"/>
            <w:shd w:val="clear" w:color="auto" w:fill="auto"/>
            <w:noWrap/>
            <w:tcMar>
              <w:top w:w="57" w:type="dxa"/>
            </w:tcMar>
            <w:hideMark/>
          </w:tcPr>
          <w:p w14:paraId="5E93A6A2"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16C7F06" w14:textId="029C6ACB" w:rsidR="001B1F2D" w:rsidRPr="001B1F2D" w:rsidRDefault="001B1F2D" w:rsidP="000E5BD6">
            <w:pPr>
              <w:pStyle w:val="Tabletext0"/>
            </w:pPr>
            <w:r w:rsidRPr="001B1F2D">
              <w:t xml:space="preserve">Stocking dependent on sufficient Chinook salmon numbers produced at Snobs Creek Hatchery.   </w:t>
            </w:r>
          </w:p>
        </w:tc>
      </w:tr>
      <w:tr w:rsidR="001B1F2D" w:rsidRPr="001B1F2D" w14:paraId="61035FA4" w14:textId="77777777" w:rsidTr="00E11F98">
        <w:trPr>
          <w:cantSplit/>
          <w:trHeight w:val="170"/>
        </w:trPr>
        <w:tc>
          <w:tcPr>
            <w:tcW w:w="1843" w:type="dxa"/>
            <w:shd w:val="clear" w:color="auto" w:fill="auto"/>
            <w:tcMar>
              <w:top w:w="57" w:type="dxa"/>
            </w:tcMar>
            <w:hideMark/>
          </w:tcPr>
          <w:p w14:paraId="4AA4F943" w14:textId="77777777" w:rsidR="001B1F2D" w:rsidRPr="001B1F2D" w:rsidRDefault="001B1F2D" w:rsidP="001B1F2D">
            <w:pPr>
              <w:pStyle w:val="Tabletext0"/>
            </w:pPr>
            <w:r w:rsidRPr="001B1F2D">
              <w:t>Bellfield Reservoir (Halls Gap)</w:t>
            </w:r>
          </w:p>
        </w:tc>
        <w:tc>
          <w:tcPr>
            <w:tcW w:w="1701" w:type="dxa"/>
            <w:shd w:val="clear" w:color="auto" w:fill="auto"/>
            <w:noWrap/>
            <w:tcMar>
              <w:top w:w="57" w:type="dxa"/>
            </w:tcMar>
            <w:hideMark/>
          </w:tcPr>
          <w:p w14:paraId="35FB4AA5"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46B647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6FA4934"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AD72229" w14:textId="77777777" w:rsidR="001B1F2D" w:rsidRPr="001B1F2D" w:rsidRDefault="001B1F2D" w:rsidP="001B1F2D">
            <w:pPr>
              <w:pStyle w:val="Tabletext0"/>
            </w:pPr>
            <w:r w:rsidRPr="001B1F2D">
              <w:t>20000</w:t>
            </w:r>
          </w:p>
        </w:tc>
        <w:tc>
          <w:tcPr>
            <w:tcW w:w="2551" w:type="dxa"/>
            <w:shd w:val="clear" w:color="auto" w:fill="auto"/>
            <w:tcMar>
              <w:top w:w="57" w:type="dxa"/>
            </w:tcMar>
            <w:hideMark/>
          </w:tcPr>
          <w:p w14:paraId="5A4669AB" w14:textId="77777777" w:rsidR="001B1F2D" w:rsidRPr="001B1F2D" w:rsidRDefault="001B1F2D" w:rsidP="001B1F2D">
            <w:pPr>
              <w:pStyle w:val="Tabletext0"/>
            </w:pPr>
            <w:r w:rsidRPr="001B1F2D">
              <w:t>Wimmera Anglers Association (WAA) request 10000 rainbow trout</w:t>
            </w:r>
          </w:p>
        </w:tc>
        <w:tc>
          <w:tcPr>
            <w:tcW w:w="4253" w:type="dxa"/>
            <w:shd w:val="clear" w:color="000000" w:fill="FFFFFF"/>
            <w:tcMar>
              <w:top w:w="57" w:type="dxa"/>
            </w:tcMar>
            <w:hideMark/>
          </w:tcPr>
          <w:p w14:paraId="5A5098D1" w14:textId="10E6A1D8" w:rsidR="001B1F2D" w:rsidRPr="001B1F2D" w:rsidRDefault="001B1F2D" w:rsidP="005C269D">
            <w:pPr>
              <w:pStyle w:val="Tabletext0"/>
            </w:pPr>
          </w:p>
        </w:tc>
      </w:tr>
      <w:tr w:rsidR="001B1F2D" w:rsidRPr="001B1F2D" w14:paraId="1F878D2E" w14:textId="77777777" w:rsidTr="00E11F98">
        <w:trPr>
          <w:cantSplit/>
          <w:trHeight w:val="170"/>
        </w:trPr>
        <w:tc>
          <w:tcPr>
            <w:tcW w:w="1843" w:type="dxa"/>
            <w:shd w:val="clear" w:color="auto" w:fill="auto"/>
            <w:tcMar>
              <w:top w:w="57" w:type="dxa"/>
            </w:tcMar>
            <w:hideMark/>
          </w:tcPr>
          <w:p w14:paraId="1440D5C8" w14:textId="25B55FDA" w:rsidR="001B1F2D" w:rsidRPr="001B1F2D" w:rsidRDefault="001B1F2D" w:rsidP="001B1F2D">
            <w:pPr>
              <w:pStyle w:val="Tabletext0"/>
            </w:pPr>
            <w:r w:rsidRPr="001B1F2D">
              <w:t xml:space="preserve">Bolac Lake </w:t>
            </w:r>
            <w:r w:rsidR="00825C68">
              <w:br/>
            </w:r>
            <w:r w:rsidRPr="001B1F2D">
              <w:t>(Lake Bolac)</w:t>
            </w:r>
          </w:p>
        </w:tc>
        <w:tc>
          <w:tcPr>
            <w:tcW w:w="1701" w:type="dxa"/>
            <w:shd w:val="clear" w:color="auto" w:fill="auto"/>
            <w:noWrap/>
            <w:tcMar>
              <w:top w:w="57" w:type="dxa"/>
            </w:tcMar>
            <w:hideMark/>
          </w:tcPr>
          <w:p w14:paraId="16561347"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7F2E586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002E19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995BDF6" w14:textId="77777777" w:rsidR="001B1F2D" w:rsidRPr="001B1F2D" w:rsidRDefault="001B1F2D" w:rsidP="001B1F2D">
            <w:pPr>
              <w:pStyle w:val="Tabletext0"/>
            </w:pPr>
            <w:r w:rsidRPr="001B1F2D">
              <w:t>0</w:t>
            </w:r>
          </w:p>
        </w:tc>
        <w:tc>
          <w:tcPr>
            <w:tcW w:w="2551" w:type="dxa"/>
            <w:shd w:val="clear" w:color="auto" w:fill="auto"/>
            <w:noWrap/>
            <w:tcMar>
              <w:top w:w="57" w:type="dxa"/>
            </w:tcMar>
            <w:hideMark/>
          </w:tcPr>
          <w:p w14:paraId="00A59197"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ACEEDD9" w14:textId="252F3672" w:rsidR="001B1F2D" w:rsidRPr="001B1F2D" w:rsidRDefault="001B1F2D" w:rsidP="000E5BD6">
            <w:pPr>
              <w:pStyle w:val="Tabletext0"/>
            </w:pPr>
            <w:r w:rsidRPr="001B1F2D">
              <w:t>Not stocked with Estuary perch in 2014/2015 due to low water level</w:t>
            </w:r>
            <w:r w:rsidR="00783847">
              <w:t>.</w:t>
            </w:r>
            <w:r w:rsidRPr="001B1F2D">
              <w:t xml:space="preserve"> Stocking dependant on numbe</w:t>
            </w:r>
            <w:r w:rsidR="00D61717">
              <w:t xml:space="preserve">rs of estuary perch available. </w:t>
            </w:r>
            <w:r w:rsidR="000E5BD6" w:rsidRPr="001B1F2D">
              <w:t xml:space="preserve">Stocking </w:t>
            </w:r>
            <w:r w:rsidR="000E5BD6">
              <w:t>may</w:t>
            </w:r>
            <w:r w:rsidR="000E5BD6" w:rsidRPr="001B1F2D">
              <w:t xml:space="preserve"> resume when water levels sufficient for stocking</w:t>
            </w:r>
            <w:r w:rsidRPr="001B1F2D">
              <w:t>.</w:t>
            </w:r>
          </w:p>
        </w:tc>
      </w:tr>
      <w:tr w:rsidR="001B1F2D" w:rsidRPr="001B1F2D" w14:paraId="0F025CF9" w14:textId="77777777" w:rsidTr="00E11F98">
        <w:trPr>
          <w:cantSplit/>
          <w:trHeight w:val="170"/>
        </w:trPr>
        <w:tc>
          <w:tcPr>
            <w:tcW w:w="1843" w:type="dxa"/>
            <w:shd w:val="clear" w:color="auto" w:fill="auto"/>
            <w:tcMar>
              <w:top w:w="57" w:type="dxa"/>
            </w:tcMar>
            <w:hideMark/>
          </w:tcPr>
          <w:p w14:paraId="628AE1A0" w14:textId="21E059BD" w:rsidR="001B1F2D" w:rsidRPr="001B1F2D" w:rsidRDefault="001B1F2D" w:rsidP="001B1F2D">
            <w:pPr>
              <w:pStyle w:val="Tabletext0"/>
            </w:pPr>
            <w:r w:rsidRPr="001B1F2D">
              <w:t xml:space="preserve">Bolac Lake </w:t>
            </w:r>
            <w:r w:rsidR="00825C68">
              <w:br/>
            </w:r>
            <w:r w:rsidRPr="001B1F2D">
              <w:t>(Lake Bolac)</w:t>
            </w:r>
          </w:p>
        </w:tc>
        <w:tc>
          <w:tcPr>
            <w:tcW w:w="1701" w:type="dxa"/>
            <w:shd w:val="clear" w:color="auto" w:fill="auto"/>
            <w:noWrap/>
            <w:tcMar>
              <w:top w:w="57" w:type="dxa"/>
            </w:tcMar>
            <w:hideMark/>
          </w:tcPr>
          <w:p w14:paraId="04FE8F52"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34CCE84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3F6A03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76D23F7" w14:textId="5A42DFAA" w:rsidR="001B1F2D" w:rsidRPr="001B1F2D" w:rsidRDefault="001B1F2D" w:rsidP="001B1F2D">
            <w:pPr>
              <w:pStyle w:val="Tabletext0"/>
            </w:pPr>
          </w:p>
        </w:tc>
        <w:tc>
          <w:tcPr>
            <w:tcW w:w="2551" w:type="dxa"/>
            <w:shd w:val="clear" w:color="auto" w:fill="auto"/>
            <w:noWrap/>
            <w:tcMar>
              <w:top w:w="57" w:type="dxa"/>
            </w:tcMar>
            <w:hideMark/>
          </w:tcPr>
          <w:p w14:paraId="5109873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595CDBA" w14:textId="360067D8" w:rsidR="001B1F2D" w:rsidRPr="001B1F2D" w:rsidRDefault="005C269D" w:rsidP="007D4EB8">
            <w:pPr>
              <w:pStyle w:val="Tabletext0"/>
            </w:pPr>
            <w:r>
              <w:t xml:space="preserve">Not stocked in 2014/15 </w:t>
            </w:r>
            <w:r w:rsidRPr="001B1F2D">
              <w:t>due to low water level</w:t>
            </w:r>
            <w:r>
              <w:t xml:space="preserve">. </w:t>
            </w:r>
            <w:r w:rsidR="001B1F2D" w:rsidRPr="001B1F2D">
              <w:t xml:space="preserve">Assess water security issues prior to stocking with rainbow trout. </w:t>
            </w:r>
            <w:r w:rsidRPr="001B1F2D">
              <w:t>Stocking will resume when water levels sufficient for stocking</w:t>
            </w:r>
            <w:r>
              <w:t>.</w:t>
            </w:r>
            <w:r w:rsidR="001B1F2D" w:rsidRPr="001B1F2D">
              <w:t xml:space="preserve"> </w:t>
            </w:r>
            <w:r w:rsidR="000E5BD6">
              <w:t>Stock 8000 annually if stocking proceeds</w:t>
            </w:r>
            <w:r w:rsidR="001B1F2D" w:rsidRPr="001B1F2D">
              <w:t>.</w:t>
            </w:r>
          </w:p>
        </w:tc>
      </w:tr>
      <w:tr w:rsidR="001B1F2D" w:rsidRPr="001B1F2D" w14:paraId="2EF9B18F" w14:textId="77777777" w:rsidTr="00E11F98">
        <w:trPr>
          <w:cantSplit/>
          <w:trHeight w:val="170"/>
        </w:trPr>
        <w:tc>
          <w:tcPr>
            <w:tcW w:w="1843" w:type="dxa"/>
            <w:shd w:val="clear" w:color="auto" w:fill="auto"/>
            <w:tcMar>
              <w:top w:w="57" w:type="dxa"/>
            </w:tcMar>
            <w:hideMark/>
          </w:tcPr>
          <w:p w14:paraId="135A7816" w14:textId="77777777" w:rsidR="001B1F2D" w:rsidRPr="001B1F2D" w:rsidRDefault="001B1F2D" w:rsidP="001B1F2D">
            <w:pPr>
              <w:pStyle w:val="Tabletext0"/>
            </w:pPr>
            <w:r w:rsidRPr="001B1F2D">
              <w:t>Booroopki Swamp (Minimay)</w:t>
            </w:r>
          </w:p>
        </w:tc>
        <w:tc>
          <w:tcPr>
            <w:tcW w:w="1701" w:type="dxa"/>
            <w:shd w:val="clear" w:color="auto" w:fill="auto"/>
            <w:noWrap/>
            <w:tcMar>
              <w:top w:w="57" w:type="dxa"/>
            </w:tcMar>
            <w:hideMark/>
          </w:tcPr>
          <w:p w14:paraId="10BD9CB7" w14:textId="77777777" w:rsidR="001B1F2D" w:rsidRPr="001B1F2D" w:rsidRDefault="001B1F2D" w:rsidP="001B1F2D">
            <w:pPr>
              <w:pStyle w:val="Tabletext0"/>
            </w:pPr>
            <w:r w:rsidRPr="001B1F2D">
              <w:t>Murray cod</w:t>
            </w:r>
          </w:p>
        </w:tc>
        <w:tc>
          <w:tcPr>
            <w:tcW w:w="1559" w:type="dxa"/>
            <w:shd w:val="clear" w:color="auto" w:fill="auto"/>
            <w:noWrap/>
            <w:tcMar>
              <w:top w:w="57" w:type="dxa"/>
            </w:tcMar>
            <w:hideMark/>
          </w:tcPr>
          <w:p w14:paraId="5531DF36"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754D067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6FCDF24"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4E0923A5" w14:textId="73AA804E" w:rsidR="001B1F2D" w:rsidRPr="001B1F2D" w:rsidRDefault="007D4EB8" w:rsidP="001B1F2D">
            <w:pPr>
              <w:pStyle w:val="Tabletext0"/>
            </w:pPr>
            <w:r>
              <w:t xml:space="preserve">WAA request </w:t>
            </w:r>
            <w:r w:rsidR="001B1F2D" w:rsidRPr="001B1F2D">
              <w:t>10000 Murray cod</w:t>
            </w:r>
          </w:p>
        </w:tc>
        <w:tc>
          <w:tcPr>
            <w:tcW w:w="4253" w:type="dxa"/>
            <w:shd w:val="clear" w:color="000000" w:fill="FFFFFF"/>
            <w:tcMar>
              <w:top w:w="57" w:type="dxa"/>
            </w:tcMar>
            <w:hideMark/>
          </w:tcPr>
          <w:p w14:paraId="4FA95A4A" w14:textId="77777777" w:rsidR="001B1F2D" w:rsidRPr="001B1F2D" w:rsidRDefault="001B1F2D" w:rsidP="001B1F2D">
            <w:pPr>
              <w:pStyle w:val="Tabletext0"/>
            </w:pPr>
            <w:r w:rsidRPr="001B1F2D">
              <w:t xml:space="preserve">Water is often dry for long periods. Currently dry.  Will consider stocking only if lake refills sufficiently. </w:t>
            </w:r>
          </w:p>
        </w:tc>
      </w:tr>
      <w:tr w:rsidR="001B1F2D" w:rsidRPr="001B1F2D" w14:paraId="4C53C724" w14:textId="77777777" w:rsidTr="00E11F98">
        <w:trPr>
          <w:cantSplit/>
          <w:trHeight w:val="170"/>
        </w:trPr>
        <w:tc>
          <w:tcPr>
            <w:tcW w:w="1843" w:type="dxa"/>
            <w:shd w:val="clear" w:color="auto" w:fill="auto"/>
            <w:tcMar>
              <w:top w:w="57" w:type="dxa"/>
            </w:tcMar>
            <w:hideMark/>
          </w:tcPr>
          <w:p w14:paraId="5474CB7A" w14:textId="77777777" w:rsidR="001B1F2D" w:rsidRPr="001B1F2D" w:rsidRDefault="001B1F2D" w:rsidP="001B1F2D">
            <w:pPr>
              <w:pStyle w:val="Tabletext0"/>
            </w:pPr>
            <w:r w:rsidRPr="001B1F2D">
              <w:t>Bostock Reservoir (Ballan)</w:t>
            </w:r>
          </w:p>
        </w:tc>
        <w:tc>
          <w:tcPr>
            <w:tcW w:w="1701" w:type="dxa"/>
            <w:shd w:val="clear" w:color="auto" w:fill="auto"/>
            <w:noWrap/>
            <w:tcMar>
              <w:top w:w="57" w:type="dxa"/>
            </w:tcMar>
            <w:hideMark/>
          </w:tcPr>
          <w:p w14:paraId="1FAEF95D"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6A129C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FCD35C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E93DAE5" w14:textId="77777777" w:rsidR="001B1F2D" w:rsidRPr="001B1F2D" w:rsidRDefault="001B1F2D" w:rsidP="001B1F2D">
            <w:pPr>
              <w:pStyle w:val="Tabletext0"/>
            </w:pPr>
            <w:r w:rsidRPr="001B1F2D">
              <w:t>2500</w:t>
            </w:r>
          </w:p>
        </w:tc>
        <w:tc>
          <w:tcPr>
            <w:tcW w:w="2551" w:type="dxa"/>
            <w:shd w:val="clear" w:color="auto" w:fill="auto"/>
            <w:tcMar>
              <w:top w:w="57" w:type="dxa"/>
            </w:tcMar>
            <w:hideMark/>
          </w:tcPr>
          <w:p w14:paraId="49415C5B" w14:textId="77777777" w:rsidR="001B1F2D" w:rsidRPr="001B1F2D" w:rsidRDefault="001B1F2D" w:rsidP="001B1F2D">
            <w:pPr>
              <w:pStyle w:val="Tabletext0"/>
            </w:pPr>
            <w:r w:rsidRPr="001B1F2D">
              <w:t xml:space="preserve">GDAC request 2500 brown trout </w:t>
            </w:r>
          </w:p>
        </w:tc>
        <w:tc>
          <w:tcPr>
            <w:tcW w:w="4253" w:type="dxa"/>
            <w:shd w:val="clear" w:color="000000" w:fill="FFFFFF"/>
            <w:tcMar>
              <w:top w:w="57" w:type="dxa"/>
            </w:tcMar>
            <w:hideMark/>
          </w:tcPr>
          <w:p w14:paraId="6B80EEBD" w14:textId="5234CA58" w:rsidR="001B1F2D" w:rsidRPr="001B1F2D" w:rsidRDefault="001B1F2D" w:rsidP="000E5BD6">
            <w:pPr>
              <w:pStyle w:val="Tabletext0"/>
            </w:pPr>
            <w:r w:rsidRPr="001B1F2D">
              <w:t xml:space="preserve">Annual stocking 2500 brown trout. Not stocked in 2015 due to low water. </w:t>
            </w:r>
            <w:r w:rsidR="005C269D" w:rsidRPr="001B1F2D">
              <w:t>Stocking will resume when water levels sufficient for stocking</w:t>
            </w:r>
            <w:r w:rsidR="000E5BD6">
              <w:t xml:space="preserve">. </w:t>
            </w:r>
            <w:r w:rsidRPr="001B1F2D">
              <w:t>Fish stocked into nearby Pykes Creek Reservoir</w:t>
            </w:r>
            <w:r w:rsidR="002629E6">
              <w:t>.</w:t>
            </w:r>
          </w:p>
        </w:tc>
      </w:tr>
      <w:tr w:rsidR="001B1F2D" w:rsidRPr="001B1F2D" w14:paraId="75CA41A6" w14:textId="77777777" w:rsidTr="00E11F98">
        <w:trPr>
          <w:cantSplit/>
          <w:trHeight w:val="170"/>
        </w:trPr>
        <w:tc>
          <w:tcPr>
            <w:tcW w:w="1843" w:type="dxa"/>
            <w:shd w:val="clear" w:color="auto" w:fill="auto"/>
            <w:tcMar>
              <w:top w:w="57" w:type="dxa"/>
            </w:tcMar>
            <w:hideMark/>
          </w:tcPr>
          <w:p w14:paraId="6477E7E8" w14:textId="77777777" w:rsidR="001B1F2D" w:rsidRPr="001B1F2D" w:rsidRDefault="001B1F2D" w:rsidP="001B1F2D">
            <w:pPr>
              <w:pStyle w:val="Tabletext0"/>
            </w:pPr>
            <w:r w:rsidRPr="001B1F2D">
              <w:t>Bostock Reservoir (Ballan)</w:t>
            </w:r>
          </w:p>
        </w:tc>
        <w:tc>
          <w:tcPr>
            <w:tcW w:w="1701" w:type="dxa"/>
            <w:shd w:val="clear" w:color="auto" w:fill="auto"/>
            <w:noWrap/>
            <w:tcMar>
              <w:top w:w="57" w:type="dxa"/>
            </w:tcMar>
            <w:hideMark/>
          </w:tcPr>
          <w:p w14:paraId="67089B40"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5038DCA3"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307532C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B28F247" w14:textId="4688220C" w:rsidR="001B1F2D" w:rsidRPr="001B1F2D" w:rsidRDefault="001B1F2D" w:rsidP="008142B5">
            <w:pPr>
              <w:pStyle w:val="Tabletext0"/>
            </w:pPr>
            <w:r w:rsidRPr="001B1F2D">
              <w:t>1000</w:t>
            </w:r>
          </w:p>
        </w:tc>
        <w:tc>
          <w:tcPr>
            <w:tcW w:w="2551" w:type="dxa"/>
            <w:shd w:val="clear" w:color="auto" w:fill="auto"/>
            <w:tcMar>
              <w:top w:w="57" w:type="dxa"/>
            </w:tcMar>
            <w:hideMark/>
          </w:tcPr>
          <w:p w14:paraId="0CE3514F" w14:textId="77777777" w:rsidR="001B1F2D" w:rsidRPr="001B1F2D" w:rsidRDefault="001B1F2D" w:rsidP="001B1F2D">
            <w:pPr>
              <w:pStyle w:val="Tabletext0"/>
            </w:pPr>
            <w:r w:rsidRPr="001B1F2D">
              <w:t>GDAC request 1000 chinook salmon</w:t>
            </w:r>
          </w:p>
        </w:tc>
        <w:tc>
          <w:tcPr>
            <w:tcW w:w="4253" w:type="dxa"/>
            <w:shd w:val="clear" w:color="000000" w:fill="FFFFFF"/>
            <w:tcMar>
              <w:top w:w="57" w:type="dxa"/>
            </w:tcMar>
            <w:hideMark/>
          </w:tcPr>
          <w:p w14:paraId="07B2EA11" w14:textId="53FD2A37" w:rsidR="001B1F2D" w:rsidRPr="001B1F2D" w:rsidRDefault="001B1F2D" w:rsidP="005C269D">
            <w:pPr>
              <w:pStyle w:val="Tabletext0"/>
            </w:pPr>
            <w:r w:rsidRPr="001B1F2D">
              <w:t>Stocking dependent on Chinook salmon numbers produced at Snobs Creek Hatchery</w:t>
            </w:r>
            <w:r w:rsidR="002629E6">
              <w:t>.</w:t>
            </w:r>
          </w:p>
        </w:tc>
      </w:tr>
      <w:tr w:rsidR="001B1F2D" w:rsidRPr="001B1F2D" w14:paraId="187CA539" w14:textId="77777777" w:rsidTr="00E11F98">
        <w:trPr>
          <w:cantSplit/>
          <w:trHeight w:val="170"/>
        </w:trPr>
        <w:tc>
          <w:tcPr>
            <w:tcW w:w="1843" w:type="dxa"/>
            <w:shd w:val="clear" w:color="auto" w:fill="auto"/>
            <w:tcMar>
              <w:top w:w="57" w:type="dxa"/>
            </w:tcMar>
            <w:hideMark/>
          </w:tcPr>
          <w:p w14:paraId="62B36425" w14:textId="77777777" w:rsidR="001B1F2D" w:rsidRPr="001B1F2D" w:rsidRDefault="001B1F2D" w:rsidP="001B1F2D">
            <w:pPr>
              <w:pStyle w:val="Tabletext0"/>
            </w:pPr>
            <w:r w:rsidRPr="001B1F2D">
              <w:t>Bostock Reservoir (Ballan)</w:t>
            </w:r>
          </w:p>
        </w:tc>
        <w:tc>
          <w:tcPr>
            <w:tcW w:w="1701" w:type="dxa"/>
            <w:shd w:val="clear" w:color="auto" w:fill="auto"/>
            <w:noWrap/>
            <w:tcMar>
              <w:top w:w="57" w:type="dxa"/>
            </w:tcMar>
            <w:hideMark/>
          </w:tcPr>
          <w:p w14:paraId="1715BBAE"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37CDCCB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D326AE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23C207F" w14:textId="77777777" w:rsidR="001B1F2D" w:rsidRPr="001B1F2D" w:rsidRDefault="001B1F2D" w:rsidP="001B1F2D">
            <w:pPr>
              <w:pStyle w:val="Tabletext0"/>
            </w:pPr>
            <w:r w:rsidRPr="001B1F2D">
              <w:t>2500</w:t>
            </w:r>
          </w:p>
        </w:tc>
        <w:tc>
          <w:tcPr>
            <w:tcW w:w="2551" w:type="dxa"/>
            <w:shd w:val="clear" w:color="auto" w:fill="auto"/>
            <w:tcMar>
              <w:top w:w="57" w:type="dxa"/>
            </w:tcMar>
            <w:hideMark/>
          </w:tcPr>
          <w:p w14:paraId="17B7764A"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7441B9AA" w14:textId="043E8832" w:rsidR="001B1F2D" w:rsidRPr="001B1F2D" w:rsidRDefault="001B1F2D" w:rsidP="000E5BD6">
            <w:pPr>
              <w:pStyle w:val="Tabletext0"/>
            </w:pPr>
            <w:r w:rsidRPr="001B1F2D">
              <w:t xml:space="preserve">Annual stocking 2500 rainbow trout. Not stocked in 2015 due to low water. </w:t>
            </w:r>
            <w:r w:rsidR="005C269D" w:rsidRPr="001B1F2D">
              <w:t>Stocking will resume when water levels sufficient for stocking</w:t>
            </w:r>
            <w:r w:rsidR="005C269D">
              <w:t xml:space="preserve">. </w:t>
            </w:r>
            <w:r w:rsidRPr="001B1F2D">
              <w:t xml:space="preserve">Rainbow trout stocked into nearby Pykes Creek Reservoir.  </w:t>
            </w:r>
          </w:p>
        </w:tc>
      </w:tr>
      <w:tr w:rsidR="001B1F2D" w:rsidRPr="001B1F2D" w14:paraId="669D6549" w14:textId="77777777" w:rsidTr="00E11F98">
        <w:trPr>
          <w:cantSplit/>
          <w:trHeight w:val="170"/>
        </w:trPr>
        <w:tc>
          <w:tcPr>
            <w:tcW w:w="1843" w:type="dxa"/>
            <w:shd w:val="clear" w:color="auto" w:fill="auto"/>
            <w:tcMar>
              <w:top w:w="57" w:type="dxa"/>
            </w:tcMar>
            <w:hideMark/>
          </w:tcPr>
          <w:p w14:paraId="74B0A41B" w14:textId="77777777" w:rsidR="001B1F2D" w:rsidRPr="001B1F2D" w:rsidRDefault="001B1F2D" w:rsidP="001B1F2D">
            <w:pPr>
              <w:pStyle w:val="Tabletext0"/>
            </w:pPr>
            <w:r w:rsidRPr="001B1F2D">
              <w:t>Boyds Waters (Geelong)</w:t>
            </w:r>
          </w:p>
        </w:tc>
        <w:tc>
          <w:tcPr>
            <w:tcW w:w="1701" w:type="dxa"/>
            <w:shd w:val="clear" w:color="auto" w:fill="auto"/>
            <w:noWrap/>
            <w:tcMar>
              <w:top w:w="57" w:type="dxa"/>
            </w:tcMar>
            <w:hideMark/>
          </w:tcPr>
          <w:p w14:paraId="379485F0"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7E31D6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EEB003C"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874CA26" w14:textId="6DFB8794" w:rsidR="001B1F2D" w:rsidRPr="001B1F2D" w:rsidRDefault="00856D6F" w:rsidP="001B1F2D">
            <w:pPr>
              <w:pStyle w:val="Tabletext0"/>
            </w:pPr>
            <w:r>
              <w:t>2</w:t>
            </w:r>
            <w:r w:rsidRPr="001B1F2D">
              <w:t>00</w:t>
            </w:r>
          </w:p>
        </w:tc>
        <w:tc>
          <w:tcPr>
            <w:tcW w:w="2551" w:type="dxa"/>
            <w:shd w:val="clear" w:color="auto" w:fill="auto"/>
            <w:tcMar>
              <w:top w:w="57" w:type="dxa"/>
            </w:tcMar>
            <w:hideMark/>
          </w:tcPr>
          <w:p w14:paraId="137BF12B" w14:textId="77777777" w:rsidR="001B1F2D" w:rsidRPr="001B1F2D" w:rsidRDefault="001B1F2D" w:rsidP="001B1F2D">
            <w:pPr>
              <w:pStyle w:val="Tabletext0"/>
            </w:pPr>
            <w:r w:rsidRPr="001B1F2D">
              <w:t>GDAC request 600 rainbow trout for the Ron Nelson Junior Fishing Clinic during Mid October</w:t>
            </w:r>
          </w:p>
        </w:tc>
        <w:tc>
          <w:tcPr>
            <w:tcW w:w="4253" w:type="dxa"/>
            <w:shd w:val="clear" w:color="000000" w:fill="FFFFFF"/>
            <w:tcMar>
              <w:top w:w="57" w:type="dxa"/>
            </w:tcMar>
            <w:hideMark/>
          </w:tcPr>
          <w:p w14:paraId="14DFBE8A" w14:textId="0608A479" w:rsidR="001B1F2D" w:rsidRPr="001B1F2D" w:rsidRDefault="008142B5" w:rsidP="009A4939">
            <w:pPr>
              <w:pStyle w:val="Tabletext0"/>
            </w:pPr>
            <w:r>
              <w:t>4</w:t>
            </w:r>
            <w:r w:rsidR="00856D6F" w:rsidRPr="001B1F2D">
              <w:t xml:space="preserve">00 </w:t>
            </w:r>
            <w:r w:rsidR="001B1F2D" w:rsidRPr="001B1F2D">
              <w:t>rainbow trout stocked in 201</w:t>
            </w:r>
            <w:r>
              <w:t>5</w:t>
            </w:r>
            <w:r w:rsidR="001B1F2D" w:rsidRPr="001B1F2D">
              <w:t xml:space="preserve"> for the Ron Nelson Junior Fishing Clinic</w:t>
            </w:r>
            <w:r w:rsidR="000E5BD6">
              <w:t xml:space="preserve">. Boyds Waters temporarary site for this event </w:t>
            </w:r>
            <w:r w:rsidR="001B1F2D" w:rsidRPr="001B1F2D">
              <w:t>due to high E.</w:t>
            </w:r>
            <w:r w:rsidR="009A4939">
              <w:t>c</w:t>
            </w:r>
            <w:r w:rsidR="001B1F2D" w:rsidRPr="001B1F2D">
              <w:t>oli levels making Seagull Lake unsuitable to stock with rainbow trout.</w:t>
            </w:r>
            <w:r w:rsidR="005C269D">
              <w:t xml:space="preserve"> Special stocking for Ron Nelson Classic</w:t>
            </w:r>
            <w:r w:rsidR="00B81765">
              <w:t xml:space="preserve"> </w:t>
            </w:r>
            <w:r w:rsidR="00856D6F">
              <w:t>while Seagull Lake not available</w:t>
            </w:r>
            <w:r w:rsidR="005C269D">
              <w:t xml:space="preserve">. </w:t>
            </w:r>
          </w:p>
        </w:tc>
      </w:tr>
      <w:tr w:rsidR="001B1F2D" w:rsidRPr="001B1F2D" w14:paraId="4B94C91C" w14:textId="77777777" w:rsidTr="00E11F98">
        <w:trPr>
          <w:cantSplit/>
          <w:trHeight w:val="170"/>
        </w:trPr>
        <w:tc>
          <w:tcPr>
            <w:tcW w:w="1843" w:type="dxa"/>
            <w:shd w:val="clear" w:color="auto" w:fill="auto"/>
            <w:tcMar>
              <w:top w:w="57" w:type="dxa"/>
            </w:tcMar>
            <w:hideMark/>
          </w:tcPr>
          <w:p w14:paraId="1BC63FC0" w14:textId="77777777" w:rsidR="001B1F2D" w:rsidRPr="001B1F2D" w:rsidRDefault="001B1F2D" w:rsidP="001B1F2D">
            <w:pPr>
              <w:pStyle w:val="Tabletext0"/>
            </w:pPr>
            <w:r w:rsidRPr="001B1F2D">
              <w:t>Bringalbert Lake (Bringalbert)</w:t>
            </w:r>
          </w:p>
        </w:tc>
        <w:tc>
          <w:tcPr>
            <w:tcW w:w="1701" w:type="dxa"/>
            <w:shd w:val="clear" w:color="auto" w:fill="auto"/>
            <w:noWrap/>
            <w:tcMar>
              <w:top w:w="57" w:type="dxa"/>
            </w:tcMar>
            <w:hideMark/>
          </w:tcPr>
          <w:p w14:paraId="1F886B5D"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4F8B949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8D15654"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1E9A1B1"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0AECE097" w14:textId="77777777" w:rsidR="001B1F2D" w:rsidRPr="001B1F2D" w:rsidRDefault="001B1F2D" w:rsidP="001B1F2D">
            <w:pPr>
              <w:pStyle w:val="Tabletext0"/>
            </w:pPr>
            <w:r w:rsidRPr="001B1F2D">
              <w:t>WAA request 5000 golden perch</w:t>
            </w:r>
          </w:p>
        </w:tc>
        <w:tc>
          <w:tcPr>
            <w:tcW w:w="4253" w:type="dxa"/>
            <w:shd w:val="clear" w:color="000000" w:fill="FFFFFF"/>
            <w:tcMar>
              <w:top w:w="57" w:type="dxa"/>
            </w:tcMar>
            <w:hideMark/>
          </w:tcPr>
          <w:p w14:paraId="3C70B9CD" w14:textId="00863B69" w:rsidR="001B1F2D" w:rsidRPr="001B1F2D" w:rsidRDefault="001B1F2D" w:rsidP="001B1F2D">
            <w:pPr>
              <w:pStyle w:val="Tabletext0"/>
            </w:pPr>
          </w:p>
        </w:tc>
      </w:tr>
      <w:tr w:rsidR="001B1F2D" w:rsidRPr="001B1F2D" w14:paraId="2526523A" w14:textId="77777777" w:rsidTr="00F6137E">
        <w:trPr>
          <w:cantSplit/>
          <w:trHeight w:val="170"/>
        </w:trPr>
        <w:tc>
          <w:tcPr>
            <w:tcW w:w="1843" w:type="dxa"/>
            <w:shd w:val="clear" w:color="auto" w:fill="auto"/>
            <w:tcMar>
              <w:top w:w="57" w:type="dxa"/>
            </w:tcMar>
            <w:hideMark/>
          </w:tcPr>
          <w:p w14:paraId="20150811" w14:textId="77777777" w:rsidR="001B1F2D" w:rsidRPr="001B1F2D" w:rsidRDefault="001B1F2D" w:rsidP="001B1F2D">
            <w:pPr>
              <w:pStyle w:val="Tabletext0"/>
            </w:pPr>
            <w:r w:rsidRPr="001B1F2D">
              <w:t>Bullarto Reservoir (Bullarto)</w:t>
            </w:r>
          </w:p>
        </w:tc>
        <w:tc>
          <w:tcPr>
            <w:tcW w:w="1701" w:type="dxa"/>
            <w:shd w:val="clear" w:color="auto" w:fill="auto"/>
            <w:noWrap/>
            <w:tcMar>
              <w:top w:w="57" w:type="dxa"/>
            </w:tcMar>
            <w:hideMark/>
          </w:tcPr>
          <w:p w14:paraId="61E3250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621067D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A6D7FD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5CD82C4" w14:textId="77777777" w:rsidR="001B1F2D" w:rsidRPr="001B1F2D" w:rsidRDefault="001B1F2D" w:rsidP="001B1F2D">
            <w:pPr>
              <w:pStyle w:val="Tabletext0"/>
            </w:pPr>
            <w:r w:rsidRPr="001B1F2D">
              <w:t>500</w:t>
            </w:r>
          </w:p>
        </w:tc>
        <w:tc>
          <w:tcPr>
            <w:tcW w:w="2551" w:type="dxa"/>
            <w:shd w:val="clear" w:color="auto" w:fill="auto"/>
            <w:noWrap/>
            <w:tcMar>
              <w:top w:w="57" w:type="dxa"/>
            </w:tcMar>
            <w:hideMark/>
          </w:tcPr>
          <w:p w14:paraId="781E6D1F" w14:textId="77777777" w:rsidR="001B1F2D" w:rsidRPr="001B1F2D" w:rsidRDefault="001B1F2D" w:rsidP="001B1F2D">
            <w:pPr>
              <w:pStyle w:val="Tabletext0"/>
            </w:pPr>
            <w:r w:rsidRPr="001B1F2D">
              <w:t> </w:t>
            </w:r>
          </w:p>
        </w:tc>
        <w:tc>
          <w:tcPr>
            <w:tcW w:w="4253" w:type="dxa"/>
            <w:shd w:val="clear" w:color="000000" w:fill="FFFFFF"/>
            <w:tcMar>
              <w:top w:w="57" w:type="dxa"/>
            </w:tcMar>
          </w:tcPr>
          <w:p w14:paraId="424D28E3" w14:textId="38A1DC4C" w:rsidR="001B1F2D" w:rsidRPr="001B1F2D" w:rsidRDefault="001B1F2D" w:rsidP="001B1F2D">
            <w:pPr>
              <w:pStyle w:val="Tabletext0"/>
            </w:pPr>
          </w:p>
        </w:tc>
      </w:tr>
      <w:tr w:rsidR="001B1F2D" w:rsidRPr="001B1F2D" w14:paraId="14173570" w14:textId="77777777" w:rsidTr="00F6137E">
        <w:trPr>
          <w:cantSplit/>
          <w:trHeight w:val="170"/>
        </w:trPr>
        <w:tc>
          <w:tcPr>
            <w:tcW w:w="1843" w:type="dxa"/>
            <w:shd w:val="clear" w:color="auto" w:fill="auto"/>
            <w:tcMar>
              <w:top w:w="57" w:type="dxa"/>
            </w:tcMar>
            <w:hideMark/>
          </w:tcPr>
          <w:p w14:paraId="42FD9B6B" w14:textId="77777777" w:rsidR="001B1F2D" w:rsidRPr="001B1F2D" w:rsidRDefault="001B1F2D" w:rsidP="001B1F2D">
            <w:pPr>
              <w:pStyle w:val="Tabletext0"/>
            </w:pPr>
            <w:r w:rsidRPr="001B1F2D">
              <w:t>Bullarto Reservoir (Bullarto)</w:t>
            </w:r>
          </w:p>
        </w:tc>
        <w:tc>
          <w:tcPr>
            <w:tcW w:w="1701" w:type="dxa"/>
            <w:shd w:val="clear" w:color="auto" w:fill="auto"/>
            <w:noWrap/>
            <w:tcMar>
              <w:top w:w="57" w:type="dxa"/>
            </w:tcMar>
            <w:hideMark/>
          </w:tcPr>
          <w:p w14:paraId="164034C9"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3835BF7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0FFE84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47F3C77" w14:textId="77777777" w:rsidR="001B1F2D" w:rsidRPr="001B1F2D" w:rsidRDefault="001B1F2D" w:rsidP="001B1F2D">
            <w:pPr>
              <w:pStyle w:val="Tabletext0"/>
            </w:pPr>
            <w:r w:rsidRPr="001B1F2D">
              <w:t>500</w:t>
            </w:r>
          </w:p>
        </w:tc>
        <w:tc>
          <w:tcPr>
            <w:tcW w:w="2551" w:type="dxa"/>
            <w:shd w:val="clear" w:color="auto" w:fill="auto"/>
            <w:noWrap/>
            <w:tcMar>
              <w:top w:w="57" w:type="dxa"/>
            </w:tcMar>
            <w:hideMark/>
          </w:tcPr>
          <w:p w14:paraId="503F9C6A" w14:textId="77777777" w:rsidR="001B1F2D" w:rsidRPr="001B1F2D" w:rsidRDefault="001B1F2D" w:rsidP="001B1F2D">
            <w:pPr>
              <w:pStyle w:val="Tabletext0"/>
            </w:pPr>
            <w:r w:rsidRPr="001B1F2D">
              <w:t> </w:t>
            </w:r>
          </w:p>
        </w:tc>
        <w:tc>
          <w:tcPr>
            <w:tcW w:w="4253" w:type="dxa"/>
            <w:shd w:val="clear" w:color="000000" w:fill="FFFFFF"/>
            <w:tcMar>
              <w:top w:w="57" w:type="dxa"/>
            </w:tcMar>
          </w:tcPr>
          <w:p w14:paraId="33606533" w14:textId="348D2F72" w:rsidR="001B1F2D" w:rsidRPr="001B1F2D" w:rsidRDefault="001B1F2D" w:rsidP="001B1F2D">
            <w:pPr>
              <w:pStyle w:val="Tabletext0"/>
            </w:pPr>
          </w:p>
        </w:tc>
      </w:tr>
      <w:tr w:rsidR="001B1F2D" w:rsidRPr="001B1F2D" w14:paraId="7435ABBB" w14:textId="77777777" w:rsidTr="00E11F98">
        <w:trPr>
          <w:cantSplit/>
          <w:trHeight w:val="170"/>
        </w:trPr>
        <w:tc>
          <w:tcPr>
            <w:tcW w:w="1843" w:type="dxa"/>
            <w:shd w:val="clear" w:color="auto" w:fill="auto"/>
            <w:tcMar>
              <w:top w:w="57" w:type="dxa"/>
            </w:tcMar>
            <w:hideMark/>
          </w:tcPr>
          <w:p w14:paraId="4B6AA4D2" w14:textId="1C987060" w:rsidR="001B1F2D" w:rsidRPr="001B1F2D" w:rsidRDefault="001B1F2D" w:rsidP="001B1F2D">
            <w:pPr>
              <w:pStyle w:val="Tabletext0"/>
            </w:pPr>
            <w:r w:rsidRPr="001B1F2D">
              <w:t>Bullen Merri Lake (Camperdown)</w:t>
            </w:r>
            <w:r w:rsidR="00E234AB">
              <w:rPr>
                <w:noProof/>
              </w:rPr>
              <w:t xml:space="preserve"> </w:t>
            </w:r>
          </w:p>
        </w:tc>
        <w:tc>
          <w:tcPr>
            <w:tcW w:w="1701" w:type="dxa"/>
            <w:shd w:val="clear" w:color="auto" w:fill="auto"/>
            <w:noWrap/>
            <w:tcMar>
              <w:top w:w="57" w:type="dxa"/>
            </w:tcMar>
            <w:hideMark/>
          </w:tcPr>
          <w:p w14:paraId="5541F8DC" w14:textId="58754400"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EF4F154" w14:textId="5073DCF0"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5DB0272" w14:textId="12CB96E3"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DF9D4EF" w14:textId="10F406EA" w:rsidR="001B1F2D" w:rsidRPr="001B1F2D" w:rsidRDefault="001B1F2D" w:rsidP="001B1F2D">
            <w:pPr>
              <w:pStyle w:val="Tabletext0"/>
            </w:pPr>
            <w:r w:rsidRPr="001B1F2D">
              <w:t>5000</w:t>
            </w:r>
          </w:p>
        </w:tc>
        <w:tc>
          <w:tcPr>
            <w:tcW w:w="2551" w:type="dxa"/>
            <w:shd w:val="clear" w:color="auto" w:fill="auto"/>
            <w:tcMar>
              <w:top w:w="57" w:type="dxa"/>
            </w:tcMar>
            <w:hideMark/>
          </w:tcPr>
          <w:p w14:paraId="246AC90A" w14:textId="7E1C0359" w:rsidR="001B1F2D" w:rsidRPr="001B1F2D" w:rsidRDefault="001B1F2D" w:rsidP="001B1F2D">
            <w:pPr>
              <w:pStyle w:val="Tabletext0"/>
            </w:pPr>
            <w:r w:rsidRPr="001B1F2D">
              <w:t> </w:t>
            </w:r>
          </w:p>
        </w:tc>
        <w:tc>
          <w:tcPr>
            <w:tcW w:w="4253" w:type="dxa"/>
            <w:shd w:val="clear" w:color="000000" w:fill="FFFFFF"/>
            <w:tcMar>
              <w:top w:w="57" w:type="dxa"/>
            </w:tcMar>
            <w:hideMark/>
          </w:tcPr>
          <w:p w14:paraId="2FAF53FC" w14:textId="6AC5266A" w:rsidR="001B1F2D" w:rsidRPr="001B1F2D" w:rsidRDefault="001B1F2D" w:rsidP="001B1F2D">
            <w:pPr>
              <w:pStyle w:val="Tabletext0"/>
            </w:pPr>
            <w:r w:rsidRPr="001B1F2D">
              <w:t> </w:t>
            </w:r>
            <w:r w:rsidR="007F1172" w:rsidRPr="001B1F2D">
              <w:t>Current stocking program in place no change</w:t>
            </w:r>
            <w:r w:rsidR="00344B8E">
              <w:t>.</w:t>
            </w:r>
          </w:p>
        </w:tc>
      </w:tr>
      <w:tr w:rsidR="001B1F2D" w:rsidRPr="001B1F2D" w14:paraId="46F60BAE" w14:textId="77777777" w:rsidTr="00E11F98">
        <w:trPr>
          <w:cantSplit/>
          <w:trHeight w:val="170"/>
        </w:trPr>
        <w:tc>
          <w:tcPr>
            <w:tcW w:w="1843" w:type="dxa"/>
            <w:shd w:val="clear" w:color="auto" w:fill="auto"/>
            <w:tcMar>
              <w:top w:w="57" w:type="dxa"/>
            </w:tcMar>
            <w:hideMark/>
          </w:tcPr>
          <w:p w14:paraId="0267BFA8" w14:textId="481E72AD" w:rsidR="001B1F2D" w:rsidRPr="001B1F2D" w:rsidRDefault="001B1F2D" w:rsidP="001B1F2D">
            <w:pPr>
              <w:pStyle w:val="Tabletext0"/>
            </w:pPr>
            <w:r w:rsidRPr="001B1F2D">
              <w:t>Bullen Merri Lake (Camperdown)</w:t>
            </w:r>
          </w:p>
        </w:tc>
        <w:tc>
          <w:tcPr>
            <w:tcW w:w="1701" w:type="dxa"/>
            <w:shd w:val="clear" w:color="auto" w:fill="auto"/>
            <w:noWrap/>
            <w:tcMar>
              <w:top w:w="57" w:type="dxa"/>
            </w:tcMar>
            <w:hideMark/>
          </w:tcPr>
          <w:p w14:paraId="613036B1"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11AF1A0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585E3A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C7B02C2" w14:textId="77777777" w:rsidR="001B1F2D" w:rsidRPr="001B1F2D" w:rsidRDefault="001B1F2D" w:rsidP="001B1F2D">
            <w:pPr>
              <w:pStyle w:val="Tabletext0"/>
            </w:pPr>
            <w:r w:rsidRPr="001B1F2D">
              <w:t>20000</w:t>
            </w:r>
          </w:p>
        </w:tc>
        <w:tc>
          <w:tcPr>
            <w:tcW w:w="2551" w:type="dxa"/>
            <w:shd w:val="clear" w:color="auto" w:fill="auto"/>
            <w:tcMar>
              <w:top w:w="57" w:type="dxa"/>
            </w:tcMar>
            <w:hideMark/>
          </w:tcPr>
          <w:p w14:paraId="1625DA2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52F69AE" w14:textId="285FA4B9" w:rsidR="001B1F2D" w:rsidRPr="001B1F2D" w:rsidRDefault="001B1F2D" w:rsidP="001B1F2D">
            <w:pPr>
              <w:pStyle w:val="Tabletext0"/>
            </w:pPr>
            <w:r w:rsidRPr="001B1F2D">
              <w:t> </w:t>
            </w:r>
            <w:r w:rsidR="007F1172" w:rsidRPr="001B1F2D">
              <w:t>Current stocking program in place no change</w:t>
            </w:r>
            <w:r w:rsidR="00344B8E">
              <w:t>.</w:t>
            </w:r>
          </w:p>
        </w:tc>
      </w:tr>
      <w:tr w:rsidR="001B1F2D" w:rsidRPr="001B1F2D" w14:paraId="3C50F89D" w14:textId="77777777" w:rsidTr="00E11F98">
        <w:trPr>
          <w:cantSplit/>
          <w:trHeight w:val="170"/>
        </w:trPr>
        <w:tc>
          <w:tcPr>
            <w:tcW w:w="1843" w:type="dxa"/>
            <w:shd w:val="clear" w:color="auto" w:fill="auto"/>
            <w:tcMar>
              <w:top w:w="57" w:type="dxa"/>
            </w:tcMar>
            <w:hideMark/>
          </w:tcPr>
          <w:p w14:paraId="53AE2960" w14:textId="77777777" w:rsidR="001B1F2D" w:rsidRPr="001B1F2D" w:rsidRDefault="001B1F2D" w:rsidP="001B1F2D">
            <w:pPr>
              <w:pStyle w:val="Tabletext0"/>
            </w:pPr>
            <w:r w:rsidRPr="001B1F2D">
              <w:t>Bullen Merri Lake (Camperdown)</w:t>
            </w:r>
          </w:p>
        </w:tc>
        <w:tc>
          <w:tcPr>
            <w:tcW w:w="1701" w:type="dxa"/>
            <w:shd w:val="clear" w:color="auto" w:fill="auto"/>
            <w:noWrap/>
            <w:tcMar>
              <w:top w:w="57" w:type="dxa"/>
            </w:tcMar>
            <w:hideMark/>
          </w:tcPr>
          <w:p w14:paraId="5B761C9E"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D34C3F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C4DFFF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7628E62"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4AFD4102"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0B3C9C8" w14:textId="783F1C8E" w:rsidR="001B1F2D" w:rsidRPr="001B1F2D" w:rsidRDefault="001B1F2D" w:rsidP="001B1F2D">
            <w:pPr>
              <w:pStyle w:val="Tabletext0"/>
            </w:pPr>
            <w:r w:rsidRPr="001B1F2D">
              <w:t> </w:t>
            </w:r>
            <w:r w:rsidR="007F1172" w:rsidRPr="001B1F2D">
              <w:t>Current stocking program in place no change</w:t>
            </w:r>
            <w:r w:rsidR="00344B8E">
              <w:t>.</w:t>
            </w:r>
          </w:p>
        </w:tc>
      </w:tr>
      <w:tr w:rsidR="001B1F2D" w:rsidRPr="001B1F2D" w14:paraId="4F6835D2" w14:textId="77777777" w:rsidTr="00E11F98">
        <w:trPr>
          <w:cantSplit/>
          <w:trHeight w:val="170"/>
        </w:trPr>
        <w:tc>
          <w:tcPr>
            <w:tcW w:w="1843" w:type="dxa"/>
            <w:shd w:val="clear" w:color="auto" w:fill="auto"/>
            <w:tcMar>
              <w:top w:w="57" w:type="dxa"/>
            </w:tcMar>
            <w:hideMark/>
          </w:tcPr>
          <w:p w14:paraId="08BD3623" w14:textId="77777777" w:rsidR="001B1F2D" w:rsidRPr="001B1F2D" w:rsidRDefault="001B1F2D" w:rsidP="001B1F2D">
            <w:pPr>
              <w:pStyle w:val="Tabletext0"/>
            </w:pPr>
            <w:r w:rsidRPr="001B1F2D">
              <w:t>Bungal Dam</w:t>
            </w:r>
          </w:p>
        </w:tc>
        <w:tc>
          <w:tcPr>
            <w:tcW w:w="1701" w:type="dxa"/>
            <w:shd w:val="clear" w:color="auto" w:fill="auto"/>
            <w:noWrap/>
            <w:tcMar>
              <w:top w:w="57" w:type="dxa"/>
            </w:tcMar>
            <w:hideMark/>
          </w:tcPr>
          <w:p w14:paraId="5DD28C98"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1687FA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0F7159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2044AE7"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69BA3BDC" w14:textId="77777777" w:rsidR="001B1F2D" w:rsidRPr="001B1F2D" w:rsidRDefault="001B1F2D" w:rsidP="001B1F2D">
            <w:pPr>
              <w:pStyle w:val="Tabletext0"/>
            </w:pPr>
            <w:r w:rsidRPr="001B1F2D">
              <w:t xml:space="preserve">GDAC request 5000 brown trout </w:t>
            </w:r>
          </w:p>
        </w:tc>
        <w:tc>
          <w:tcPr>
            <w:tcW w:w="4253" w:type="dxa"/>
            <w:shd w:val="clear" w:color="000000" w:fill="FFFFFF"/>
            <w:tcMar>
              <w:top w:w="57" w:type="dxa"/>
            </w:tcMar>
            <w:hideMark/>
          </w:tcPr>
          <w:p w14:paraId="28974CC0" w14:textId="23BE4850" w:rsidR="001B1F2D" w:rsidRPr="001B1F2D" w:rsidRDefault="00856D6F" w:rsidP="00856D6F">
            <w:pPr>
              <w:pStyle w:val="Tabletext0"/>
            </w:pPr>
            <w:r>
              <w:t>No stocking. Lake has no public access.</w:t>
            </w:r>
          </w:p>
        </w:tc>
      </w:tr>
      <w:tr w:rsidR="001B1F2D" w:rsidRPr="001B1F2D" w14:paraId="6E0594F2" w14:textId="77777777" w:rsidTr="00E11F98">
        <w:trPr>
          <w:cantSplit/>
          <w:trHeight w:val="170"/>
        </w:trPr>
        <w:tc>
          <w:tcPr>
            <w:tcW w:w="1843" w:type="dxa"/>
            <w:shd w:val="clear" w:color="auto" w:fill="auto"/>
            <w:tcMar>
              <w:top w:w="57" w:type="dxa"/>
            </w:tcMar>
            <w:hideMark/>
          </w:tcPr>
          <w:p w14:paraId="6024F7DA" w14:textId="77777777" w:rsidR="001B1F2D" w:rsidRPr="001B1F2D" w:rsidRDefault="001B1F2D" w:rsidP="001B1F2D">
            <w:pPr>
              <w:pStyle w:val="Tabletext0"/>
            </w:pPr>
            <w:r w:rsidRPr="001B1F2D">
              <w:t>Burrumbeet Lake (Burrumbeet)</w:t>
            </w:r>
          </w:p>
        </w:tc>
        <w:tc>
          <w:tcPr>
            <w:tcW w:w="1701" w:type="dxa"/>
            <w:shd w:val="clear" w:color="auto" w:fill="auto"/>
            <w:noWrap/>
            <w:tcMar>
              <w:top w:w="57" w:type="dxa"/>
            </w:tcMar>
            <w:hideMark/>
          </w:tcPr>
          <w:p w14:paraId="05453DF1"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4C65EE9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D7DE40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1A0BE19"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6EA9A6B6" w14:textId="77777777" w:rsidR="001B1F2D" w:rsidRPr="001B1F2D" w:rsidRDefault="001B1F2D" w:rsidP="001B1F2D">
            <w:pPr>
              <w:pStyle w:val="Tabletext0"/>
            </w:pPr>
            <w:r w:rsidRPr="001B1F2D">
              <w:t xml:space="preserve">GDAC request 5000 brown trout </w:t>
            </w:r>
          </w:p>
        </w:tc>
        <w:tc>
          <w:tcPr>
            <w:tcW w:w="4253" w:type="dxa"/>
            <w:shd w:val="clear" w:color="000000" w:fill="FFFFFF"/>
            <w:tcMar>
              <w:top w:w="57" w:type="dxa"/>
            </w:tcMar>
            <w:hideMark/>
          </w:tcPr>
          <w:p w14:paraId="7D6D87F4" w14:textId="55E8F768" w:rsidR="001B1F2D" w:rsidRPr="001B1F2D" w:rsidRDefault="001B1F2D" w:rsidP="00856D6F">
            <w:pPr>
              <w:pStyle w:val="Tabletext0"/>
            </w:pPr>
            <w:r w:rsidRPr="001B1F2D">
              <w:t xml:space="preserve">Annual stocking 5000 brown trout. Not stocked in </w:t>
            </w:r>
            <w:r w:rsidR="00856D6F" w:rsidRPr="001B1F2D">
              <w:t>201</w:t>
            </w:r>
            <w:r w:rsidR="00856D6F">
              <w:t>5</w:t>
            </w:r>
            <w:r w:rsidR="00856D6F" w:rsidRPr="001B1F2D">
              <w:t xml:space="preserve"> </w:t>
            </w:r>
            <w:r w:rsidRPr="001B1F2D">
              <w:t>due to low water level &amp; water quality issues.</w:t>
            </w:r>
            <w:r w:rsidR="008142B5">
              <w:t xml:space="preserve"> Stocking will resume when lake levels suitable.</w:t>
            </w:r>
            <w:r w:rsidRPr="001B1F2D">
              <w:t xml:space="preserve"> </w:t>
            </w:r>
          </w:p>
        </w:tc>
      </w:tr>
      <w:tr w:rsidR="001B1F2D" w:rsidRPr="001B1F2D" w14:paraId="681AC420" w14:textId="77777777" w:rsidTr="00E11F98">
        <w:trPr>
          <w:cantSplit/>
          <w:trHeight w:val="170"/>
        </w:trPr>
        <w:tc>
          <w:tcPr>
            <w:tcW w:w="1843" w:type="dxa"/>
            <w:shd w:val="clear" w:color="auto" w:fill="auto"/>
            <w:tcMar>
              <w:top w:w="57" w:type="dxa"/>
            </w:tcMar>
            <w:hideMark/>
          </w:tcPr>
          <w:p w14:paraId="39273379" w14:textId="77777777" w:rsidR="001B1F2D" w:rsidRPr="001B1F2D" w:rsidRDefault="001B1F2D" w:rsidP="001B1F2D">
            <w:pPr>
              <w:pStyle w:val="Tabletext0"/>
            </w:pPr>
            <w:r w:rsidRPr="001B1F2D">
              <w:t>Burrumbeet Lake (Burrumbeet)</w:t>
            </w:r>
          </w:p>
        </w:tc>
        <w:tc>
          <w:tcPr>
            <w:tcW w:w="1701" w:type="dxa"/>
            <w:shd w:val="clear" w:color="auto" w:fill="auto"/>
            <w:noWrap/>
            <w:tcMar>
              <w:top w:w="57" w:type="dxa"/>
            </w:tcMar>
            <w:hideMark/>
          </w:tcPr>
          <w:p w14:paraId="2FEE7DED"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6B61C62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0FCF82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3C8CC68"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69567C42" w14:textId="77777777" w:rsidR="001B1F2D" w:rsidRPr="001B1F2D" w:rsidRDefault="001B1F2D" w:rsidP="001B1F2D">
            <w:pPr>
              <w:pStyle w:val="Tabletext0"/>
            </w:pPr>
            <w:r w:rsidRPr="001B1F2D">
              <w:t xml:space="preserve">GDAC request 10000 rainbow trout </w:t>
            </w:r>
          </w:p>
        </w:tc>
        <w:tc>
          <w:tcPr>
            <w:tcW w:w="4253" w:type="dxa"/>
            <w:shd w:val="clear" w:color="000000" w:fill="FFFFFF"/>
            <w:tcMar>
              <w:top w:w="57" w:type="dxa"/>
            </w:tcMar>
            <w:hideMark/>
          </w:tcPr>
          <w:p w14:paraId="35E9DEF2" w14:textId="65684285" w:rsidR="001B1F2D" w:rsidRPr="001B1F2D" w:rsidRDefault="001B1F2D" w:rsidP="00856D6F">
            <w:pPr>
              <w:pStyle w:val="Tabletext0"/>
            </w:pPr>
            <w:r w:rsidRPr="001B1F2D">
              <w:t xml:space="preserve">Annual stocking 10000 rainbow trout. Not stocked in </w:t>
            </w:r>
            <w:r w:rsidR="00856D6F" w:rsidRPr="001B1F2D">
              <w:t>201</w:t>
            </w:r>
            <w:r w:rsidR="00856D6F">
              <w:t>5</w:t>
            </w:r>
            <w:r w:rsidR="00856D6F" w:rsidRPr="001B1F2D">
              <w:t xml:space="preserve"> </w:t>
            </w:r>
            <w:r w:rsidRPr="001B1F2D">
              <w:t>due to low water level &amp; water quality issues.</w:t>
            </w:r>
            <w:r w:rsidR="008142B5">
              <w:t xml:space="preserve"> </w:t>
            </w:r>
            <w:r w:rsidR="008142B5" w:rsidRPr="008142B5">
              <w:t>Stocking will resume when lake levels suitable.</w:t>
            </w:r>
          </w:p>
        </w:tc>
      </w:tr>
      <w:tr w:rsidR="001B1F2D" w:rsidRPr="001B1F2D" w14:paraId="5112903C" w14:textId="77777777" w:rsidTr="00E11F98">
        <w:trPr>
          <w:cantSplit/>
          <w:trHeight w:val="170"/>
        </w:trPr>
        <w:tc>
          <w:tcPr>
            <w:tcW w:w="1843" w:type="dxa"/>
            <w:shd w:val="clear" w:color="auto" w:fill="auto"/>
            <w:tcMar>
              <w:top w:w="57" w:type="dxa"/>
            </w:tcMar>
            <w:hideMark/>
          </w:tcPr>
          <w:p w14:paraId="4EBCCDDD" w14:textId="77777777" w:rsidR="001B1F2D" w:rsidRPr="001B1F2D" w:rsidRDefault="001B1F2D" w:rsidP="001B1F2D">
            <w:pPr>
              <w:pStyle w:val="Tabletext0"/>
            </w:pPr>
            <w:r w:rsidRPr="001B1F2D">
              <w:t>Calembeen Lake (Creswick)</w:t>
            </w:r>
          </w:p>
        </w:tc>
        <w:tc>
          <w:tcPr>
            <w:tcW w:w="1701" w:type="dxa"/>
            <w:shd w:val="clear" w:color="auto" w:fill="auto"/>
            <w:noWrap/>
            <w:tcMar>
              <w:top w:w="57" w:type="dxa"/>
            </w:tcMar>
            <w:hideMark/>
          </w:tcPr>
          <w:p w14:paraId="3C326762"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74B4FB1B" w14:textId="77777777" w:rsidR="001B1F2D" w:rsidRPr="001B1F2D" w:rsidRDefault="001B1F2D" w:rsidP="001B1F2D">
            <w:pPr>
              <w:pStyle w:val="Tabletext0"/>
            </w:pPr>
            <w:r w:rsidRPr="001B1F2D">
              <w:t>Triennial stocking</w:t>
            </w:r>
          </w:p>
        </w:tc>
        <w:tc>
          <w:tcPr>
            <w:tcW w:w="1418" w:type="dxa"/>
            <w:shd w:val="clear" w:color="auto" w:fill="auto"/>
            <w:noWrap/>
            <w:tcMar>
              <w:top w:w="57" w:type="dxa"/>
            </w:tcMar>
            <w:hideMark/>
          </w:tcPr>
          <w:p w14:paraId="5E12393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C29B6F0"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675C0BB9"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13A9FD5" w14:textId="77777777" w:rsidR="001B1F2D" w:rsidRPr="001B1F2D" w:rsidRDefault="001B1F2D" w:rsidP="001B1F2D">
            <w:pPr>
              <w:pStyle w:val="Tabletext0"/>
            </w:pPr>
            <w:r w:rsidRPr="001B1F2D">
              <w:t>Stocked every three years. Golden perch stocked in 2014/2015. Next golden perch stocking 2017/2018.</w:t>
            </w:r>
          </w:p>
        </w:tc>
      </w:tr>
      <w:tr w:rsidR="001B1F2D" w:rsidRPr="001B1F2D" w14:paraId="0D517234" w14:textId="77777777" w:rsidTr="00E11F98">
        <w:trPr>
          <w:cantSplit/>
          <w:trHeight w:val="170"/>
        </w:trPr>
        <w:tc>
          <w:tcPr>
            <w:tcW w:w="1843" w:type="dxa"/>
            <w:shd w:val="clear" w:color="auto" w:fill="auto"/>
            <w:tcMar>
              <w:top w:w="57" w:type="dxa"/>
            </w:tcMar>
            <w:hideMark/>
          </w:tcPr>
          <w:p w14:paraId="7D291B24" w14:textId="77777777" w:rsidR="001B1F2D" w:rsidRPr="001B1F2D" w:rsidRDefault="001B1F2D" w:rsidP="001B1F2D">
            <w:pPr>
              <w:pStyle w:val="Tabletext0"/>
            </w:pPr>
            <w:r w:rsidRPr="001B1F2D">
              <w:t>Calembeen Lake (Creswick)</w:t>
            </w:r>
          </w:p>
        </w:tc>
        <w:tc>
          <w:tcPr>
            <w:tcW w:w="1701" w:type="dxa"/>
            <w:shd w:val="clear" w:color="auto" w:fill="auto"/>
            <w:noWrap/>
            <w:tcMar>
              <w:top w:w="57" w:type="dxa"/>
            </w:tcMar>
            <w:hideMark/>
          </w:tcPr>
          <w:p w14:paraId="2D032A64"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6D7E10F9"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185E07B6"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A5A9048"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2F5DF8B8"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31B6729" w14:textId="28375B23" w:rsidR="001B1F2D" w:rsidRPr="001B1F2D" w:rsidRDefault="001B1F2D" w:rsidP="001B1F2D">
            <w:pPr>
              <w:pStyle w:val="Tabletext0"/>
            </w:pPr>
            <w:r w:rsidRPr="001B1F2D">
              <w:t>200 rainbow trout 2nd &amp; 3rd Term School Holidays</w:t>
            </w:r>
            <w:r w:rsidR="00344B8E">
              <w:t>.</w:t>
            </w:r>
          </w:p>
        </w:tc>
      </w:tr>
      <w:tr w:rsidR="001B1F2D" w:rsidRPr="001B1F2D" w14:paraId="0DBFD733" w14:textId="77777777" w:rsidTr="00E11F98">
        <w:trPr>
          <w:cantSplit/>
          <w:trHeight w:val="170"/>
        </w:trPr>
        <w:tc>
          <w:tcPr>
            <w:tcW w:w="1843" w:type="dxa"/>
            <w:shd w:val="clear" w:color="auto" w:fill="auto"/>
            <w:tcMar>
              <w:top w:w="57" w:type="dxa"/>
            </w:tcMar>
            <w:hideMark/>
          </w:tcPr>
          <w:p w14:paraId="22291B21" w14:textId="77777777" w:rsidR="001B1F2D" w:rsidRPr="001B1F2D" w:rsidRDefault="001B1F2D" w:rsidP="001B1F2D">
            <w:pPr>
              <w:pStyle w:val="Tabletext0"/>
            </w:pPr>
            <w:r w:rsidRPr="001B1F2D">
              <w:t>Carlislie River</w:t>
            </w:r>
          </w:p>
        </w:tc>
        <w:tc>
          <w:tcPr>
            <w:tcW w:w="1701" w:type="dxa"/>
            <w:shd w:val="clear" w:color="auto" w:fill="auto"/>
            <w:noWrap/>
            <w:tcMar>
              <w:top w:w="57" w:type="dxa"/>
            </w:tcMar>
            <w:hideMark/>
          </w:tcPr>
          <w:p w14:paraId="1E029330"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63D555E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A4C707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183ED0F"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2D2A3224" w14:textId="77777777" w:rsidR="001B1F2D" w:rsidRPr="001B1F2D" w:rsidRDefault="001B1F2D" w:rsidP="001B1F2D">
            <w:pPr>
              <w:pStyle w:val="Tabletext0"/>
            </w:pPr>
            <w:r w:rsidRPr="001B1F2D">
              <w:t>GDAC request 2000 brown trout GDAC comment that the trout coming out of the Carlislie River seem to be inbred and may need a new gene pool</w:t>
            </w:r>
          </w:p>
        </w:tc>
        <w:tc>
          <w:tcPr>
            <w:tcW w:w="4253" w:type="dxa"/>
            <w:shd w:val="clear" w:color="000000" w:fill="FFFFFF"/>
            <w:tcMar>
              <w:top w:w="57" w:type="dxa"/>
            </w:tcMar>
            <w:hideMark/>
          </w:tcPr>
          <w:p w14:paraId="46D252D0" w14:textId="7718422F" w:rsidR="001B1F2D" w:rsidRPr="001B1F2D" w:rsidRDefault="001B1F2D" w:rsidP="00344B8E">
            <w:pPr>
              <w:pStyle w:val="Tabletext0"/>
            </w:pPr>
            <w:r w:rsidRPr="001B1F2D">
              <w:t xml:space="preserve">Water not currently on stocking program. Stocking request not supported as river </w:t>
            </w:r>
            <w:r w:rsidR="00856D6F">
              <w:t>has self sustaining trout</w:t>
            </w:r>
            <w:r w:rsidR="00344B8E">
              <w:t>.</w:t>
            </w:r>
            <w:r w:rsidRPr="001B1F2D">
              <w:t xml:space="preserve"> </w:t>
            </w:r>
          </w:p>
        </w:tc>
      </w:tr>
      <w:tr w:rsidR="001B1F2D" w:rsidRPr="001B1F2D" w14:paraId="13398568" w14:textId="77777777" w:rsidTr="00E11F98">
        <w:trPr>
          <w:cantSplit/>
          <w:trHeight w:val="170"/>
        </w:trPr>
        <w:tc>
          <w:tcPr>
            <w:tcW w:w="1843" w:type="dxa"/>
            <w:shd w:val="clear" w:color="auto" w:fill="auto"/>
            <w:tcMar>
              <w:top w:w="57" w:type="dxa"/>
            </w:tcMar>
            <w:hideMark/>
          </w:tcPr>
          <w:p w14:paraId="4B017460" w14:textId="77777777" w:rsidR="001B1F2D" w:rsidRPr="001B1F2D" w:rsidRDefault="001B1F2D" w:rsidP="001B1F2D">
            <w:pPr>
              <w:pStyle w:val="Tabletext0"/>
            </w:pPr>
            <w:r w:rsidRPr="001B1F2D">
              <w:t>Carpolac Lake (Carpolac)</w:t>
            </w:r>
          </w:p>
        </w:tc>
        <w:tc>
          <w:tcPr>
            <w:tcW w:w="1701" w:type="dxa"/>
            <w:shd w:val="clear" w:color="auto" w:fill="auto"/>
            <w:noWrap/>
            <w:tcMar>
              <w:top w:w="57" w:type="dxa"/>
            </w:tcMar>
            <w:hideMark/>
          </w:tcPr>
          <w:p w14:paraId="11DA55B4"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0016912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CCBC9A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103095F" w14:textId="21517238" w:rsidR="001B1F2D" w:rsidRPr="001B1F2D" w:rsidRDefault="001B1F2D" w:rsidP="001B1F2D">
            <w:pPr>
              <w:pStyle w:val="Tabletext0"/>
            </w:pPr>
          </w:p>
        </w:tc>
        <w:tc>
          <w:tcPr>
            <w:tcW w:w="2551" w:type="dxa"/>
            <w:shd w:val="clear" w:color="auto" w:fill="auto"/>
            <w:tcMar>
              <w:top w:w="57" w:type="dxa"/>
            </w:tcMar>
            <w:hideMark/>
          </w:tcPr>
          <w:p w14:paraId="5C8B4791" w14:textId="77777777" w:rsidR="001B1F2D" w:rsidRPr="001B1F2D" w:rsidRDefault="001B1F2D" w:rsidP="001B1F2D">
            <w:pPr>
              <w:pStyle w:val="Tabletext0"/>
            </w:pPr>
            <w:r w:rsidRPr="001B1F2D">
              <w:t>WAA request 5000 golden perch</w:t>
            </w:r>
          </w:p>
        </w:tc>
        <w:tc>
          <w:tcPr>
            <w:tcW w:w="4253" w:type="dxa"/>
            <w:shd w:val="clear" w:color="000000" w:fill="FFFFFF"/>
            <w:tcMar>
              <w:top w:w="57" w:type="dxa"/>
            </w:tcMar>
            <w:hideMark/>
          </w:tcPr>
          <w:p w14:paraId="66457F82" w14:textId="12EA61B8" w:rsidR="001B1F2D" w:rsidRPr="001B1F2D" w:rsidRDefault="001B1F2D" w:rsidP="007D4EB8">
            <w:pPr>
              <w:pStyle w:val="Tabletext0"/>
            </w:pPr>
            <w:r w:rsidRPr="001B1F2D">
              <w:t xml:space="preserve">No golden perch stocking at present due to uncertainty regarding long term water security. Lake often low water levels. Water security issues were reviewed in 2014/2015 and as a result not stocked with golden perch in 2014/ 2015. Restock </w:t>
            </w:r>
            <w:r w:rsidR="000E5BD6">
              <w:t>with 5000 anually if</w:t>
            </w:r>
            <w:r w:rsidR="007D4EB8">
              <w:t xml:space="preserve"> </w:t>
            </w:r>
            <w:r w:rsidR="000E5BD6">
              <w:t xml:space="preserve">water </w:t>
            </w:r>
            <w:r w:rsidRPr="001B1F2D">
              <w:t>fills sufficiently. Leave on stocking list until water management concerns determined.</w:t>
            </w:r>
          </w:p>
        </w:tc>
      </w:tr>
      <w:tr w:rsidR="001B1F2D" w:rsidRPr="001B1F2D" w14:paraId="2E93BF6A" w14:textId="77777777" w:rsidTr="00E11F98">
        <w:trPr>
          <w:cantSplit/>
          <w:trHeight w:val="170"/>
        </w:trPr>
        <w:tc>
          <w:tcPr>
            <w:tcW w:w="1843" w:type="dxa"/>
            <w:shd w:val="clear" w:color="auto" w:fill="auto"/>
            <w:tcMar>
              <w:top w:w="57" w:type="dxa"/>
            </w:tcMar>
            <w:hideMark/>
          </w:tcPr>
          <w:p w14:paraId="723CFFC2" w14:textId="77777777" w:rsidR="001B1F2D" w:rsidRPr="001B1F2D" w:rsidRDefault="001B1F2D" w:rsidP="001B1F2D">
            <w:pPr>
              <w:pStyle w:val="Tabletext0"/>
            </w:pPr>
            <w:r w:rsidRPr="001B1F2D">
              <w:t>Cartcarrong Lake (Winslow)</w:t>
            </w:r>
          </w:p>
        </w:tc>
        <w:tc>
          <w:tcPr>
            <w:tcW w:w="1701" w:type="dxa"/>
            <w:shd w:val="clear" w:color="auto" w:fill="auto"/>
            <w:noWrap/>
            <w:tcMar>
              <w:top w:w="57" w:type="dxa"/>
            </w:tcMar>
            <w:hideMark/>
          </w:tcPr>
          <w:p w14:paraId="292CA00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003EB6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16ADDD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BCD012F"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22B32285"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D4015DE" w14:textId="25AAA390" w:rsidR="001B1F2D" w:rsidRPr="001B1F2D" w:rsidRDefault="001B1F2D" w:rsidP="0015693B">
            <w:pPr>
              <w:pStyle w:val="Tabletext0"/>
            </w:pPr>
            <w:r w:rsidRPr="001B1F2D">
              <w:t>Annual stocking 1000 brown trout. Not stocked in 2015 due to low water level.</w:t>
            </w:r>
            <w:r w:rsidR="00856D6F">
              <w:t xml:space="preserve"> Stocking will resume when water levels s</w:t>
            </w:r>
            <w:r w:rsidR="0015693B">
              <w:t>uffi</w:t>
            </w:r>
            <w:r w:rsidR="00856D6F">
              <w:t>cient.</w:t>
            </w:r>
          </w:p>
        </w:tc>
      </w:tr>
      <w:tr w:rsidR="001B1F2D" w:rsidRPr="001B1F2D" w14:paraId="32849071" w14:textId="77777777" w:rsidTr="00E11F98">
        <w:trPr>
          <w:cantSplit/>
          <w:trHeight w:val="170"/>
        </w:trPr>
        <w:tc>
          <w:tcPr>
            <w:tcW w:w="1843" w:type="dxa"/>
            <w:shd w:val="clear" w:color="auto" w:fill="auto"/>
            <w:tcMar>
              <w:top w:w="57" w:type="dxa"/>
            </w:tcMar>
            <w:hideMark/>
          </w:tcPr>
          <w:p w14:paraId="5D31C520" w14:textId="29F44F39" w:rsidR="001B1F2D" w:rsidRPr="001B1F2D" w:rsidRDefault="001B1F2D" w:rsidP="001B1F2D">
            <w:pPr>
              <w:pStyle w:val="Tabletext0"/>
            </w:pPr>
            <w:r w:rsidRPr="001B1F2D">
              <w:t xml:space="preserve">Cato Lake </w:t>
            </w:r>
            <w:r w:rsidR="00825C68">
              <w:br/>
            </w:r>
            <w:r w:rsidRPr="001B1F2D">
              <w:t xml:space="preserve">(Stawell) </w:t>
            </w:r>
          </w:p>
        </w:tc>
        <w:tc>
          <w:tcPr>
            <w:tcW w:w="1701" w:type="dxa"/>
            <w:shd w:val="clear" w:color="auto" w:fill="auto"/>
            <w:noWrap/>
            <w:tcMar>
              <w:top w:w="57" w:type="dxa"/>
            </w:tcMar>
            <w:hideMark/>
          </w:tcPr>
          <w:p w14:paraId="596450D6"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787E1760"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1853C4D3"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0B28B5F" w14:textId="77777777" w:rsidR="001B1F2D" w:rsidRPr="001B1F2D" w:rsidRDefault="001B1F2D" w:rsidP="001B1F2D">
            <w:pPr>
              <w:pStyle w:val="Tabletext0"/>
            </w:pPr>
            <w:r w:rsidRPr="001B1F2D">
              <w:t>600</w:t>
            </w:r>
          </w:p>
        </w:tc>
        <w:tc>
          <w:tcPr>
            <w:tcW w:w="2551" w:type="dxa"/>
            <w:shd w:val="clear" w:color="auto" w:fill="auto"/>
            <w:tcMar>
              <w:top w:w="57" w:type="dxa"/>
            </w:tcMar>
            <w:hideMark/>
          </w:tcPr>
          <w:p w14:paraId="3C99A89C" w14:textId="77777777" w:rsidR="001B1F2D" w:rsidRPr="001B1F2D" w:rsidRDefault="001B1F2D" w:rsidP="001B1F2D">
            <w:pPr>
              <w:pStyle w:val="Tabletext0"/>
            </w:pPr>
            <w:r w:rsidRPr="001B1F2D">
              <w:t>WAA request 300 rainbow trout twice yearly</w:t>
            </w:r>
          </w:p>
        </w:tc>
        <w:tc>
          <w:tcPr>
            <w:tcW w:w="4253" w:type="dxa"/>
            <w:shd w:val="clear" w:color="000000" w:fill="FFFFFF"/>
            <w:tcMar>
              <w:top w:w="57" w:type="dxa"/>
            </w:tcMar>
            <w:hideMark/>
          </w:tcPr>
          <w:p w14:paraId="6DE62E21" w14:textId="78B00FC3" w:rsidR="001B1F2D" w:rsidRPr="001B1F2D" w:rsidRDefault="001B1F2D" w:rsidP="001B1F2D">
            <w:pPr>
              <w:pStyle w:val="Tabletext0"/>
            </w:pPr>
            <w:r w:rsidRPr="001B1F2D">
              <w:t>300 rainbow trout 2nd &amp; 3rd Term School Holidays</w:t>
            </w:r>
            <w:r w:rsidR="00344B8E">
              <w:t>.</w:t>
            </w:r>
          </w:p>
        </w:tc>
      </w:tr>
      <w:tr w:rsidR="001B1F2D" w:rsidRPr="001B1F2D" w14:paraId="2E2D055D" w14:textId="77777777" w:rsidTr="00E11F98">
        <w:trPr>
          <w:cantSplit/>
          <w:trHeight w:val="170"/>
        </w:trPr>
        <w:tc>
          <w:tcPr>
            <w:tcW w:w="1843" w:type="dxa"/>
            <w:shd w:val="clear" w:color="auto" w:fill="auto"/>
            <w:tcMar>
              <w:top w:w="57" w:type="dxa"/>
            </w:tcMar>
            <w:hideMark/>
          </w:tcPr>
          <w:p w14:paraId="548C68BF" w14:textId="77777777" w:rsidR="001B1F2D" w:rsidRPr="001B1F2D" w:rsidRDefault="001B1F2D" w:rsidP="001B1F2D">
            <w:pPr>
              <w:pStyle w:val="Tabletext0"/>
            </w:pPr>
            <w:r w:rsidRPr="001B1F2D">
              <w:t>Charlegrark Lake (Booroopki)</w:t>
            </w:r>
          </w:p>
        </w:tc>
        <w:tc>
          <w:tcPr>
            <w:tcW w:w="1701" w:type="dxa"/>
            <w:shd w:val="clear" w:color="auto" w:fill="auto"/>
            <w:noWrap/>
            <w:tcMar>
              <w:top w:w="57" w:type="dxa"/>
            </w:tcMar>
            <w:hideMark/>
          </w:tcPr>
          <w:p w14:paraId="299B5010" w14:textId="77777777" w:rsidR="001B1F2D" w:rsidRPr="001B1F2D" w:rsidRDefault="001B1F2D" w:rsidP="001B1F2D">
            <w:pPr>
              <w:pStyle w:val="Tabletext0"/>
            </w:pPr>
            <w:r w:rsidRPr="001B1F2D">
              <w:t>Murray cod</w:t>
            </w:r>
          </w:p>
        </w:tc>
        <w:tc>
          <w:tcPr>
            <w:tcW w:w="1559" w:type="dxa"/>
            <w:shd w:val="clear" w:color="auto" w:fill="auto"/>
            <w:noWrap/>
            <w:tcMar>
              <w:top w:w="57" w:type="dxa"/>
            </w:tcMar>
            <w:hideMark/>
          </w:tcPr>
          <w:p w14:paraId="465B462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69E7BC4"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8FED9E1"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63F9781C" w14:textId="02FFB12A" w:rsidR="001B1F2D" w:rsidRPr="001B1F2D" w:rsidRDefault="001B1F2D" w:rsidP="001B1F2D">
            <w:pPr>
              <w:pStyle w:val="Tabletext0"/>
            </w:pPr>
            <w:r w:rsidRPr="001B1F2D">
              <w:t xml:space="preserve">WAA request </w:t>
            </w:r>
            <w:r w:rsidR="00825C68">
              <w:br/>
            </w:r>
            <w:r w:rsidRPr="001B1F2D">
              <w:t>10000 Murray cod</w:t>
            </w:r>
          </w:p>
        </w:tc>
        <w:tc>
          <w:tcPr>
            <w:tcW w:w="4253" w:type="dxa"/>
            <w:shd w:val="clear" w:color="000000" w:fill="FFFFFF"/>
            <w:tcMar>
              <w:top w:w="57" w:type="dxa"/>
            </w:tcMar>
            <w:hideMark/>
          </w:tcPr>
          <w:p w14:paraId="7481AF3F" w14:textId="6D16D30B" w:rsidR="001B1F2D" w:rsidRPr="001B1F2D" w:rsidRDefault="001B1F2D" w:rsidP="0015693B">
            <w:pPr>
              <w:pStyle w:val="Tabletext0"/>
            </w:pPr>
            <w:r w:rsidRPr="001B1F2D">
              <w:t xml:space="preserve">Annual stocking dependant on water level. </w:t>
            </w:r>
          </w:p>
        </w:tc>
      </w:tr>
      <w:tr w:rsidR="001B1F2D" w:rsidRPr="001B1F2D" w14:paraId="335C8FFD" w14:textId="77777777" w:rsidTr="00E11F98">
        <w:trPr>
          <w:cantSplit/>
          <w:trHeight w:val="170"/>
        </w:trPr>
        <w:tc>
          <w:tcPr>
            <w:tcW w:w="1843" w:type="dxa"/>
            <w:shd w:val="clear" w:color="auto" w:fill="auto"/>
            <w:tcMar>
              <w:top w:w="57" w:type="dxa"/>
            </w:tcMar>
            <w:hideMark/>
          </w:tcPr>
          <w:p w14:paraId="2607C613" w14:textId="77777777" w:rsidR="001B1F2D" w:rsidRPr="001B1F2D" w:rsidRDefault="001B1F2D" w:rsidP="001B1F2D">
            <w:pPr>
              <w:pStyle w:val="Tabletext0"/>
            </w:pPr>
            <w:r w:rsidRPr="001B1F2D">
              <w:t>Cobden Lake (Cobden)</w:t>
            </w:r>
          </w:p>
        </w:tc>
        <w:tc>
          <w:tcPr>
            <w:tcW w:w="1701" w:type="dxa"/>
            <w:shd w:val="clear" w:color="auto" w:fill="auto"/>
            <w:noWrap/>
            <w:tcMar>
              <w:top w:w="57" w:type="dxa"/>
            </w:tcMar>
            <w:hideMark/>
          </w:tcPr>
          <w:p w14:paraId="13469B80"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16C833C0" w14:textId="77777777" w:rsidR="001B1F2D" w:rsidRPr="001B1F2D" w:rsidRDefault="001B1F2D" w:rsidP="001B1F2D">
            <w:pPr>
              <w:pStyle w:val="Tabletext0"/>
            </w:pPr>
            <w:r w:rsidRPr="001B1F2D">
              <w:t>Three per year</w:t>
            </w:r>
          </w:p>
        </w:tc>
        <w:tc>
          <w:tcPr>
            <w:tcW w:w="1418" w:type="dxa"/>
            <w:shd w:val="clear" w:color="auto" w:fill="auto"/>
            <w:noWrap/>
            <w:tcMar>
              <w:top w:w="57" w:type="dxa"/>
            </w:tcMar>
            <w:hideMark/>
          </w:tcPr>
          <w:p w14:paraId="197613B6"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1DEE11E" w14:textId="77777777" w:rsidR="001B1F2D" w:rsidRPr="001B1F2D" w:rsidRDefault="001B1F2D" w:rsidP="001B1F2D">
            <w:pPr>
              <w:pStyle w:val="Tabletext0"/>
            </w:pPr>
            <w:r w:rsidRPr="001B1F2D">
              <w:t>600</w:t>
            </w:r>
          </w:p>
        </w:tc>
        <w:tc>
          <w:tcPr>
            <w:tcW w:w="2551" w:type="dxa"/>
            <w:shd w:val="clear" w:color="auto" w:fill="auto"/>
            <w:tcMar>
              <w:top w:w="57" w:type="dxa"/>
            </w:tcMar>
            <w:hideMark/>
          </w:tcPr>
          <w:p w14:paraId="3E6F17FC"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6F80174" w14:textId="1559B470" w:rsidR="001B1F2D" w:rsidRPr="001B1F2D" w:rsidRDefault="001B1F2D" w:rsidP="001B1F2D">
            <w:pPr>
              <w:pStyle w:val="Tabletext0"/>
            </w:pPr>
            <w:r w:rsidRPr="001B1F2D">
              <w:t>200 rainbow trout 1st, 2nd &amp; 3rd Term School Holidays</w:t>
            </w:r>
            <w:r w:rsidR="00344B8E">
              <w:t>.</w:t>
            </w:r>
            <w:r w:rsidRPr="001B1F2D">
              <w:t xml:space="preserve"> </w:t>
            </w:r>
          </w:p>
        </w:tc>
      </w:tr>
      <w:tr w:rsidR="001B1F2D" w:rsidRPr="001B1F2D" w14:paraId="654932DE" w14:textId="77777777" w:rsidTr="00E11F98">
        <w:trPr>
          <w:cantSplit/>
          <w:trHeight w:val="170"/>
        </w:trPr>
        <w:tc>
          <w:tcPr>
            <w:tcW w:w="1843" w:type="dxa"/>
            <w:shd w:val="clear" w:color="auto" w:fill="auto"/>
            <w:tcMar>
              <w:top w:w="57" w:type="dxa"/>
            </w:tcMar>
            <w:hideMark/>
          </w:tcPr>
          <w:p w14:paraId="5FBD5611" w14:textId="29D385AA" w:rsidR="001B1F2D" w:rsidRPr="001B1F2D" w:rsidRDefault="001B1F2D" w:rsidP="001B1F2D">
            <w:pPr>
              <w:pStyle w:val="Tabletext0"/>
            </w:pPr>
            <w:r w:rsidRPr="001B1F2D">
              <w:t xml:space="preserve">Colac Lake </w:t>
            </w:r>
            <w:r w:rsidR="00825C68">
              <w:br/>
            </w:r>
            <w:r w:rsidRPr="001B1F2D">
              <w:t>(Colac)</w:t>
            </w:r>
          </w:p>
        </w:tc>
        <w:tc>
          <w:tcPr>
            <w:tcW w:w="1701" w:type="dxa"/>
            <w:shd w:val="clear" w:color="auto" w:fill="auto"/>
            <w:noWrap/>
            <w:tcMar>
              <w:top w:w="57" w:type="dxa"/>
            </w:tcMar>
            <w:hideMark/>
          </w:tcPr>
          <w:p w14:paraId="7D9BB82B"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59F547C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1D058D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0EC1F7F"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1D810F40" w14:textId="77777777" w:rsidR="001B1F2D" w:rsidRPr="001B1F2D" w:rsidRDefault="001B1F2D" w:rsidP="001B1F2D">
            <w:pPr>
              <w:pStyle w:val="Tabletext0"/>
            </w:pPr>
            <w:r w:rsidRPr="001B1F2D">
              <w:t>GDAC request 100000 estuary perch</w:t>
            </w:r>
          </w:p>
        </w:tc>
        <w:tc>
          <w:tcPr>
            <w:tcW w:w="4253" w:type="dxa"/>
            <w:shd w:val="clear" w:color="000000" w:fill="FFFFFF"/>
            <w:tcMar>
              <w:top w:w="57" w:type="dxa"/>
            </w:tcMar>
            <w:hideMark/>
          </w:tcPr>
          <w:p w14:paraId="7B32C1FE" w14:textId="24305CE9" w:rsidR="001B1F2D" w:rsidRPr="001B1F2D" w:rsidRDefault="00783847" w:rsidP="001B1F2D">
            <w:pPr>
              <w:pStyle w:val="Tabletext0"/>
            </w:pPr>
            <w:r>
              <w:t xml:space="preserve">Stocking dependant on </w:t>
            </w:r>
            <w:r w:rsidR="001B1F2D" w:rsidRPr="001B1F2D">
              <w:t>suitable water level and numbers of estuary perch available.</w:t>
            </w:r>
          </w:p>
        </w:tc>
      </w:tr>
      <w:tr w:rsidR="001B1F2D" w:rsidRPr="001B1F2D" w14:paraId="0112B17B" w14:textId="77777777" w:rsidTr="00E11F98">
        <w:trPr>
          <w:cantSplit/>
          <w:trHeight w:val="170"/>
        </w:trPr>
        <w:tc>
          <w:tcPr>
            <w:tcW w:w="1843" w:type="dxa"/>
            <w:shd w:val="clear" w:color="auto" w:fill="auto"/>
            <w:tcMar>
              <w:top w:w="57" w:type="dxa"/>
            </w:tcMar>
            <w:hideMark/>
          </w:tcPr>
          <w:p w14:paraId="36B2FBAA" w14:textId="3CF02928" w:rsidR="001B1F2D" w:rsidRPr="001B1F2D" w:rsidRDefault="001B1F2D" w:rsidP="001B1F2D">
            <w:pPr>
              <w:pStyle w:val="Tabletext0"/>
            </w:pPr>
            <w:r w:rsidRPr="001B1F2D">
              <w:t xml:space="preserve">Colac Lake </w:t>
            </w:r>
            <w:r w:rsidR="00825C68">
              <w:br/>
            </w:r>
            <w:r w:rsidRPr="001B1F2D">
              <w:t>(Colac)</w:t>
            </w:r>
          </w:p>
        </w:tc>
        <w:tc>
          <w:tcPr>
            <w:tcW w:w="1701" w:type="dxa"/>
            <w:shd w:val="clear" w:color="auto" w:fill="auto"/>
            <w:noWrap/>
            <w:tcMar>
              <w:top w:w="57" w:type="dxa"/>
            </w:tcMar>
            <w:hideMark/>
          </w:tcPr>
          <w:p w14:paraId="0B6D677A"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F27681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5D04F9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389E743" w14:textId="1FAB37EC" w:rsidR="001B1F2D" w:rsidRPr="001B1F2D" w:rsidRDefault="001B1F2D" w:rsidP="001B1F2D">
            <w:pPr>
              <w:pStyle w:val="Tabletext0"/>
            </w:pPr>
          </w:p>
        </w:tc>
        <w:tc>
          <w:tcPr>
            <w:tcW w:w="2551" w:type="dxa"/>
            <w:shd w:val="clear" w:color="auto" w:fill="auto"/>
            <w:tcMar>
              <w:top w:w="57" w:type="dxa"/>
            </w:tcMar>
            <w:hideMark/>
          </w:tcPr>
          <w:p w14:paraId="1C79D0E8"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08500669" w14:textId="186B6A6F" w:rsidR="001B1F2D" w:rsidRPr="001B1F2D" w:rsidRDefault="001B1F2D" w:rsidP="008142B5">
            <w:pPr>
              <w:pStyle w:val="Tabletext0"/>
            </w:pPr>
            <w:r w:rsidRPr="001B1F2D">
              <w:t>Advanced yearlings (min 150 g) for winter fishery. Stocking dependant on water level</w:t>
            </w:r>
            <w:r w:rsidR="000E5BD6">
              <w:t xml:space="preserve"> and angler access (boat)</w:t>
            </w:r>
            <w:r w:rsidRPr="001B1F2D">
              <w:t>. No rainbow trout stocked in 2015.</w:t>
            </w:r>
            <w:r w:rsidR="00825C68">
              <w:br/>
            </w:r>
            <w:r w:rsidR="000E5BD6">
              <w:t>If stocking undertaken</w:t>
            </w:r>
            <w:r w:rsidR="008142B5">
              <w:t>,</w:t>
            </w:r>
            <w:r w:rsidR="000E5BD6">
              <w:t xml:space="preserve"> 5000 advanced rainbow trout.</w:t>
            </w:r>
          </w:p>
        </w:tc>
      </w:tr>
      <w:tr w:rsidR="001B1F2D" w:rsidRPr="001B1F2D" w14:paraId="53CE34ED" w14:textId="77777777" w:rsidTr="00E11F98">
        <w:trPr>
          <w:cantSplit/>
          <w:trHeight w:val="170"/>
        </w:trPr>
        <w:tc>
          <w:tcPr>
            <w:tcW w:w="1843" w:type="dxa"/>
            <w:shd w:val="clear" w:color="auto" w:fill="auto"/>
            <w:tcMar>
              <w:top w:w="57" w:type="dxa"/>
            </w:tcMar>
            <w:hideMark/>
          </w:tcPr>
          <w:p w14:paraId="47554EBE" w14:textId="77777777" w:rsidR="001B1F2D" w:rsidRPr="001B1F2D" w:rsidRDefault="001B1F2D" w:rsidP="001B1F2D">
            <w:pPr>
              <w:pStyle w:val="Tabletext0"/>
            </w:pPr>
            <w:r w:rsidRPr="001B1F2D">
              <w:t>Colbrook Reservoir (Colbrook)</w:t>
            </w:r>
          </w:p>
        </w:tc>
        <w:tc>
          <w:tcPr>
            <w:tcW w:w="1701" w:type="dxa"/>
            <w:shd w:val="clear" w:color="auto" w:fill="auto"/>
            <w:noWrap/>
            <w:tcMar>
              <w:top w:w="57" w:type="dxa"/>
            </w:tcMar>
            <w:hideMark/>
          </w:tcPr>
          <w:p w14:paraId="2EBA98E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4788B381" w14:textId="77777777" w:rsidR="001B1F2D" w:rsidRPr="001B1F2D" w:rsidRDefault="001B1F2D" w:rsidP="001B1F2D">
            <w:pPr>
              <w:pStyle w:val="Tabletext0"/>
            </w:pPr>
            <w:r w:rsidRPr="001B1F2D">
              <w:t>Triennial stocking</w:t>
            </w:r>
          </w:p>
        </w:tc>
        <w:tc>
          <w:tcPr>
            <w:tcW w:w="1418" w:type="dxa"/>
            <w:shd w:val="clear" w:color="auto" w:fill="auto"/>
            <w:noWrap/>
            <w:tcMar>
              <w:top w:w="57" w:type="dxa"/>
            </w:tcMar>
            <w:hideMark/>
          </w:tcPr>
          <w:p w14:paraId="625B30A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F6774BA"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1EF5E488"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A4CEA87" w14:textId="3F7C1303" w:rsidR="001B1F2D" w:rsidRPr="001B1F2D" w:rsidRDefault="001B1F2D" w:rsidP="00825C68">
            <w:pPr>
              <w:pStyle w:val="Tabletext0"/>
            </w:pPr>
            <w:r w:rsidRPr="001B1F2D">
              <w:t>Triennial stocking of brown trout. Next stocking of 600 brown trout in 2017.</w:t>
            </w:r>
          </w:p>
        </w:tc>
      </w:tr>
      <w:tr w:rsidR="001B1F2D" w:rsidRPr="001B1F2D" w14:paraId="0CB941F4" w14:textId="77777777" w:rsidTr="00E11F98">
        <w:trPr>
          <w:cantSplit/>
          <w:trHeight w:val="170"/>
        </w:trPr>
        <w:tc>
          <w:tcPr>
            <w:tcW w:w="1843" w:type="dxa"/>
            <w:shd w:val="clear" w:color="auto" w:fill="auto"/>
            <w:tcMar>
              <w:top w:w="57" w:type="dxa"/>
            </w:tcMar>
            <w:hideMark/>
          </w:tcPr>
          <w:p w14:paraId="02733C7B" w14:textId="77777777" w:rsidR="001B1F2D" w:rsidRPr="001B1F2D" w:rsidRDefault="001B1F2D" w:rsidP="001B1F2D">
            <w:pPr>
              <w:pStyle w:val="Tabletext0"/>
            </w:pPr>
            <w:r w:rsidRPr="001B1F2D">
              <w:t>Coleraine Lagoon (Coleraine)</w:t>
            </w:r>
          </w:p>
        </w:tc>
        <w:tc>
          <w:tcPr>
            <w:tcW w:w="1701" w:type="dxa"/>
            <w:shd w:val="clear" w:color="auto" w:fill="auto"/>
            <w:noWrap/>
            <w:tcMar>
              <w:top w:w="57" w:type="dxa"/>
            </w:tcMar>
            <w:hideMark/>
          </w:tcPr>
          <w:p w14:paraId="19E3DF54"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5FB462D"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23C000B8"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17E85A8E" w14:textId="77777777" w:rsidR="001B1F2D" w:rsidRPr="001B1F2D" w:rsidRDefault="001B1F2D" w:rsidP="001B1F2D">
            <w:pPr>
              <w:pStyle w:val="Tabletext0"/>
            </w:pPr>
            <w:r w:rsidRPr="001B1F2D">
              <w:t>500</w:t>
            </w:r>
          </w:p>
        </w:tc>
        <w:tc>
          <w:tcPr>
            <w:tcW w:w="2551" w:type="dxa"/>
            <w:shd w:val="clear" w:color="auto" w:fill="auto"/>
            <w:noWrap/>
            <w:tcMar>
              <w:top w:w="57" w:type="dxa"/>
            </w:tcMar>
            <w:hideMark/>
          </w:tcPr>
          <w:p w14:paraId="47E6A68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68FFBBC" w14:textId="2D6BE543" w:rsidR="001B1F2D" w:rsidRPr="001B1F2D" w:rsidRDefault="001B1F2D" w:rsidP="001B1F2D">
            <w:pPr>
              <w:pStyle w:val="Tabletext0"/>
            </w:pPr>
            <w:r w:rsidRPr="001B1F2D">
              <w:t>250 rainbow trout 2nd &amp; 3rd Term School Holidays</w:t>
            </w:r>
            <w:r w:rsidR="00344B8E">
              <w:t>.</w:t>
            </w:r>
          </w:p>
        </w:tc>
      </w:tr>
      <w:tr w:rsidR="001B1F2D" w:rsidRPr="001B1F2D" w14:paraId="71B2BFDB" w14:textId="77777777" w:rsidTr="00F6137E">
        <w:trPr>
          <w:cantSplit/>
          <w:trHeight w:val="170"/>
        </w:trPr>
        <w:tc>
          <w:tcPr>
            <w:tcW w:w="1843" w:type="dxa"/>
            <w:shd w:val="clear" w:color="auto" w:fill="auto"/>
            <w:tcMar>
              <w:top w:w="57" w:type="dxa"/>
            </w:tcMar>
            <w:hideMark/>
          </w:tcPr>
          <w:p w14:paraId="0CA59767" w14:textId="77777777" w:rsidR="001B1F2D" w:rsidRPr="001B1F2D" w:rsidRDefault="001B1F2D" w:rsidP="001B1F2D">
            <w:pPr>
              <w:pStyle w:val="Tabletext0"/>
            </w:pPr>
            <w:r w:rsidRPr="001B1F2D">
              <w:t>Cosgrave Reservoir (Creswick)</w:t>
            </w:r>
          </w:p>
        </w:tc>
        <w:tc>
          <w:tcPr>
            <w:tcW w:w="1701" w:type="dxa"/>
            <w:shd w:val="clear" w:color="auto" w:fill="auto"/>
            <w:noWrap/>
            <w:tcMar>
              <w:top w:w="57" w:type="dxa"/>
            </w:tcMar>
            <w:hideMark/>
          </w:tcPr>
          <w:p w14:paraId="47AE03BD"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9D241C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2323A2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BED88F7"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52AC384E" w14:textId="77777777" w:rsidR="001B1F2D" w:rsidRPr="001B1F2D" w:rsidRDefault="001B1F2D" w:rsidP="001B1F2D">
            <w:pPr>
              <w:pStyle w:val="Tabletext0"/>
            </w:pPr>
            <w:r w:rsidRPr="001B1F2D">
              <w:t> </w:t>
            </w:r>
          </w:p>
        </w:tc>
        <w:tc>
          <w:tcPr>
            <w:tcW w:w="4253" w:type="dxa"/>
            <w:shd w:val="clear" w:color="000000" w:fill="FFFFFF"/>
            <w:tcMar>
              <w:top w:w="57" w:type="dxa"/>
            </w:tcMar>
          </w:tcPr>
          <w:p w14:paraId="33F8FA9A" w14:textId="137C05E7" w:rsidR="001B1F2D" w:rsidRPr="001B1F2D" w:rsidRDefault="001B1F2D" w:rsidP="001B1F2D">
            <w:pPr>
              <w:pStyle w:val="Tabletext0"/>
            </w:pPr>
          </w:p>
        </w:tc>
      </w:tr>
      <w:tr w:rsidR="001B1F2D" w:rsidRPr="001B1F2D" w14:paraId="171B03AC" w14:textId="77777777" w:rsidTr="00F6137E">
        <w:trPr>
          <w:cantSplit/>
          <w:trHeight w:val="170"/>
        </w:trPr>
        <w:tc>
          <w:tcPr>
            <w:tcW w:w="1843" w:type="dxa"/>
            <w:shd w:val="clear" w:color="auto" w:fill="auto"/>
            <w:tcMar>
              <w:top w:w="57" w:type="dxa"/>
            </w:tcMar>
            <w:hideMark/>
          </w:tcPr>
          <w:p w14:paraId="0501F0A9" w14:textId="77777777" w:rsidR="001B1F2D" w:rsidRPr="001B1F2D" w:rsidRDefault="001B1F2D" w:rsidP="001B1F2D">
            <w:pPr>
              <w:pStyle w:val="Tabletext0"/>
            </w:pPr>
            <w:r w:rsidRPr="001B1F2D">
              <w:t>Cosgrave Reservoir (Creswick)</w:t>
            </w:r>
          </w:p>
        </w:tc>
        <w:tc>
          <w:tcPr>
            <w:tcW w:w="1701" w:type="dxa"/>
            <w:shd w:val="clear" w:color="auto" w:fill="auto"/>
            <w:noWrap/>
            <w:tcMar>
              <w:top w:w="57" w:type="dxa"/>
            </w:tcMar>
            <w:hideMark/>
          </w:tcPr>
          <w:p w14:paraId="367A32AD"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8F6E1E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2461B1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689FA9A"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065FB719" w14:textId="77777777" w:rsidR="001B1F2D" w:rsidRPr="001B1F2D" w:rsidRDefault="001B1F2D" w:rsidP="001B1F2D">
            <w:pPr>
              <w:pStyle w:val="Tabletext0"/>
            </w:pPr>
            <w:r w:rsidRPr="001B1F2D">
              <w:t> </w:t>
            </w:r>
          </w:p>
        </w:tc>
        <w:tc>
          <w:tcPr>
            <w:tcW w:w="4253" w:type="dxa"/>
            <w:shd w:val="clear" w:color="000000" w:fill="FFFFFF"/>
            <w:tcMar>
              <w:top w:w="57" w:type="dxa"/>
            </w:tcMar>
          </w:tcPr>
          <w:p w14:paraId="20FFF9B3" w14:textId="17FB3DD2" w:rsidR="001B1F2D" w:rsidRPr="001B1F2D" w:rsidRDefault="001B1F2D" w:rsidP="001B1F2D">
            <w:pPr>
              <w:pStyle w:val="Tabletext0"/>
            </w:pPr>
          </w:p>
        </w:tc>
      </w:tr>
      <w:tr w:rsidR="001B1F2D" w:rsidRPr="001B1F2D" w14:paraId="37DCD1A0" w14:textId="77777777" w:rsidTr="00F6137E">
        <w:trPr>
          <w:cantSplit/>
          <w:trHeight w:val="170"/>
        </w:trPr>
        <w:tc>
          <w:tcPr>
            <w:tcW w:w="1843" w:type="dxa"/>
            <w:shd w:val="clear" w:color="auto" w:fill="auto"/>
            <w:tcMar>
              <w:top w:w="57" w:type="dxa"/>
            </w:tcMar>
            <w:hideMark/>
          </w:tcPr>
          <w:p w14:paraId="03EC583F" w14:textId="77777777" w:rsidR="001B1F2D" w:rsidRPr="001B1F2D" w:rsidRDefault="001B1F2D" w:rsidP="001B1F2D">
            <w:pPr>
              <w:pStyle w:val="Tabletext0"/>
            </w:pPr>
            <w:r w:rsidRPr="001B1F2D">
              <w:t>Dean Reservoir (Dean)</w:t>
            </w:r>
          </w:p>
        </w:tc>
        <w:tc>
          <w:tcPr>
            <w:tcW w:w="1701" w:type="dxa"/>
            <w:shd w:val="clear" w:color="auto" w:fill="auto"/>
            <w:noWrap/>
            <w:tcMar>
              <w:top w:w="57" w:type="dxa"/>
            </w:tcMar>
            <w:hideMark/>
          </w:tcPr>
          <w:p w14:paraId="1D02133A"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3A8543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BB4208F"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851C3F8" w14:textId="77777777" w:rsidR="001B1F2D" w:rsidRPr="001B1F2D" w:rsidRDefault="001B1F2D" w:rsidP="001B1F2D">
            <w:pPr>
              <w:pStyle w:val="Tabletext0"/>
            </w:pPr>
            <w:r w:rsidRPr="001B1F2D">
              <w:t>500</w:t>
            </w:r>
          </w:p>
        </w:tc>
        <w:tc>
          <w:tcPr>
            <w:tcW w:w="2551" w:type="dxa"/>
            <w:shd w:val="clear" w:color="auto" w:fill="auto"/>
            <w:tcMar>
              <w:top w:w="57" w:type="dxa"/>
            </w:tcMar>
            <w:hideMark/>
          </w:tcPr>
          <w:p w14:paraId="23D7FFE0" w14:textId="77777777" w:rsidR="001B1F2D" w:rsidRPr="001B1F2D" w:rsidRDefault="001B1F2D" w:rsidP="001B1F2D">
            <w:pPr>
              <w:pStyle w:val="Tabletext0"/>
            </w:pPr>
            <w:r w:rsidRPr="001B1F2D">
              <w:t> </w:t>
            </w:r>
          </w:p>
        </w:tc>
        <w:tc>
          <w:tcPr>
            <w:tcW w:w="4253" w:type="dxa"/>
            <w:shd w:val="clear" w:color="000000" w:fill="FFFFFF"/>
            <w:tcMar>
              <w:top w:w="57" w:type="dxa"/>
            </w:tcMar>
          </w:tcPr>
          <w:p w14:paraId="307FF4BD" w14:textId="1C7F5F08" w:rsidR="001B1F2D" w:rsidRPr="001B1F2D" w:rsidRDefault="001B1F2D" w:rsidP="001B1F2D">
            <w:pPr>
              <w:pStyle w:val="Tabletext0"/>
            </w:pPr>
          </w:p>
        </w:tc>
      </w:tr>
      <w:tr w:rsidR="001B1F2D" w:rsidRPr="001B1F2D" w14:paraId="0D5ECD0C" w14:textId="77777777" w:rsidTr="00F6137E">
        <w:trPr>
          <w:cantSplit/>
          <w:trHeight w:val="170"/>
        </w:trPr>
        <w:tc>
          <w:tcPr>
            <w:tcW w:w="1843" w:type="dxa"/>
            <w:shd w:val="clear" w:color="auto" w:fill="auto"/>
            <w:tcMar>
              <w:top w:w="57" w:type="dxa"/>
            </w:tcMar>
            <w:hideMark/>
          </w:tcPr>
          <w:p w14:paraId="3DC2F5BC" w14:textId="77777777" w:rsidR="001B1F2D" w:rsidRPr="001B1F2D" w:rsidRDefault="001B1F2D" w:rsidP="001B1F2D">
            <w:pPr>
              <w:pStyle w:val="Tabletext0"/>
            </w:pPr>
            <w:r w:rsidRPr="001B1F2D">
              <w:t>Dean Reservoir (Dean)</w:t>
            </w:r>
          </w:p>
        </w:tc>
        <w:tc>
          <w:tcPr>
            <w:tcW w:w="1701" w:type="dxa"/>
            <w:shd w:val="clear" w:color="auto" w:fill="auto"/>
            <w:noWrap/>
            <w:tcMar>
              <w:top w:w="57" w:type="dxa"/>
            </w:tcMar>
            <w:hideMark/>
          </w:tcPr>
          <w:p w14:paraId="7B5A0123"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46EAA5B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2E4E74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28866CF" w14:textId="77777777" w:rsidR="001B1F2D" w:rsidRPr="001B1F2D" w:rsidRDefault="001B1F2D" w:rsidP="001B1F2D">
            <w:pPr>
              <w:pStyle w:val="Tabletext0"/>
            </w:pPr>
            <w:r w:rsidRPr="001B1F2D">
              <w:t>500</w:t>
            </w:r>
          </w:p>
        </w:tc>
        <w:tc>
          <w:tcPr>
            <w:tcW w:w="2551" w:type="dxa"/>
            <w:shd w:val="clear" w:color="auto" w:fill="auto"/>
            <w:tcMar>
              <w:top w:w="57" w:type="dxa"/>
            </w:tcMar>
            <w:hideMark/>
          </w:tcPr>
          <w:p w14:paraId="15DCBD89" w14:textId="77777777" w:rsidR="001B1F2D" w:rsidRPr="001B1F2D" w:rsidRDefault="001B1F2D" w:rsidP="001B1F2D">
            <w:pPr>
              <w:pStyle w:val="Tabletext0"/>
            </w:pPr>
            <w:r w:rsidRPr="001B1F2D">
              <w:t> </w:t>
            </w:r>
          </w:p>
        </w:tc>
        <w:tc>
          <w:tcPr>
            <w:tcW w:w="4253" w:type="dxa"/>
            <w:shd w:val="clear" w:color="000000" w:fill="FFFFFF"/>
            <w:tcMar>
              <w:top w:w="57" w:type="dxa"/>
            </w:tcMar>
          </w:tcPr>
          <w:p w14:paraId="505FFC4C" w14:textId="5D6D8328" w:rsidR="001B1F2D" w:rsidRPr="001B1F2D" w:rsidRDefault="001B1F2D" w:rsidP="001B1F2D">
            <w:pPr>
              <w:pStyle w:val="Tabletext0"/>
            </w:pPr>
          </w:p>
        </w:tc>
      </w:tr>
      <w:tr w:rsidR="001B1F2D" w:rsidRPr="001B1F2D" w14:paraId="0F6A50A7" w14:textId="77777777" w:rsidTr="00E11F98">
        <w:trPr>
          <w:cantSplit/>
          <w:trHeight w:val="170"/>
        </w:trPr>
        <w:tc>
          <w:tcPr>
            <w:tcW w:w="1843" w:type="dxa"/>
            <w:shd w:val="clear" w:color="auto" w:fill="auto"/>
            <w:tcMar>
              <w:top w:w="57" w:type="dxa"/>
            </w:tcMar>
            <w:hideMark/>
          </w:tcPr>
          <w:p w14:paraId="08FB79EC" w14:textId="77777777" w:rsidR="001B1F2D" w:rsidRPr="001B1F2D" w:rsidRDefault="001B1F2D" w:rsidP="001B1F2D">
            <w:pPr>
              <w:pStyle w:val="Tabletext0"/>
            </w:pPr>
            <w:r w:rsidRPr="001B1F2D">
              <w:t>Deep Lake (Derrinallum)</w:t>
            </w:r>
          </w:p>
        </w:tc>
        <w:tc>
          <w:tcPr>
            <w:tcW w:w="1701" w:type="dxa"/>
            <w:shd w:val="clear" w:color="auto" w:fill="auto"/>
            <w:noWrap/>
            <w:tcMar>
              <w:top w:w="57" w:type="dxa"/>
            </w:tcMar>
            <w:hideMark/>
          </w:tcPr>
          <w:p w14:paraId="32810C95"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BCC6C4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C6373F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E652BE3"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6A519D25" w14:textId="77777777" w:rsidR="001B1F2D" w:rsidRPr="001B1F2D" w:rsidRDefault="001B1F2D" w:rsidP="001B1F2D">
            <w:pPr>
              <w:pStyle w:val="Tabletext0"/>
            </w:pPr>
            <w:r w:rsidRPr="001B1F2D">
              <w:t>GDAC request 1000 brown trout</w:t>
            </w:r>
          </w:p>
        </w:tc>
        <w:tc>
          <w:tcPr>
            <w:tcW w:w="4253" w:type="dxa"/>
            <w:shd w:val="clear" w:color="000000" w:fill="FFFFFF"/>
            <w:tcMar>
              <w:top w:w="57" w:type="dxa"/>
            </w:tcMar>
            <w:hideMark/>
          </w:tcPr>
          <w:p w14:paraId="5806940B" w14:textId="05F6A045" w:rsidR="001B1F2D" w:rsidRPr="001B1F2D" w:rsidRDefault="001B1F2D" w:rsidP="0015693B">
            <w:pPr>
              <w:pStyle w:val="Tabletext0"/>
            </w:pPr>
            <w:r w:rsidRPr="001B1F2D">
              <w:t xml:space="preserve"> Not stocked in </w:t>
            </w:r>
            <w:r w:rsidR="0015693B" w:rsidRPr="001B1F2D">
              <w:t>201</w:t>
            </w:r>
            <w:r w:rsidR="0015693B">
              <w:t>5</w:t>
            </w:r>
            <w:r w:rsidR="0015693B" w:rsidRPr="001B1F2D">
              <w:t xml:space="preserve"> </w:t>
            </w:r>
            <w:r w:rsidRPr="001B1F2D">
              <w:t xml:space="preserve">due to low water level. </w:t>
            </w:r>
            <w:r w:rsidR="0015693B">
              <w:t xml:space="preserve">Stocking </w:t>
            </w:r>
            <w:r w:rsidR="00402EAE">
              <w:t xml:space="preserve">to </w:t>
            </w:r>
            <w:r w:rsidR="0015693B">
              <w:t>resume when sufficient water.</w:t>
            </w:r>
          </w:p>
        </w:tc>
      </w:tr>
      <w:tr w:rsidR="001B1F2D" w:rsidRPr="001B1F2D" w14:paraId="31CC24EE" w14:textId="77777777" w:rsidTr="00E11F98">
        <w:trPr>
          <w:cantSplit/>
          <w:trHeight w:val="170"/>
        </w:trPr>
        <w:tc>
          <w:tcPr>
            <w:tcW w:w="1843" w:type="dxa"/>
            <w:shd w:val="clear" w:color="auto" w:fill="auto"/>
            <w:tcMar>
              <w:top w:w="57" w:type="dxa"/>
            </w:tcMar>
            <w:hideMark/>
          </w:tcPr>
          <w:p w14:paraId="580B8933" w14:textId="77777777" w:rsidR="001B1F2D" w:rsidRPr="001B1F2D" w:rsidRDefault="001B1F2D" w:rsidP="001B1F2D">
            <w:pPr>
              <w:pStyle w:val="Tabletext0"/>
            </w:pPr>
            <w:r w:rsidRPr="001B1F2D">
              <w:t>Deep Lake (Derrinallum)</w:t>
            </w:r>
          </w:p>
        </w:tc>
        <w:tc>
          <w:tcPr>
            <w:tcW w:w="1701" w:type="dxa"/>
            <w:shd w:val="clear" w:color="auto" w:fill="auto"/>
            <w:noWrap/>
            <w:tcMar>
              <w:top w:w="57" w:type="dxa"/>
            </w:tcMar>
            <w:hideMark/>
          </w:tcPr>
          <w:p w14:paraId="4D9B5174"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5A90A68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A509B1F"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15BE28F"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3D0F49D0"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E8F7D72" w14:textId="0110648D" w:rsidR="001B1F2D" w:rsidRPr="001B1F2D" w:rsidRDefault="001B1F2D" w:rsidP="0015693B">
            <w:pPr>
              <w:pStyle w:val="Tabletext0"/>
            </w:pPr>
            <w:r w:rsidRPr="001B1F2D">
              <w:t>Stocking dependent on Chinook salmon numbers produced at Snobs Creek Hatchery.</w:t>
            </w:r>
            <w:r w:rsidR="00402EAE">
              <w:t xml:space="preserve"> Stocking to resume when sufficient water.</w:t>
            </w:r>
            <w:r w:rsidRPr="001B1F2D">
              <w:t xml:space="preserve"> </w:t>
            </w:r>
          </w:p>
        </w:tc>
      </w:tr>
      <w:tr w:rsidR="001B1F2D" w:rsidRPr="001B1F2D" w14:paraId="54B4E2C2" w14:textId="77777777" w:rsidTr="00E11F98">
        <w:trPr>
          <w:cantSplit/>
          <w:trHeight w:val="170"/>
        </w:trPr>
        <w:tc>
          <w:tcPr>
            <w:tcW w:w="1843" w:type="dxa"/>
            <w:shd w:val="clear" w:color="auto" w:fill="auto"/>
            <w:tcMar>
              <w:top w:w="57" w:type="dxa"/>
            </w:tcMar>
            <w:hideMark/>
          </w:tcPr>
          <w:p w14:paraId="57837DCE" w14:textId="77777777" w:rsidR="001B1F2D" w:rsidRPr="001B1F2D" w:rsidRDefault="001B1F2D" w:rsidP="001B1F2D">
            <w:pPr>
              <w:pStyle w:val="Tabletext0"/>
            </w:pPr>
            <w:r w:rsidRPr="001B1F2D">
              <w:t>Deep Lake (Derrinallum)</w:t>
            </w:r>
          </w:p>
        </w:tc>
        <w:tc>
          <w:tcPr>
            <w:tcW w:w="1701" w:type="dxa"/>
            <w:shd w:val="clear" w:color="auto" w:fill="auto"/>
            <w:noWrap/>
            <w:tcMar>
              <w:top w:w="57" w:type="dxa"/>
            </w:tcMar>
            <w:hideMark/>
          </w:tcPr>
          <w:p w14:paraId="6A7E21F9"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3EA3B0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BE65E4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FBB4CCA"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2F7DC56A" w14:textId="77777777" w:rsidR="001B1F2D" w:rsidRPr="001B1F2D" w:rsidRDefault="001B1F2D" w:rsidP="001B1F2D">
            <w:pPr>
              <w:pStyle w:val="Tabletext0"/>
            </w:pPr>
            <w:r w:rsidRPr="001B1F2D">
              <w:t>GDAC request 1000 rainbow trout</w:t>
            </w:r>
          </w:p>
        </w:tc>
        <w:tc>
          <w:tcPr>
            <w:tcW w:w="4253" w:type="dxa"/>
            <w:shd w:val="clear" w:color="000000" w:fill="FFFFFF"/>
            <w:tcMar>
              <w:top w:w="57" w:type="dxa"/>
            </w:tcMar>
            <w:hideMark/>
          </w:tcPr>
          <w:p w14:paraId="070B39CB" w14:textId="077F6DFF" w:rsidR="001B1F2D" w:rsidRPr="001B1F2D" w:rsidRDefault="001B1F2D" w:rsidP="0015693B">
            <w:pPr>
              <w:pStyle w:val="Tabletext0"/>
            </w:pPr>
            <w:r w:rsidRPr="001B1F2D">
              <w:t xml:space="preserve">Stocking dependant on water level. Not stocked in </w:t>
            </w:r>
            <w:r w:rsidR="0015693B" w:rsidRPr="001B1F2D">
              <w:t>201</w:t>
            </w:r>
            <w:r w:rsidR="0015693B">
              <w:t>5</w:t>
            </w:r>
            <w:r w:rsidR="0015693B" w:rsidRPr="001B1F2D">
              <w:t xml:space="preserve"> </w:t>
            </w:r>
            <w:r w:rsidRPr="001B1F2D">
              <w:t xml:space="preserve">due to low water level. </w:t>
            </w:r>
            <w:r w:rsidR="00402EAE">
              <w:t>Stocking to resume when sufficient water.</w:t>
            </w:r>
          </w:p>
        </w:tc>
      </w:tr>
      <w:tr w:rsidR="001B1F2D" w:rsidRPr="001B1F2D" w14:paraId="0F2FC0BE" w14:textId="77777777" w:rsidTr="00E11F98">
        <w:trPr>
          <w:cantSplit/>
          <w:trHeight w:val="170"/>
        </w:trPr>
        <w:tc>
          <w:tcPr>
            <w:tcW w:w="1843" w:type="dxa"/>
            <w:shd w:val="clear" w:color="auto" w:fill="auto"/>
            <w:tcMar>
              <w:top w:w="57" w:type="dxa"/>
            </w:tcMar>
            <w:hideMark/>
          </w:tcPr>
          <w:p w14:paraId="5D60816A" w14:textId="77777777" w:rsidR="001B1F2D" w:rsidRPr="001B1F2D" w:rsidRDefault="001B1F2D" w:rsidP="001B1F2D">
            <w:pPr>
              <w:pStyle w:val="Tabletext0"/>
            </w:pPr>
            <w:r w:rsidRPr="001B1F2D">
              <w:t>Dunkeld Arboretum (Dunkeld)</w:t>
            </w:r>
          </w:p>
        </w:tc>
        <w:tc>
          <w:tcPr>
            <w:tcW w:w="1701" w:type="dxa"/>
            <w:shd w:val="clear" w:color="auto" w:fill="auto"/>
            <w:noWrap/>
            <w:tcMar>
              <w:top w:w="57" w:type="dxa"/>
            </w:tcMar>
            <w:hideMark/>
          </w:tcPr>
          <w:p w14:paraId="5A51B00C"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0ADBB5D2"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29DAFDA0"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140AFC7"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39A4382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C0B790C" w14:textId="1F46F423" w:rsidR="001B1F2D" w:rsidRPr="001B1F2D" w:rsidRDefault="001B1F2D" w:rsidP="001B1F2D">
            <w:pPr>
              <w:pStyle w:val="Tabletext0"/>
            </w:pPr>
            <w:r w:rsidRPr="001B1F2D">
              <w:t>200 rainbow trout 2nd &amp; 3rd Term School Holidays</w:t>
            </w:r>
            <w:r w:rsidR="00344B8E">
              <w:t>.</w:t>
            </w:r>
          </w:p>
        </w:tc>
      </w:tr>
      <w:tr w:rsidR="001B1F2D" w:rsidRPr="001B1F2D" w14:paraId="37F4825F" w14:textId="77777777" w:rsidTr="00E11F98">
        <w:trPr>
          <w:cantSplit/>
          <w:trHeight w:val="170"/>
        </w:trPr>
        <w:tc>
          <w:tcPr>
            <w:tcW w:w="1843" w:type="dxa"/>
            <w:shd w:val="clear" w:color="auto" w:fill="auto"/>
            <w:tcMar>
              <w:top w:w="57" w:type="dxa"/>
            </w:tcMar>
            <w:hideMark/>
          </w:tcPr>
          <w:p w14:paraId="01A44A25" w14:textId="77777777" w:rsidR="001B1F2D" w:rsidRPr="001B1F2D" w:rsidRDefault="001B1F2D" w:rsidP="001B1F2D">
            <w:pPr>
              <w:pStyle w:val="Tabletext0"/>
            </w:pPr>
            <w:r w:rsidRPr="001B1F2D">
              <w:t>Elingamite Lake (Cobden)</w:t>
            </w:r>
          </w:p>
        </w:tc>
        <w:tc>
          <w:tcPr>
            <w:tcW w:w="1701" w:type="dxa"/>
            <w:shd w:val="clear" w:color="auto" w:fill="auto"/>
            <w:noWrap/>
            <w:tcMar>
              <w:top w:w="57" w:type="dxa"/>
            </w:tcMar>
            <w:hideMark/>
          </w:tcPr>
          <w:p w14:paraId="16BD112F"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6E49043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23312DA"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C66E9DE" w14:textId="77777777" w:rsidR="001B1F2D" w:rsidRPr="001B1F2D" w:rsidRDefault="001B1F2D" w:rsidP="001B1F2D">
            <w:pPr>
              <w:pStyle w:val="Tabletext0"/>
            </w:pPr>
            <w:r w:rsidRPr="001B1F2D">
              <w:t>2000</w:t>
            </w:r>
          </w:p>
        </w:tc>
        <w:tc>
          <w:tcPr>
            <w:tcW w:w="2551" w:type="dxa"/>
            <w:shd w:val="clear" w:color="auto" w:fill="auto"/>
            <w:tcMar>
              <w:top w:w="57" w:type="dxa"/>
            </w:tcMar>
            <w:hideMark/>
          </w:tcPr>
          <w:p w14:paraId="1326DE18" w14:textId="77777777" w:rsidR="001B1F2D" w:rsidRPr="001B1F2D" w:rsidRDefault="001B1F2D" w:rsidP="001B1F2D">
            <w:pPr>
              <w:pStyle w:val="Tabletext0"/>
            </w:pPr>
            <w:r w:rsidRPr="001B1F2D">
              <w:t>GDAC request 2000 brown trout</w:t>
            </w:r>
          </w:p>
        </w:tc>
        <w:tc>
          <w:tcPr>
            <w:tcW w:w="4253" w:type="dxa"/>
            <w:shd w:val="clear" w:color="000000" w:fill="FFFFFF"/>
            <w:tcMar>
              <w:top w:w="57" w:type="dxa"/>
            </w:tcMar>
            <w:hideMark/>
          </w:tcPr>
          <w:p w14:paraId="5522ED40" w14:textId="0FDCDBFC" w:rsidR="001B1F2D" w:rsidRPr="001B1F2D" w:rsidRDefault="001B1F2D" w:rsidP="001B1F2D">
            <w:pPr>
              <w:pStyle w:val="Tabletext0"/>
            </w:pPr>
            <w:r w:rsidRPr="001B1F2D">
              <w:t xml:space="preserve">Access </w:t>
            </w:r>
            <w:r w:rsidR="00825C68">
              <w:t xml:space="preserve">for stocking often limited. </w:t>
            </w:r>
            <w:r w:rsidRPr="001B1F2D">
              <w:t>Stock later in the year when access is better for boats to stock fish.</w:t>
            </w:r>
          </w:p>
        </w:tc>
      </w:tr>
      <w:tr w:rsidR="001B1F2D" w:rsidRPr="001B1F2D" w14:paraId="679D7537" w14:textId="77777777" w:rsidTr="00E11F98">
        <w:trPr>
          <w:cantSplit/>
          <w:trHeight w:val="170"/>
        </w:trPr>
        <w:tc>
          <w:tcPr>
            <w:tcW w:w="1843" w:type="dxa"/>
            <w:shd w:val="clear" w:color="auto" w:fill="auto"/>
            <w:tcMar>
              <w:top w:w="57" w:type="dxa"/>
            </w:tcMar>
            <w:hideMark/>
          </w:tcPr>
          <w:p w14:paraId="6A9C5931" w14:textId="77777777" w:rsidR="001B1F2D" w:rsidRPr="001B1F2D" w:rsidRDefault="001B1F2D" w:rsidP="001B1F2D">
            <w:pPr>
              <w:pStyle w:val="Tabletext0"/>
            </w:pPr>
            <w:r w:rsidRPr="001B1F2D">
              <w:t>Elingamite Lake (Cobden)</w:t>
            </w:r>
          </w:p>
        </w:tc>
        <w:tc>
          <w:tcPr>
            <w:tcW w:w="1701" w:type="dxa"/>
            <w:shd w:val="clear" w:color="auto" w:fill="auto"/>
            <w:noWrap/>
            <w:tcMar>
              <w:top w:w="57" w:type="dxa"/>
            </w:tcMar>
            <w:hideMark/>
          </w:tcPr>
          <w:p w14:paraId="0B16A12B"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7E31A57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1A5C4EF"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F80E4A8"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6ED0E715" w14:textId="77777777" w:rsidR="001B1F2D" w:rsidRPr="001B1F2D" w:rsidRDefault="001B1F2D" w:rsidP="001B1F2D">
            <w:pPr>
              <w:pStyle w:val="Tabletext0"/>
            </w:pPr>
          </w:p>
        </w:tc>
        <w:tc>
          <w:tcPr>
            <w:tcW w:w="4253" w:type="dxa"/>
            <w:shd w:val="clear" w:color="000000" w:fill="FFFFFF"/>
            <w:tcMar>
              <w:top w:w="57" w:type="dxa"/>
            </w:tcMar>
            <w:hideMark/>
          </w:tcPr>
          <w:p w14:paraId="5F3DF99A" w14:textId="74FB51DE" w:rsidR="001B1F2D" w:rsidRPr="001B1F2D" w:rsidRDefault="001B1F2D" w:rsidP="0015693B">
            <w:pPr>
              <w:pStyle w:val="Tabletext0"/>
            </w:pPr>
            <w:r w:rsidRPr="001B1F2D">
              <w:t xml:space="preserve">Stocking dependent on Triploid Chinook salmon numbers produced at Snobs Creek Hatchery.  Discuss potential numbers with Cobden </w:t>
            </w:r>
            <w:r w:rsidR="00825C68">
              <w:br/>
            </w:r>
            <w:r w:rsidRPr="001B1F2D">
              <w:t>Angling Club</w:t>
            </w:r>
            <w:r w:rsidR="00344B8E">
              <w:t>.</w:t>
            </w:r>
          </w:p>
        </w:tc>
      </w:tr>
      <w:tr w:rsidR="001B1F2D" w:rsidRPr="001B1F2D" w14:paraId="5B9D8BFD" w14:textId="77777777" w:rsidTr="00E11F98">
        <w:trPr>
          <w:cantSplit/>
          <w:trHeight w:val="170"/>
        </w:trPr>
        <w:tc>
          <w:tcPr>
            <w:tcW w:w="1843" w:type="dxa"/>
            <w:shd w:val="clear" w:color="auto" w:fill="auto"/>
            <w:tcMar>
              <w:top w:w="57" w:type="dxa"/>
            </w:tcMar>
            <w:hideMark/>
          </w:tcPr>
          <w:p w14:paraId="7AF642CA" w14:textId="77777777" w:rsidR="001B1F2D" w:rsidRPr="001B1F2D" w:rsidRDefault="001B1F2D" w:rsidP="001B1F2D">
            <w:pPr>
              <w:pStyle w:val="Tabletext0"/>
            </w:pPr>
            <w:r w:rsidRPr="001B1F2D">
              <w:t>Elingamite Lake (Cobden)</w:t>
            </w:r>
          </w:p>
        </w:tc>
        <w:tc>
          <w:tcPr>
            <w:tcW w:w="1701" w:type="dxa"/>
            <w:shd w:val="clear" w:color="auto" w:fill="auto"/>
            <w:noWrap/>
            <w:tcMar>
              <w:top w:w="57" w:type="dxa"/>
            </w:tcMar>
            <w:hideMark/>
          </w:tcPr>
          <w:p w14:paraId="546D4368"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EBFC8B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E840FD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B5F77CD"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2883DA20" w14:textId="77777777" w:rsidR="001B1F2D" w:rsidRPr="001B1F2D" w:rsidRDefault="001B1F2D" w:rsidP="001B1F2D">
            <w:pPr>
              <w:pStyle w:val="Tabletext0"/>
            </w:pPr>
            <w:r w:rsidRPr="001B1F2D">
              <w:t>GDAC request 1000 rainbow trout</w:t>
            </w:r>
          </w:p>
        </w:tc>
        <w:tc>
          <w:tcPr>
            <w:tcW w:w="4253" w:type="dxa"/>
            <w:shd w:val="clear" w:color="000000" w:fill="FFFFFF"/>
            <w:tcMar>
              <w:top w:w="57" w:type="dxa"/>
            </w:tcMar>
            <w:hideMark/>
          </w:tcPr>
          <w:p w14:paraId="6553D19E" w14:textId="4BD2B9A1" w:rsidR="001B1F2D" w:rsidRPr="001B1F2D" w:rsidRDefault="001B1F2D" w:rsidP="00825C68">
            <w:pPr>
              <w:pStyle w:val="Tabletext0"/>
            </w:pPr>
            <w:r w:rsidRPr="001B1F2D">
              <w:t xml:space="preserve">Elingamite Lake is being trialled as </w:t>
            </w:r>
            <w:r w:rsidR="00825C68">
              <w:t xml:space="preserve">a triploid rainbow trout water. </w:t>
            </w:r>
            <w:r w:rsidRPr="001B1F2D">
              <w:t>1000 triploid rainbow trout stocked in 2014. There were no Triploid rainbow trout available in 2015</w:t>
            </w:r>
            <w:r w:rsidR="002629E6">
              <w:t>.</w:t>
            </w:r>
            <w:r w:rsidRPr="001B1F2D">
              <w:t xml:space="preserve"> Resume stocking with triploid fish </w:t>
            </w:r>
            <w:r w:rsidR="00402EAE">
              <w:t xml:space="preserve">to replace standard fish, </w:t>
            </w:r>
            <w:r w:rsidRPr="001B1F2D">
              <w:t>when available.</w:t>
            </w:r>
          </w:p>
        </w:tc>
      </w:tr>
      <w:tr w:rsidR="001B1F2D" w:rsidRPr="001B1F2D" w14:paraId="463C2DF7" w14:textId="77777777" w:rsidTr="00E11F98">
        <w:trPr>
          <w:cantSplit/>
          <w:trHeight w:val="170"/>
        </w:trPr>
        <w:tc>
          <w:tcPr>
            <w:tcW w:w="1843" w:type="dxa"/>
            <w:shd w:val="clear" w:color="auto" w:fill="auto"/>
            <w:tcMar>
              <w:top w:w="57" w:type="dxa"/>
            </w:tcMar>
            <w:hideMark/>
          </w:tcPr>
          <w:p w14:paraId="7AF9F91B" w14:textId="77777777" w:rsidR="001B1F2D" w:rsidRPr="001B1F2D" w:rsidRDefault="001B1F2D" w:rsidP="001B1F2D">
            <w:pPr>
              <w:pStyle w:val="Tabletext0"/>
            </w:pPr>
            <w:r w:rsidRPr="001B1F2D">
              <w:t>Esmond Lake (Ballarat)</w:t>
            </w:r>
          </w:p>
        </w:tc>
        <w:tc>
          <w:tcPr>
            <w:tcW w:w="1701" w:type="dxa"/>
            <w:shd w:val="clear" w:color="auto" w:fill="auto"/>
            <w:noWrap/>
            <w:tcMar>
              <w:top w:w="57" w:type="dxa"/>
            </w:tcMar>
            <w:hideMark/>
          </w:tcPr>
          <w:p w14:paraId="62D67911"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8EF6F8B"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749716B0"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34E4D0E" w14:textId="77777777" w:rsidR="001B1F2D" w:rsidRPr="001B1F2D" w:rsidRDefault="001B1F2D" w:rsidP="001B1F2D">
            <w:pPr>
              <w:pStyle w:val="Tabletext0"/>
            </w:pPr>
            <w:r w:rsidRPr="001B1F2D">
              <w:t>500</w:t>
            </w:r>
          </w:p>
        </w:tc>
        <w:tc>
          <w:tcPr>
            <w:tcW w:w="2551" w:type="dxa"/>
            <w:shd w:val="clear" w:color="auto" w:fill="auto"/>
            <w:noWrap/>
            <w:tcMar>
              <w:top w:w="57" w:type="dxa"/>
            </w:tcMar>
            <w:hideMark/>
          </w:tcPr>
          <w:p w14:paraId="4DEEFA50"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4059BF0" w14:textId="1B4CBA36" w:rsidR="001B1F2D" w:rsidRPr="001B1F2D" w:rsidRDefault="001B1F2D" w:rsidP="001B1F2D">
            <w:pPr>
              <w:pStyle w:val="Tabletext0"/>
            </w:pPr>
            <w:r w:rsidRPr="001B1F2D">
              <w:t>250 rainbow trout 2nd &amp; 3rd Term School Holidays</w:t>
            </w:r>
            <w:r w:rsidR="00344B8E">
              <w:t>.</w:t>
            </w:r>
            <w:r w:rsidRPr="001B1F2D">
              <w:t xml:space="preserve"> </w:t>
            </w:r>
          </w:p>
        </w:tc>
      </w:tr>
      <w:tr w:rsidR="001B1F2D" w:rsidRPr="001B1F2D" w14:paraId="2EBDB086" w14:textId="77777777" w:rsidTr="00E11F98">
        <w:trPr>
          <w:cantSplit/>
          <w:trHeight w:val="170"/>
        </w:trPr>
        <w:tc>
          <w:tcPr>
            <w:tcW w:w="1843" w:type="dxa"/>
            <w:shd w:val="clear" w:color="auto" w:fill="auto"/>
            <w:tcMar>
              <w:top w:w="57" w:type="dxa"/>
            </w:tcMar>
            <w:hideMark/>
          </w:tcPr>
          <w:p w14:paraId="0610CD0A" w14:textId="77777777" w:rsidR="001B1F2D" w:rsidRPr="001B1F2D" w:rsidRDefault="001B1F2D" w:rsidP="001B1F2D">
            <w:pPr>
              <w:pStyle w:val="Tabletext0"/>
            </w:pPr>
            <w:r w:rsidRPr="001B1F2D">
              <w:t>Ess Lagoon (Casterton)</w:t>
            </w:r>
          </w:p>
        </w:tc>
        <w:tc>
          <w:tcPr>
            <w:tcW w:w="1701" w:type="dxa"/>
            <w:shd w:val="clear" w:color="auto" w:fill="auto"/>
            <w:noWrap/>
            <w:tcMar>
              <w:top w:w="57" w:type="dxa"/>
            </w:tcMar>
            <w:hideMark/>
          </w:tcPr>
          <w:p w14:paraId="4D969973"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2589C00C"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30995C16"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066E75A9"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56A49AAD"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3CEC73A" w14:textId="69906C14" w:rsidR="001B1F2D" w:rsidRPr="001B1F2D" w:rsidRDefault="001B1F2D" w:rsidP="001B1F2D">
            <w:pPr>
              <w:pStyle w:val="Tabletext0"/>
            </w:pPr>
            <w:r w:rsidRPr="001B1F2D">
              <w:t>500 rainbow trout 2nd &amp; 3rd Term School Holidays</w:t>
            </w:r>
            <w:r w:rsidR="00344B8E">
              <w:t>.</w:t>
            </w:r>
          </w:p>
        </w:tc>
      </w:tr>
      <w:tr w:rsidR="001B1F2D" w:rsidRPr="001B1F2D" w14:paraId="2FB26200" w14:textId="77777777" w:rsidTr="00E11F98">
        <w:trPr>
          <w:cantSplit/>
          <w:trHeight w:val="170"/>
        </w:trPr>
        <w:tc>
          <w:tcPr>
            <w:tcW w:w="1843" w:type="dxa"/>
            <w:shd w:val="clear" w:color="auto" w:fill="auto"/>
            <w:tcMar>
              <w:top w:w="57" w:type="dxa"/>
            </w:tcMar>
            <w:hideMark/>
          </w:tcPr>
          <w:p w14:paraId="62651E5F" w14:textId="472BE8E8" w:rsidR="001B1F2D" w:rsidRPr="001B1F2D" w:rsidRDefault="001B1F2D" w:rsidP="001B1F2D">
            <w:pPr>
              <w:pStyle w:val="Tabletext0"/>
            </w:pPr>
            <w:r w:rsidRPr="001B1F2D">
              <w:t xml:space="preserve">Fyans Lake </w:t>
            </w:r>
            <w:r w:rsidR="00825C68">
              <w:br/>
            </w:r>
            <w:r w:rsidRPr="001B1F2D">
              <w:t>(Halls Gap)</w:t>
            </w:r>
          </w:p>
        </w:tc>
        <w:tc>
          <w:tcPr>
            <w:tcW w:w="1701" w:type="dxa"/>
            <w:shd w:val="clear" w:color="auto" w:fill="auto"/>
            <w:noWrap/>
            <w:tcMar>
              <w:top w:w="57" w:type="dxa"/>
            </w:tcMar>
            <w:hideMark/>
          </w:tcPr>
          <w:p w14:paraId="5C4B1BF8"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487CE3C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A3BAF6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EC4AEED"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3A77900B" w14:textId="32883346" w:rsidR="001B1F2D" w:rsidRPr="001B1F2D" w:rsidRDefault="001B1F2D" w:rsidP="009A4939">
            <w:pPr>
              <w:pStyle w:val="Tabletext0"/>
            </w:pPr>
            <w:r w:rsidRPr="001B1F2D">
              <w:t>WAA request 6000 brown trout</w:t>
            </w:r>
            <w:r w:rsidR="009A4939">
              <w:t>.</w:t>
            </w:r>
            <w:r w:rsidRPr="001B1F2D">
              <w:t xml:space="preserve"> GDAC request 10000 brown trout</w:t>
            </w:r>
          </w:p>
        </w:tc>
        <w:tc>
          <w:tcPr>
            <w:tcW w:w="4253" w:type="dxa"/>
            <w:shd w:val="clear" w:color="000000" w:fill="FFFFFF"/>
            <w:tcMar>
              <w:top w:w="57" w:type="dxa"/>
            </w:tcMar>
            <w:hideMark/>
          </w:tcPr>
          <w:p w14:paraId="17DDB696" w14:textId="47177F02" w:rsidR="001B1F2D" w:rsidRPr="001B1F2D" w:rsidRDefault="001B1F2D" w:rsidP="001B1F2D">
            <w:pPr>
              <w:pStyle w:val="Tabletext0"/>
            </w:pPr>
            <w:r w:rsidRPr="001B1F2D">
              <w:t>Redfin predation on stocked brown trout consider larger 50g+ brown trout to be stocked during 2015.</w:t>
            </w:r>
          </w:p>
        </w:tc>
      </w:tr>
      <w:tr w:rsidR="001B1F2D" w:rsidRPr="001B1F2D" w14:paraId="795D8089" w14:textId="77777777" w:rsidTr="00E11F98">
        <w:trPr>
          <w:cantSplit/>
          <w:trHeight w:val="170"/>
        </w:trPr>
        <w:tc>
          <w:tcPr>
            <w:tcW w:w="1843" w:type="dxa"/>
            <w:shd w:val="clear" w:color="auto" w:fill="auto"/>
            <w:tcMar>
              <w:top w:w="57" w:type="dxa"/>
            </w:tcMar>
            <w:hideMark/>
          </w:tcPr>
          <w:p w14:paraId="15CDE673" w14:textId="5E6C4AD6" w:rsidR="001B1F2D" w:rsidRPr="001B1F2D" w:rsidRDefault="001B1F2D" w:rsidP="001B1F2D">
            <w:pPr>
              <w:pStyle w:val="Tabletext0"/>
            </w:pPr>
            <w:r w:rsidRPr="001B1F2D">
              <w:t xml:space="preserve">Fyans Lake </w:t>
            </w:r>
            <w:r w:rsidR="00825C68">
              <w:br/>
            </w:r>
            <w:r w:rsidRPr="001B1F2D">
              <w:t>(Halls Gap)</w:t>
            </w:r>
          </w:p>
        </w:tc>
        <w:tc>
          <w:tcPr>
            <w:tcW w:w="1701" w:type="dxa"/>
            <w:shd w:val="clear" w:color="auto" w:fill="auto"/>
            <w:noWrap/>
            <w:tcMar>
              <w:top w:w="57" w:type="dxa"/>
            </w:tcMar>
            <w:hideMark/>
          </w:tcPr>
          <w:p w14:paraId="170E930F"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252C72A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537401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3A2A0E0"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31028825" w14:textId="0DC85D9D" w:rsidR="001B1F2D" w:rsidRPr="001B1F2D" w:rsidRDefault="001B1F2D" w:rsidP="009A4939">
            <w:pPr>
              <w:pStyle w:val="Tabletext0"/>
            </w:pPr>
            <w:r w:rsidRPr="001B1F2D">
              <w:t>WAA request 6000 rainbow trout</w:t>
            </w:r>
            <w:r w:rsidR="009A4939">
              <w:t>.</w:t>
            </w:r>
            <w:r w:rsidRPr="001B1F2D">
              <w:t xml:space="preserve"> GDAC request 10000 rainbow trout</w:t>
            </w:r>
          </w:p>
        </w:tc>
        <w:tc>
          <w:tcPr>
            <w:tcW w:w="4253" w:type="dxa"/>
            <w:shd w:val="clear" w:color="000000" w:fill="FFFFFF"/>
            <w:tcMar>
              <w:top w:w="57" w:type="dxa"/>
            </w:tcMar>
            <w:hideMark/>
          </w:tcPr>
          <w:p w14:paraId="492DB3F4" w14:textId="32490857" w:rsidR="001B1F2D" w:rsidRPr="001B1F2D" w:rsidRDefault="001B1F2D" w:rsidP="009A4939">
            <w:pPr>
              <w:pStyle w:val="Tabletext0"/>
            </w:pPr>
            <w:r w:rsidRPr="001B1F2D">
              <w:t>Redfin predation on stocked rainbow trout endeavour for larger 50g+ rainbow trout to be stocked during 2015. Fisheries Victoria will endeavour to help if suitable size</w:t>
            </w:r>
            <w:r w:rsidR="009A4939">
              <w:t xml:space="preserve">d rainbow trout are available. </w:t>
            </w:r>
            <w:r w:rsidRPr="001B1F2D">
              <w:t xml:space="preserve">Was stocked with additional </w:t>
            </w:r>
            <w:r w:rsidR="0015693B">
              <w:t>2100</w:t>
            </w:r>
            <w:r w:rsidR="0015693B" w:rsidRPr="001B1F2D">
              <w:t xml:space="preserve"> </w:t>
            </w:r>
            <w:r w:rsidRPr="001B1F2D">
              <w:t xml:space="preserve">rainbow trout </w:t>
            </w:r>
            <w:r w:rsidR="0015693B">
              <w:t xml:space="preserve">up to 1 kg </w:t>
            </w:r>
            <w:r w:rsidRPr="001B1F2D">
              <w:t xml:space="preserve">in 2015 for Oceania's Fly Fishing Championships. </w:t>
            </w:r>
          </w:p>
        </w:tc>
      </w:tr>
      <w:tr w:rsidR="001B1F2D" w:rsidRPr="001B1F2D" w14:paraId="3E4BFE37" w14:textId="77777777" w:rsidTr="00E11F98">
        <w:trPr>
          <w:cantSplit/>
          <w:trHeight w:val="170"/>
        </w:trPr>
        <w:tc>
          <w:tcPr>
            <w:tcW w:w="1843" w:type="dxa"/>
            <w:shd w:val="clear" w:color="auto" w:fill="auto"/>
            <w:tcMar>
              <w:top w:w="57" w:type="dxa"/>
            </w:tcMar>
            <w:hideMark/>
          </w:tcPr>
          <w:p w14:paraId="4408998C" w14:textId="77777777" w:rsidR="001B1F2D" w:rsidRPr="001B1F2D" w:rsidRDefault="001B1F2D" w:rsidP="001B1F2D">
            <w:pPr>
              <w:pStyle w:val="Tabletext0"/>
            </w:pPr>
            <w:r w:rsidRPr="001B1F2D">
              <w:t>Gellibrand River</w:t>
            </w:r>
          </w:p>
        </w:tc>
        <w:tc>
          <w:tcPr>
            <w:tcW w:w="1701" w:type="dxa"/>
            <w:shd w:val="clear" w:color="auto" w:fill="auto"/>
            <w:noWrap/>
            <w:tcMar>
              <w:top w:w="57" w:type="dxa"/>
            </w:tcMar>
            <w:hideMark/>
          </w:tcPr>
          <w:p w14:paraId="18F763A2"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65B5F42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065304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4F9C3AD"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4CD479F2" w14:textId="77777777" w:rsidR="001B1F2D" w:rsidRPr="001B1F2D" w:rsidRDefault="001B1F2D" w:rsidP="001B1F2D">
            <w:pPr>
              <w:pStyle w:val="Tabletext0"/>
            </w:pPr>
            <w:r w:rsidRPr="001B1F2D">
              <w:t>GDAC request 2000 brown trout GDAC comment that the trout coming out of the Gellibrand River seem to be inbred and may need a new gene pool</w:t>
            </w:r>
          </w:p>
        </w:tc>
        <w:tc>
          <w:tcPr>
            <w:tcW w:w="4253" w:type="dxa"/>
            <w:shd w:val="clear" w:color="000000" w:fill="FFFFFF"/>
            <w:tcMar>
              <w:top w:w="57" w:type="dxa"/>
            </w:tcMar>
            <w:hideMark/>
          </w:tcPr>
          <w:p w14:paraId="0E57184D" w14:textId="52588117" w:rsidR="001B1F2D" w:rsidRPr="001B1F2D" w:rsidRDefault="001B1F2D" w:rsidP="001B1F2D">
            <w:pPr>
              <w:pStyle w:val="Tabletext0"/>
            </w:pPr>
            <w:r w:rsidRPr="001B1F2D">
              <w:t>Water not currently on stocking program. Stocking request not supported</w:t>
            </w:r>
            <w:r w:rsidR="001F34D5">
              <w:t xml:space="preserve"> on genetic issues</w:t>
            </w:r>
            <w:r w:rsidRPr="001B1F2D">
              <w:t>.</w:t>
            </w:r>
          </w:p>
        </w:tc>
      </w:tr>
      <w:tr w:rsidR="001B1F2D" w:rsidRPr="001B1F2D" w14:paraId="3023BD3C" w14:textId="77777777" w:rsidTr="00E11F98">
        <w:trPr>
          <w:cantSplit/>
          <w:trHeight w:val="170"/>
        </w:trPr>
        <w:tc>
          <w:tcPr>
            <w:tcW w:w="1843" w:type="dxa"/>
            <w:shd w:val="clear" w:color="auto" w:fill="auto"/>
            <w:tcMar>
              <w:top w:w="57" w:type="dxa"/>
            </w:tcMar>
            <w:hideMark/>
          </w:tcPr>
          <w:p w14:paraId="19A99061" w14:textId="77777777" w:rsidR="001B1F2D" w:rsidRPr="001B1F2D" w:rsidRDefault="001B1F2D" w:rsidP="001B1F2D">
            <w:pPr>
              <w:pStyle w:val="Tabletext0"/>
            </w:pPr>
            <w:r w:rsidRPr="001B1F2D">
              <w:t>Gillear Lake (Allansford)</w:t>
            </w:r>
          </w:p>
        </w:tc>
        <w:tc>
          <w:tcPr>
            <w:tcW w:w="1701" w:type="dxa"/>
            <w:shd w:val="clear" w:color="auto" w:fill="auto"/>
            <w:noWrap/>
            <w:tcMar>
              <w:top w:w="57" w:type="dxa"/>
            </w:tcMar>
            <w:hideMark/>
          </w:tcPr>
          <w:p w14:paraId="19148693"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437B64C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FD5388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1E6428C"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5993D4FE"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75EEFD7" w14:textId="5A1F87EE" w:rsidR="001B1F2D" w:rsidRPr="001B1F2D" w:rsidRDefault="001B1F2D" w:rsidP="001B1F2D">
            <w:pPr>
              <w:pStyle w:val="Tabletext0"/>
            </w:pPr>
          </w:p>
        </w:tc>
      </w:tr>
      <w:tr w:rsidR="001B1F2D" w:rsidRPr="001B1F2D" w14:paraId="1EB3FBC5" w14:textId="77777777" w:rsidTr="00E11F98">
        <w:trPr>
          <w:cantSplit/>
          <w:trHeight w:val="170"/>
        </w:trPr>
        <w:tc>
          <w:tcPr>
            <w:tcW w:w="1843" w:type="dxa"/>
            <w:shd w:val="clear" w:color="auto" w:fill="auto"/>
            <w:tcMar>
              <w:top w:w="57" w:type="dxa"/>
            </w:tcMar>
            <w:hideMark/>
          </w:tcPr>
          <w:p w14:paraId="5ED0BED4" w14:textId="77777777" w:rsidR="001B1F2D" w:rsidRPr="001B1F2D" w:rsidRDefault="001B1F2D" w:rsidP="001B1F2D">
            <w:pPr>
              <w:pStyle w:val="Tabletext0"/>
            </w:pPr>
            <w:r w:rsidRPr="001B1F2D">
              <w:t>Gillear Lake (Allansford)</w:t>
            </w:r>
          </w:p>
        </w:tc>
        <w:tc>
          <w:tcPr>
            <w:tcW w:w="1701" w:type="dxa"/>
            <w:shd w:val="clear" w:color="auto" w:fill="auto"/>
            <w:noWrap/>
            <w:tcMar>
              <w:top w:w="57" w:type="dxa"/>
            </w:tcMar>
            <w:hideMark/>
          </w:tcPr>
          <w:p w14:paraId="0935B8DD"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6D01B4B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57E1CA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21D3205" w14:textId="77777777" w:rsidR="001B1F2D" w:rsidRPr="001B1F2D" w:rsidRDefault="001B1F2D" w:rsidP="001B1F2D">
            <w:pPr>
              <w:pStyle w:val="Tabletext0"/>
            </w:pPr>
            <w:r w:rsidRPr="001B1F2D">
              <w:t>1000</w:t>
            </w:r>
          </w:p>
        </w:tc>
        <w:tc>
          <w:tcPr>
            <w:tcW w:w="2551" w:type="dxa"/>
            <w:shd w:val="clear" w:color="auto" w:fill="auto"/>
            <w:tcMar>
              <w:top w:w="57" w:type="dxa"/>
            </w:tcMar>
            <w:hideMark/>
          </w:tcPr>
          <w:p w14:paraId="3514A217" w14:textId="77777777" w:rsidR="001B1F2D" w:rsidRPr="001B1F2D" w:rsidRDefault="001B1F2D" w:rsidP="001B1F2D">
            <w:pPr>
              <w:pStyle w:val="Tabletext0"/>
            </w:pPr>
          </w:p>
        </w:tc>
        <w:tc>
          <w:tcPr>
            <w:tcW w:w="4253" w:type="dxa"/>
            <w:shd w:val="clear" w:color="000000" w:fill="FFFFFF"/>
            <w:tcMar>
              <w:top w:w="57" w:type="dxa"/>
            </w:tcMar>
            <w:hideMark/>
          </w:tcPr>
          <w:p w14:paraId="739B0FA4" w14:textId="06AE8C28" w:rsidR="001B1F2D" w:rsidRPr="001B1F2D" w:rsidRDefault="001B1F2D" w:rsidP="001B1F2D">
            <w:pPr>
              <w:pStyle w:val="Tabletext0"/>
            </w:pPr>
          </w:p>
        </w:tc>
      </w:tr>
      <w:tr w:rsidR="001B1F2D" w:rsidRPr="001B1F2D" w14:paraId="1FFDBDAA" w14:textId="77777777" w:rsidTr="00E11F98">
        <w:trPr>
          <w:cantSplit/>
          <w:trHeight w:val="170"/>
        </w:trPr>
        <w:tc>
          <w:tcPr>
            <w:tcW w:w="1843" w:type="dxa"/>
            <w:shd w:val="clear" w:color="auto" w:fill="auto"/>
            <w:tcMar>
              <w:top w:w="57" w:type="dxa"/>
            </w:tcMar>
            <w:hideMark/>
          </w:tcPr>
          <w:p w14:paraId="7EF8B9F9" w14:textId="77777777" w:rsidR="001B1F2D" w:rsidRPr="001B1F2D" w:rsidRDefault="001B1F2D" w:rsidP="001B1F2D">
            <w:pPr>
              <w:pStyle w:val="Tabletext0"/>
            </w:pPr>
            <w:r w:rsidRPr="001B1F2D">
              <w:t>Glenlyon Dam (Glenlyon)</w:t>
            </w:r>
          </w:p>
        </w:tc>
        <w:tc>
          <w:tcPr>
            <w:tcW w:w="1701" w:type="dxa"/>
            <w:shd w:val="clear" w:color="auto" w:fill="auto"/>
            <w:noWrap/>
            <w:tcMar>
              <w:top w:w="57" w:type="dxa"/>
            </w:tcMar>
            <w:hideMark/>
          </w:tcPr>
          <w:p w14:paraId="27038FDA"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4EB2648D"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2CC86491"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1EC6E55F"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4F5A270E" w14:textId="77777777" w:rsidR="001B1F2D" w:rsidRPr="001B1F2D" w:rsidRDefault="001B1F2D" w:rsidP="001B1F2D">
            <w:pPr>
              <w:pStyle w:val="Tabletext0"/>
            </w:pPr>
          </w:p>
        </w:tc>
        <w:tc>
          <w:tcPr>
            <w:tcW w:w="4253" w:type="dxa"/>
            <w:shd w:val="clear" w:color="000000" w:fill="FFFFFF"/>
            <w:tcMar>
              <w:top w:w="57" w:type="dxa"/>
            </w:tcMar>
            <w:hideMark/>
          </w:tcPr>
          <w:p w14:paraId="5099311B" w14:textId="77777777" w:rsidR="001B1F2D" w:rsidRPr="001B1F2D" w:rsidRDefault="001B1F2D" w:rsidP="001B1F2D">
            <w:pPr>
              <w:pStyle w:val="Tabletext0"/>
            </w:pPr>
            <w:r w:rsidRPr="001B1F2D">
              <w:t>200 rainbow trout 2nd &amp; 3rd Term School Holidays.</w:t>
            </w:r>
          </w:p>
        </w:tc>
      </w:tr>
      <w:tr w:rsidR="001B1F2D" w:rsidRPr="001B1F2D" w14:paraId="25E9899E" w14:textId="77777777" w:rsidTr="00E11F98">
        <w:trPr>
          <w:cantSplit/>
          <w:trHeight w:val="170"/>
        </w:trPr>
        <w:tc>
          <w:tcPr>
            <w:tcW w:w="1843" w:type="dxa"/>
            <w:shd w:val="clear" w:color="auto" w:fill="auto"/>
            <w:tcMar>
              <w:top w:w="57" w:type="dxa"/>
            </w:tcMar>
            <w:hideMark/>
          </w:tcPr>
          <w:p w14:paraId="1B332D24" w14:textId="582A97B8" w:rsidR="001B1F2D" w:rsidRPr="001B1F2D" w:rsidRDefault="001B1F2D" w:rsidP="001B1F2D">
            <w:pPr>
              <w:pStyle w:val="Tabletext0"/>
            </w:pPr>
            <w:r w:rsidRPr="001B1F2D">
              <w:t xml:space="preserve">Gong Gong Reservoir </w:t>
            </w:r>
            <w:r w:rsidR="00B17D29">
              <w:br/>
            </w:r>
            <w:r w:rsidRPr="001B1F2D">
              <w:t>(Brown Hill)</w:t>
            </w:r>
          </w:p>
        </w:tc>
        <w:tc>
          <w:tcPr>
            <w:tcW w:w="1701" w:type="dxa"/>
            <w:shd w:val="clear" w:color="auto" w:fill="auto"/>
            <w:noWrap/>
            <w:tcMar>
              <w:top w:w="57" w:type="dxa"/>
            </w:tcMar>
            <w:hideMark/>
          </w:tcPr>
          <w:p w14:paraId="155776A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76F9D7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FF8ABE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1E8B12A"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46E15AB8"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E62231A" w14:textId="267E96B5" w:rsidR="001B1F2D" w:rsidRPr="001B1F2D" w:rsidRDefault="001B1F2D" w:rsidP="00825C68">
            <w:pPr>
              <w:pStyle w:val="Tabletext0"/>
            </w:pPr>
            <w:r w:rsidRPr="001B1F2D">
              <w:t>Water managers request that no stocking of brown trout take place. Fisheries Victoria to discuss future angler access with water managers.</w:t>
            </w:r>
          </w:p>
        </w:tc>
      </w:tr>
      <w:tr w:rsidR="001B1F2D" w:rsidRPr="001B1F2D" w14:paraId="7FBF810C" w14:textId="77777777" w:rsidTr="00E11F98">
        <w:trPr>
          <w:cantSplit/>
          <w:trHeight w:val="170"/>
        </w:trPr>
        <w:tc>
          <w:tcPr>
            <w:tcW w:w="1843" w:type="dxa"/>
            <w:shd w:val="clear" w:color="auto" w:fill="auto"/>
            <w:tcMar>
              <w:top w:w="57" w:type="dxa"/>
            </w:tcMar>
            <w:hideMark/>
          </w:tcPr>
          <w:p w14:paraId="46E408FB" w14:textId="4E118781" w:rsidR="001B1F2D" w:rsidRPr="001B1F2D" w:rsidRDefault="001B1F2D" w:rsidP="00B17D29">
            <w:pPr>
              <w:pStyle w:val="Tabletext0"/>
            </w:pPr>
            <w:r w:rsidRPr="001B1F2D">
              <w:t>Gong Gong Reservoir</w:t>
            </w:r>
            <w:r w:rsidR="00B17D29">
              <w:br/>
            </w:r>
            <w:r w:rsidRPr="001B1F2D">
              <w:t>(Brown Hill)</w:t>
            </w:r>
          </w:p>
        </w:tc>
        <w:tc>
          <w:tcPr>
            <w:tcW w:w="1701" w:type="dxa"/>
            <w:shd w:val="clear" w:color="auto" w:fill="auto"/>
            <w:noWrap/>
            <w:tcMar>
              <w:top w:w="57" w:type="dxa"/>
            </w:tcMar>
            <w:hideMark/>
          </w:tcPr>
          <w:p w14:paraId="3539675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63E4C7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F09807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A918D3A"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7CE3AE8D"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5AC582D" w14:textId="602628CF" w:rsidR="001B1F2D" w:rsidRPr="001B1F2D" w:rsidRDefault="001B1F2D" w:rsidP="00825C68">
            <w:pPr>
              <w:pStyle w:val="Tabletext0"/>
            </w:pPr>
            <w:r w:rsidRPr="001B1F2D">
              <w:t>Water managers request that no stocking of rainbow trout take place. Fisheries Victoria to discuss future angler access with water managers.</w:t>
            </w:r>
          </w:p>
        </w:tc>
      </w:tr>
      <w:tr w:rsidR="001B1F2D" w:rsidRPr="001B1F2D" w14:paraId="0F3B52FA" w14:textId="77777777" w:rsidTr="00E11F98">
        <w:trPr>
          <w:cantSplit/>
          <w:trHeight w:val="170"/>
        </w:trPr>
        <w:tc>
          <w:tcPr>
            <w:tcW w:w="1843" w:type="dxa"/>
            <w:shd w:val="clear" w:color="auto" w:fill="auto"/>
            <w:tcMar>
              <w:top w:w="57" w:type="dxa"/>
            </w:tcMar>
            <w:hideMark/>
          </w:tcPr>
          <w:p w14:paraId="10F0A4A7" w14:textId="77777777" w:rsidR="001B1F2D" w:rsidRPr="001B1F2D" w:rsidRDefault="001B1F2D" w:rsidP="001B1F2D">
            <w:pPr>
              <w:pStyle w:val="Tabletext0"/>
            </w:pPr>
            <w:r w:rsidRPr="001B1F2D">
              <w:t>Great Western Racing Recreation Reserve Lake (Great Western)</w:t>
            </w:r>
          </w:p>
        </w:tc>
        <w:tc>
          <w:tcPr>
            <w:tcW w:w="1701" w:type="dxa"/>
            <w:shd w:val="clear" w:color="auto" w:fill="auto"/>
            <w:noWrap/>
            <w:tcMar>
              <w:top w:w="57" w:type="dxa"/>
            </w:tcMar>
            <w:hideMark/>
          </w:tcPr>
          <w:p w14:paraId="7AE943A7"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61D5453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DCD5062"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8918DAD" w14:textId="71439413" w:rsidR="001B1F2D" w:rsidRPr="001B1F2D" w:rsidRDefault="00402EAE" w:rsidP="001B1F2D">
            <w:pPr>
              <w:pStyle w:val="Tabletext0"/>
            </w:pPr>
            <w:r>
              <w:t>4</w:t>
            </w:r>
            <w:r w:rsidRPr="001B1F2D">
              <w:t>00</w:t>
            </w:r>
          </w:p>
        </w:tc>
        <w:tc>
          <w:tcPr>
            <w:tcW w:w="2551" w:type="dxa"/>
            <w:shd w:val="clear" w:color="auto" w:fill="auto"/>
            <w:noWrap/>
            <w:tcMar>
              <w:top w:w="57" w:type="dxa"/>
            </w:tcMar>
            <w:hideMark/>
          </w:tcPr>
          <w:p w14:paraId="62F50A06"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D8E82C3" w14:textId="0ECFA594" w:rsidR="001B1F2D" w:rsidRPr="001B1F2D" w:rsidRDefault="001B1F2D" w:rsidP="001B1F2D">
            <w:pPr>
              <w:pStyle w:val="Tabletext0"/>
            </w:pPr>
            <w:r w:rsidRPr="001B1F2D">
              <w:t xml:space="preserve">200 rainbow trout 3rd Term School Holidays.  Possible stocking </w:t>
            </w:r>
            <w:r w:rsidR="00402EAE">
              <w:t xml:space="preserve">of 200 rainbow trout </w:t>
            </w:r>
            <w:r w:rsidRPr="001B1F2D">
              <w:t>for 2nd Term School Holidays</w:t>
            </w:r>
            <w:r w:rsidR="00402EAE">
              <w:t xml:space="preserve"> if conditions suitable for stocking.</w:t>
            </w:r>
          </w:p>
        </w:tc>
      </w:tr>
      <w:tr w:rsidR="001B1F2D" w:rsidRPr="001B1F2D" w14:paraId="323993AE" w14:textId="77777777" w:rsidTr="00E11F98">
        <w:trPr>
          <w:cantSplit/>
          <w:trHeight w:val="170"/>
        </w:trPr>
        <w:tc>
          <w:tcPr>
            <w:tcW w:w="1843" w:type="dxa"/>
            <w:shd w:val="clear" w:color="auto" w:fill="auto"/>
            <w:tcMar>
              <w:top w:w="57" w:type="dxa"/>
            </w:tcMar>
            <w:hideMark/>
          </w:tcPr>
          <w:p w14:paraId="5DEFD62D" w14:textId="77777777" w:rsidR="001B1F2D" w:rsidRPr="001B1F2D" w:rsidRDefault="001B1F2D" w:rsidP="001B1F2D">
            <w:pPr>
              <w:pStyle w:val="Tabletext0"/>
            </w:pPr>
            <w:r w:rsidRPr="001B1F2D">
              <w:t>Green Hill Lake (Ararat)</w:t>
            </w:r>
          </w:p>
        </w:tc>
        <w:tc>
          <w:tcPr>
            <w:tcW w:w="1701" w:type="dxa"/>
            <w:shd w:val="clear" w:color="auto" w:fill="auto"/>
            <w:noWrap/>
            <w:tcMar>
              <w:top w:w="57" w:type="dxa"/>
            </w:tcMar>
            <w:hideMark/>
          </w:tcPr>
          <w:p w14:paraId="54F86612"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870A5B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491596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71ED587" w14:textId="77777777" w:rsidR="001B1F2D" w:rsidRPr="001B1F2D" w:rsidRDefault="001B1F2D" w:rsidP="001B1F2D">
            <w:pPr>
              <w:pStyle w:val="Tabletext0"/>
            </w:pPr>
            <w:r w:rsidRPr="001B1F2D">
              <w:t>2000</w:t>
            </w:r>
          </w:p>
        </w:tc>
        <w:tc>
          <w:tcPr>
            <w:tcW w:w="2551" w:type="dxa"/>
            <w:shd w:val="clear" w:color="auto" w:fill="auto"/>
            <w:tcMar>
              <w:top w:w="57" w:type="dxa"/>
            </w:tcMar>
            <w:hideMark/>
          </w:tcPr>
          <w:p w14:paraId="44F2561D" w14:textId="77777777" w:rsidR="001B1F2D" w:rsidRPr="001B1F2D" w:rsidRDefault="001B1F2D" w:rsidP="001B1F2D">
            <w:pPr>
              <w:pStyle w:val="Tabletext0"/>
            </w:pPr>
            <w:r w:rsidRPr="001B1F2D">
              <w:t>WAA request 2500 brown trout GDAC request 2000 brown trout</w:t>
            </w:r>
          </w:p>
        </w:tc>
        <w:tc>
          <w:tcPr>
            <w:tcW w:w="4253" w:type="dxa"/>
            <w:shd w:val="clear" w:color="000000" w:fill="FFFFFF"/>
            <w:tcMar>
              <w:top w:w="57" w:type="dxa"/>
            </w:tcMar>
            <w:hideMark/>
          </w:tcPr>
          <w:p w14:paraId="1FDE679C" w14:textId="489489EC" w:rsidR="001B1F2D" w:rsidRPr="001B1F2D" w:rsidRDefault="001B1F2D" w:rsidP="001B1F2D">
            <w:pPr>
              <w:pStyle w:val="Tabletext0"/>
            </w:pPr>
            <w:r w:rsidRPr="001B1F2D">
              <w:t xml:space="preserve">Not stocked in 2015 due to low water level.  Stocking will resumed once sufficient water in lake. </w:t>
            </w:r>
          </w:p>
        </w:tc>
      </w:tr>
      <w:tr w:rsidR="001B1F2D" w:rsidRPr="001B1F2D" w14:paraId="0212D47F" w14:textId="77777777" w:rsidTr="00E11F98">
        <w:trPr>
          <w:cantSplit/>
          <w:trHeight w:val="170"/>
        </w:trPr>
        <w:tc>
          <w:tcPr>
            <w:tcW w:w="1843" w:type="dxa"/>
            <w:shd w:val="clear" w:color="auto" w:fill="auto"/>
            <w:tcMar>
              <w:top w:w="57" w:type="dxa"/>
            </w:tcMar>
            <w:hideMark/>
          </w:tcPr>
          <w:p w14:paraId="5A8FC5C0" w14:textId="77777777" w:rsidR="001B1F2D" w:rsidRPr="001B1F2D" w:rsidRDefault="001B1F2D" w:rsidP="001B1F2D">
            <w:pPr>
              <w:pStyle w:val="Tabletext0"/>
            </w:pPr>
            <w:r w:rsidRPr="001B1F2D">
              <w:t>Green Hill Lake (Ararat)</w:t>
            </w:r>
          </w:p>
        </w:tc>
        <w:tc>
          <w:tcPr>
            <w:tcW w:w="1701" w:type="dxa"/>
            <w:shd w:val="clear" w:color="auto" w:fill="auto"/>
            <w:noWrap/>
            <w:tcMar>
              <w:top w:w="57" w:type="dxa"/>
            </w:tcMar>
            <w:hideMark/>
          </w:tcPr>
          <w:p w14:paraId="58A23EE6"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6353E9D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53E2F8D"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DB2FD47" w14:textId="77777777" w:rsidR="001B1F2D" w:rsidRPr="001B1F2D" w:rsidRDefault="001B1F2D" w:rsidP="001B1F2D">
            <w:pPr>
              <w:pStyle w:val="Tabletext0"/>
            </w:pPr>
            <w:r w:rsidRPr="001B1F2D">
              <w:t>2000</w:t>
            </w:r>
          </w:p>
        </w:tc>
        <w:tc>
          <w:tcPr>
            <w:tcW w:w="2551" w:type="dxa"/>
            <w:shd w:val="clear" w:color="auto" w:fill="auto"/>
            <w:tcMar>
              <w:top w:w="57" w:type="dxa"/>
            </w:tcMar>
            <w:hideMark/>
          </w:tcPr>
          <w:p w14:paraId="36AB6A74" w14:textId="77777777" w:rsidR="001B1F2D" w:rsidRPr="001B1F2D" w:rsidRDefault="001B1F2D" w:rsidP="001B1F2D">
            <w:pPr>
              <w:pStyle w:val="Tabletext0"/>
            </w:pPr>
            <w:r w:rsidRPr="001B1F2D">
              <w:t>WAA request 2500 rainbow trout GDAC request 2000 rainbow trout</w:t>
            </w:r>
          </w:p>
        </w:tc>
        <w:tc>
          <w:tcPr>
            <w:tcW w:w="4253" w:type="dxa"/>
            <w:shd w:val="clear" w:color="000000" w:fill="FFFFFF"/>
            <w:tcMar>
              <w:top w:w="57" w:type="dxa"/>
            </w:tcMar>
            <w:hideMark/>
          </w:tcPr>
          <w:p w14:paraId="691FBFED" w14:textId="057C07AB" w:rsidR="001B1F2D" w:rsidRPr="001B1F2D" w:rsidRDefault="001B1F2D" w:rsidP="001B1F2D">
            <w:pPr>
              <w:pStyle w:val="Tabletext0"/>
            </w:pPr>
            <w:r w:rsidRPr="001B1F2D">
              <w:t>Not stocked in 2015 due to low water level. Stocking will resume when lake has sufficient water.</w:t>
            </w:r>
          </w:p>
        </w:tc>
      </w:tr>
      <w:tr w:rsidR="001B1F2D" w:rsidRPr="001B1F2D" w14:paraId="6B1EF15D" w14:textId="77777777" w:rsidTr="00E11F98">
        <w:trPr>
          <w:cantSplit/>
          <w:trHeight w:val="170"/>
        </w:trPr>
        <w:tc>
          <w:tcPr>
            <w:tcW w:w="1843" w:type="dxa"/>
            <w:shd w:val="clear" w:color="auto" w:fill="auto"/>
            <w:tcMar>
              <w:top w:w="57" w:type="dxa"/>
            </w:tcMar>
            <w:hideMark/>
          </w:tcPr>
          <w:p w14:paraId="5FD92EC6" w14:textId="77777777" w:rsidR="001B1F2D" w:rsidRPr="001B1F2D" w:rsidRDefault="001B1F2D" w:rsidP="001B1F2D">
            <w:pPr>
              <w:pStyle w:val="Tabletext0"/>
            </w:pPr>
            <w:r w:rsidRPr="001B1F2D">
              <w:t>Green Lake (Horsham)</w:t>
            </w:r>
          </w:p>
        </w:tc>
        <w:tc>
          <w:tcPr>
            <w:tcW w:w="1701" w:type="dxa"/>
            <w:shd w:val="clear" w:color="auto" w:fill="auto"/>
            <w:noWrap/>
            <w:tcMar>
              <w:top w:w="57" w:type="dxa"/>
            </w:tcMar>
            <w:hideMark/>
          </w:tcPr>
          <w:p w14:paraId="29E45C37"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38B26E3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03C063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9C6F640"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30E1A44E" w14:textId="77777777" w:rsidR="001B1F2D" w:rsidRPr="001B1F2D" w:rsidRDefault="001B1F2D" w:rsidP="001B1F2D">
            <w:pPr>
              <w:pStyle w:val="Tabletext0"/>
            </w:pPr>
            <w:r w:rsidRPr="001B1F2D">
              <w:t>WAA request 20000 golden perch</w:t>
            </w:r>
          </w:p>
        </w:tc>
        <w:tc>
          <w:tcPr>
            <w:tcW w:w="4253" w:type="dxa"/>
            <w:shd w:val="clear" w:color="000000" w:fill="FFFFFF"/>
            <w:tcMar>
              <w:top w:w="57" w:type="dxa"/>
            </w:tcMar>
            <w:hideMark/>
          </w:tcPr>
          <w:p w14:paraId="5B6920DF" w14:textId="023ED1F0" w:rsidR="001B1F2D" w:rsidRPr="001B1F2D" w:rsidRDefault="001B1F2D" w:rsidP="001F34D5">
            <w:pPr>
              <w:pStyle w:val="Tabletext0"/>
            </w:pPr>
          </w:p>
        </w:tc>
      </w:tr>
      <w:tr w:rsidR="001B1F2D" w:rsidRPr="001B1F2D" w14:paraId="06659371" w14:textId="77777777" w:rsidTr="00E11F98">
        <w:trPr>
          <w:cantSplit/>
          <w:trHeight w:val="170"/>
        </w:trPr>
        <w:tc>
          <w:tcPr>
            <w:tcW w:w="1843" w:type="dxa"/>
            <w:shd w:val="clear" w:color="auto" w:fill="auto"/>
            <w:tcMar>
              <w:top w:w="57" w:type="dxa"/>
            </w:tcMar>
            <w:hideMark/>
          </w:tcPr>
          <w:p w14:paraId="30A041DB" w14:textId="77777777" w:rsidR="001B1F2D" w:rsidRPr="001B1F2D" w:rsidRDefault="001B1F2D" w:rsidP="001B1F2D">
            <w:pPr>
              <w:pStyle w:val="Tabletext0"/>
            </w:pPr>
            <w:r w:rsidRPr="001B1F2D">
              <w:t>Haddon Reservoir (Haddon)</w:t>
            </w:r>
          </w:p>
        </w:tc>
        <w:tc>
          <w:tcPr>
            <w:tcW w:w="1701" w:type="dxa"/>
            <w:shd w:val="clear" w:color="auto" w:fill="auto"/>
            <w:noWrap/>
            <w:tcMar>
              <w:top w:w="57" w:type="dxa"/>
            </w:tcMar>
            <w:hideMark/>
          </w:tcPr>
          <w:p w14:paraId="0F0B3598"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3C13C330"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5D33E067"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2A34B2B3"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42B84A5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330949EB" w14:textId="648F2729" w:rsidR="001B1F2D" w:rsidRPr="001B1F2D" w:rsidRDefault="001B1F2D" w:rsidP="001B1F2D">
            <w:pPr>
              <w:pStyle w:val="Tabletext0"/>
            </w:pPr>
            <w:r w:rsidRPr="001B1F2D">
              <w:t>200 rainbow trout 2nd &amp; 3rd Term School Holidays</w:t>
            </w:r>
            <w:r w:rsidR="00344B8E">
              <w:t>.</w:t>
            </w:r>
          </w:p>
        </w:tc>
      </w:tr>
      <w:tr w:rsidR="001B1F2D" w:rsidRPr="001B1F2D" w14:paraId="663C8957" w14:textId="77777777" w:rsidTr="00E11F98">
        <w:trPr>
          <w:cantSplit/>
          <w:trHeight w:val="170"/>
        </w:trPr>
        <w:tc>
          <w:tcPr>
            <w:tcW w:w="1843" w:type="dxa"/>
            <w:shd w:val="clear" w:color="auto" w:fill="auto"/>
            <w:tcMar>
              <w:top w:w="57" w:type="dxa"/>
            </w:tcMar>
            <w:hideMark/>
          </w:tcPr>
          <w:p w14:paraId="0B9A0D52" w14:textId="77777777" w:rsidR="001B1F2D" w:rsidRPr="001B1F2D" w:rsidRDefault="001B1F2D" w:rsidP="001B1F2D">
            <w:pPr>
              <w:pStyle w:val="Tabletext0"/>
            </w:pPr>
            <w:r w:rsidRPr="001B1F2D">
              <w:t>Hamilton Lake (Hamilton)</w:t>
            </w:r>
          </w:p>
        </w:tc>
        <w:tc>
          <w:tcPr>
            <w:tcW w:w="1701" w:type="dxa"/>
            <w:shd w:val="clear" w:color="auto" w:fill="auto"/>
            <w:noWrap/>
            <w:tcMar>
              <w:top w:w="57" w:type="dxa"/>
            </w:tcMar>
            <w:hideMark/>
          </w:tcPr>
          <w:p w14:paraId="2FFDC328"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534A12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F161DC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E8158FC" w14:textId="77777777" w:rsidR="001B1F2D" w:rsidRPr="001B1F2D" w:rsidRDefault="001B1F2D" w:rsidP="001B1F2D">
            <w:pPr>
              <w:pStyle w:val="Tabletext0"/>
            </w:pPr>
            <w:r w:rsidRPr="001B1F2D">
              <w:t>2000</w:t>
            </w:r>
          </w:p>
        </w:tc>
        <w:tc>
          <w:tcPr>
            <w:tcW w:w="2551" w:type="dxa"/>
            <w:shd w:val="clear" w:color="auto" w:fill="auto"/>
            <w:noWrap/>
            <w:tcMar>
              <w:top w:w="57" w:type="dxa"/>
            </w:tcMar>
            <w:hideMark/>
          </w:tcPr>
          <w:p w14:paraId="533F9D1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A7ADB51" w14:textId="3F089B1C" w:rsidR="001B1F2D" w:rsidRPr="001B1F2D" w:rsidRDefault="001B1F2D" w:rsidP="001B1F2D">
            <w:pPr>
              <w:pStyle w:val="Tabletext0"/>
            </w:pPr>
          </w:p>
        </w:tc>
      </w:tr>
      <w:tr w:rsidR="001B1F2D" w:rsidRPr="001B1F2D" w14:paraId="46BA75E4" w14:textId="77777777" w:rsidTr="00E11F98">
        <w:trPr>
          <w:cantSplit/>
          <w:trHeight w:val="170"/>
        </w:trPr>
        <w:tc>
          <w:tcPr>
            <w:tcW w:w="1843" w:type="dxa"/>
            <w:shd w:val="clear" w:color="auto" w:fill="auto"/>
            <w:tcMar>
              <w:top w:w="57" w:type="dxa"/>
            </w:tcMar>
            <w:hideMark/>
          </w:tcPr>
          <w:p w14:paraId="7CEEC086" w14:textId="77777777" w:rsidR="001B1F2D" w:rsidRPr="001B1F2D" w:rsidRDefault="001B1F2D" w:rsidP="001B1F2D">
            <w:pPr>
              <w:pStyle w:val="Tabletext0"/>
            </w:pPr>
            <w:r w:rsidRPr="001B1F2D">
              <w:t>Hamilton Lake (Hamilton)</w:t>
            </w:r>
          </w:p>
        </w:tc>
        <w:tc>
          <w:tcPr>
            <w:tcW w:w="1701" w:type="dxa"/>
            <w:shd w:val="clear" w:color="auto" w:fill="auto"/>
            <w:noWrap/>
            <w:tcMar>
              <w:top w:w="57" w:type="dxa"/>
            </w:tcMar>
            <w:hideMark/>
          </w:tcPr>
          <w:p w14:paraId="6E5CE105"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7C315EE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D126E8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727FEB4" w14:textId="76094152" w:rsidR="001B1F2D" w:rsidRPr="001B1F2D" w:rsidRDefault="001B1F2D" w:rsidP="007E335F">
            <w:pPr>
              <w:pStyle w:val="Tabletext0"/>
            </w:pPr>
            <w:r w:rsidRPr="001B1F2D">
              <w:t> </w:t>
            </w:r>
            <w:r w:rsidR="007E335F">
              <w:t>180</w:t>
            </w:r>
            <w:r w:rsidR="000D1CBF">
              <w:t>0</w:t>
            </w:r>
            <w:r w:rsidR="007E335F">
              <w:t>0</w:t>
            </w:r>
          </w:p>
        </w:tc>
        <w:tc>
          <w:tcPr>
            <w:tcW w:w="2551" w:type="dxa"/>
            <w:shd w:val="clear" w:color="auto" w:fill="auto"/>
            <w:noWrap/>
            <w:tcMar>
              <w:top w:w="57" w:type="dxa"/>
            </w:tcMar>
            <w:hideMark/>
          </w:tcPr>
          <w:p w14:paraId="7462ECF2"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228EA8A" w14:textId="51163FC4" w:rsidR="001B1F2D" w:rsidRPr="001B1F2D" w:rsidRDefault="001B1F2D" w:rsidP="009A4939">
            <w:pPr>
              <w:pStyle w:val="Tabletext0"/>
            </w:pPr>
            <w:r w:rsidRPr="001B1F2D">
              <w:t>Stocking dependant on numbers of estuary perch available.</w:t>
            </w:r>
            <w:r w:rsidR="009A4939">
              <w:t xml:space="preserve"> </w:t>
            </w:r>
            <w:r w:rsidR="00402EAE">
              <w:t>Rec</w:t>
            </w:r>
            <w:r w:rsidR="009A4939">
              <w:t>ei</w:t>
            </w:r>
            <w:r w:rsidR="00402EAE">
              <w:t xml:space="preserve">ved </w:t>
            </w:r>
            <w:r w:rsidR="008142B5" w:rsidRPr="008142B5">
              <w:t>18000</w:t>
            </w:r>
            <w:r w:rsidR="008142B5">
              <w:t xml:space="preserve"> estuary perch in 2015 including </w:t>
            </w:r>
            <w:r w:rsidR="00402EAE">
              <w:t>translocated estuar</w:t>
            </w:r>
            <w:r w:rsidR="008142B5">
              <w:t>y</w:t>
            </w:r>
            <w:r w:rsidR="00402EAE">
              <w:t xml:space="preserve"> perch from Lake Bolac salvage operation in Decemebr 2015</w:t>
            </w:r>
            <w:r w:rsidR="002629E6">
              <w:t>.</w:t>
            </w:r>
          </w:p>
        </w:tc>
      </w:tr>
      <w:tr w:rsidR="001B1F2D" w:rsidRPr="001B1F2D" w14:paraId="7A39E8CC" w14:textId="77777777" w:rsidTr="00E11F98">
        <w:trPr>
          <w:cantSplit/>
          <w:trHeight w:val="170"/>
        </w:trPr>
        <w:tc>
          <w:tcPr>
            <w:tcW w:w="1843" w:type="dxa"/>
            <w:shd w:val="clear" w:color="auto" w:fill="auto"/>
            <w:tcMar>
              <w:top w:w="57" w:type="dxa"/>
            </w:tcMar>
            <w:hideMark/>
          </w:tcPr>
          <w:p w14:paraId="7237DBAD" w14:textId="77777777" w:rsidR="001B1F2D" w:rsidRPr="001B1F2D" w:rsidRDefault="001B1F2D" w:rsidP="001B1F2D">
            <w:pPr>
              <w:pStyle w:val="Tabletext0"/>
            </w:pPr>
            <w:r w:rsidRPr="001B1F2D">
              <w:t>Hamilton Lake (Hamilton)</w:t>
            </w:r>
          </w:p>
        </w:tc>
        <w:tc>
          <w:tcPr>
            <w:tcW w:w="1701" w:type="dxa"/>
            <w:shd w:val="clear" w:color="auto" w:fill="auto"/>
            <w:noWrap/>
            <w:tcMar>
              <w:top w:w="57" w:type="dxa"/>
            </w:tcMar>
            <w:hideMark/>
          </w:tcPr>
          <w:p w14:paraId="63F37F32"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F638B0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8D9CB5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65B6243" w14:textId="77777777" w:rsidR="001B1F2D" w:rsidRPr="001B1F2D" w:rsidRDefault="001B1F2D" w:rsidP="001B1F2D">
            <w:pPr>
              <w:pStyle w:val="Tabletext0"/>
            </w:pPr>
            <w:r w:rsidRPr="001B1F2D">
              <w:t>3000</w:t>
            </w:r>
          </w:p>
        </w:tc>
        <w:tc>
          <w:tcPr>
            <w:tcW w:w="2551" w:type="dxa"/>
            <w:shd w:val="clear" w:color="auto" w:fill="auto"/>
            <w:noWrap/>
            <w:tcMar>
              <w:top w:w="57" w:type="dxa"/>
            </w:tcMar>
            <w:hideMark/>
          </w:tcPr>
          <w:p w14:paraId="0AD57617" w14:textId="77777777" w:rsidR="001B1F2D" w:rsidRPr="001B1F2D" w:rsidRDefault="001B1F2D" w:rsidP="001B1F2D">
            <w:pPr>
              <w:pStyle w:val="Tabletext0"/>
            </w:pPr>
          </w:p>
        </w:tc>
        <w:tc>
          <w:tcPr>
            <w:tcW w:w="4253" w:type="dxa"/>
            <w:shd w:val="clear" w:color="000000" w:fill="FFFFFF"/>
            <w:tcMar>
              <w:top w:w="57" w:type="dxa"/>
            </w:tcMar>
            <w:hideMark/>
          </w:tcPr>
          <w:p w14:paraId="3A200A5A" w14:textId="0E31B34C" w:rsidR="001B1F2D" w:rsidRPr="001B1F2D" w:rsidRDefault="001B1F2D" w:rsidP="001B1F2D">
            <w:pPr>
              <w:pStyle w:val="Tabletext0"/>
            </w:pPr>
          </w:p>
        </w:tc>
      </w:tr>
      <w:tr w:rsidR="001B1F2D" w:rsidRPr="001B1F2D" w14:paraId="73534BBB" w14:textId="77777777" w:rsidTr="00E11F98">
        <w:trPr>
          <w:cantSplit/>
          <w:trHeight w:val="170"/>
        </w:trPr>
        <w:tc>
          <w:tcPr>
            <w:tcW w:w="1843" w:type="dxa"/>
            <w:shd w:val="clear" w:color="auto" w:fill="auto"/>
            <w:tcMar>
              <w:top w:w="57" w:type="dxa"/>
            </w:tcMar>
            <w:hideMark/>
          </w:tcPr>
          <w:p w14:paraId="3F49F867" w14:textId="77777777" w:rsidR="001B1F2D" w:rsidRPr="001B1F2D" w:rsidRDefault="001B1F2D" w:rsidP="001B1F2D">
            <w:pPr>
              <w:pStyle w:val="Tabletext0"/>
            </w:pPr>
            <w:r w:rsidRPr="001B1F2D">
              <w:t>Hanging Rock Lake (Woodend)</w:t>
            </w:r>
          </w:p>
        </w:tc>
        <w:tc>
          <w:tcPr>
            <w:tcW w:w="1701" w:type="dxa"/>
            <w:shd w:val="clear" w:color="auto" w:fill="auto"/>
            <w:noWrap/>
            <w:tcMar>
              <w:top w:w="57" w:type="dxa"/>
            </w:tcMar>
            <w:hideMark/>
          </w:tcPr>
          <w:p w14:paraId="13CB53B3"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7A56AA0E"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69C6C57B"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0992FD31" w14:textId="77777777" w:rsidR="001B1F2D" w:rsidRPr="001B1F2D" w:rsidRDefault="001B1F2D" w:rsidP="001B1F2D">
            <w:pPr>
              <w:pStyle w:val="Tabletext0"/>
            </w:pPr>
            <w:r w:rsidRPr="001B1F2D">
              <w:t>600</w:t>
            </w:r>
          </w:p>
        </w:tc>
        <w:tc>
          <w:tcPr>
            <w:tcW w:w="2551" w:type="dxa"/>
            <w:shd w:val="clear" w:color="auto" w:fill="auto"/>
            <w:noWrap/>
            <w:tcMar>
              <w:top w:w="57" w:type="dxa"/>
            </w:tcMar>
            <w:hideMark/>
          </w:tcPr>
          <w:p w14:paraId="6707FDC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38A0290B" w14:textId="77777777" w:rsidR="001B1F2D" w:rsidRPr="001B1F2D" w:rsidRDefault="001B1F2D" w:rsidP="001B1F2D">
            <w:pPr>
              <w:pStyle w:val="Tabletext0"/>
            </w:pPr>
            <w:r w:rsidRPr="001B1F2D">
              <w:t>300 rainbow trout 2nd &amp; 3rd Term School Holidays.</w:t>
            </w:r>
          </w:p>
        </w:tc>
      </w:tr>
      <w:tr w:rsidR="001B1F2D" w:rsidRPr="001B1F2D" w14:paraId="7BD6BAD3" w14:textId="77777777" w:rsidTr="00E11F98">
        <w:trPr>
          <w:cantSplit/>
          <w:trHeight w:val="170"/>
        </w:trPr>
        <w:tc>
          <w:tcPr>
            <w:tcW w:w="1843" w:type="dxa"/>
            <w:shd w:val="clear" w:color="auto" w:fill="auto"/>
            <w:tcMar>
              <w:top w:w="57" w:type="dxa"/>
            </w:tcMar>
            <w:hideMark/>
          </w:tcPr>
          <w:p w14:paraId="0F46259A" w14:textId="77777777" w:rsidR="001B1F2D" w:rsidRPr="001B1F2D" w:rsidRDefault="001B1F2D" w:rsidP="001B1F2D">
            <w:pPr>
              <w:pStyle w:val="Tabletext0"/>
            </w:pPr>
            <w:r w:rsidRPr="001B1F2D">
              <w:t>Hepburn Lagoon (Newlyn)</w:t>
            </w:r>
          </w:p>
        </w:tc>
        <w:tc>
          <w:tcPr>
            <w:tcW w:w="1701" w:type="dxa"/>
            <w:shd w:val="clear" w:color="auto" w:fill="auto"/>
            <w:noWrap/>
            <w:tcMar>
              <w:top w:w="57" w:type="dxa"/>
            </w:tcMar>
            <w:hideMark/>
          </w:tcPr>
          <w:p w14:paraId="111D4FBA"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C8850B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48C39A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28D24C6"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4BC876A0" w14:textId="77777777" w:rsidR="001B1F2D" w:rsidRPr="001B1F2D" w:rsidRDefault="001B1F2D" w:rsidP="001B1F2D">
            <w:pPr>
              <w:pStyle w:val="Tabletext0"/>
            </w:pPr>
            <w:r w:rsidRPr="001B1F2D">
              <w:t>GDAC request 5000 brown trout</w:t>
            </w:r>
          </w:p>
        </w:tc>
        <w:tc>
          <w:tcPr>
            <w:tcW w:w="4253" w:type="dxa"/>
            <w:shd w:val="clear" w:color="000000" w:fill="FFFFFF"/>
            <w:tcMar>
              <w:top w:w="57" w:type="dxa"/>
            </w:tcMar>
            <w:hideMark/>
          </w:tcPr>
          <w:p w14:paraId="647BC8E4" w14:textId="6ADCB2D9" w:rsidR="001B1F2D" w:rsidRPr="001B1F2D" w:rsidRDefault="001B1F2D" w:rsidP="00402EAE">
            <w:pPr>
              <w:pStyle w:val="Tabletext0"/>
            </w:pPr>
            <w:r w:rsidRPr="001B1F2D">
              <w:t xml:space="preserve"> </w:t>
            </w:r>
          </w:p>
        </w:tc>
      </w:tr>
      <w:tr w:rsidR="001B1F2D" w:rsidRPr="001B1F2D" w14:paraId="5A798F1A" w14:textId="77777777" w:rsidTr="00E11F98">
        <w:trPr>
          <w:cantSplit/>
          <w:trHeight w:val="170"/>
        </w:trPr>
        <w:tc>
          <w:tcPr>
            <w:tcW w:w="1843" w:type="dxa"/>
            <w:shd w:val="clear" w:color="auto" w:fill="auto"/>
            <w:tcMar>
              <w:top w:w="57" w:type="dxa"/>
            </w:tcMar>
            <w:hideMark/>
          </w:tcPr>
          <w:p w14:paraId="236D8B8C" w14:textId="77777777" w:rsidR="001B1F2D" w:rsidRPr="001B1F2D" w:rsidRDefault="001B1F2D" w:rsidP="001B1F2D">
            <w:pPr>
              <w:pStyle w:val="Tabletext0"/>
            </w:pPr>
            <w:r w:rsidRPr="001B1F2D">
              <w:t>Hepburn Lagoon (Newlyn)</w:t>
            </w:r>
          </w:p>
        </w:tc>
        <w:tc>
          <w:tcPr>
            <w:tcW w:w="1701" w:type="dxa"/>
            <w:shd w:val="clear" w:color="auto" w:fill="auto"/>
            <w:noWrap/>
            <w:tcMar>
              <w:top w:w="57" w:type="dxa"/>
            </w:tcMar>
            <w:hideMark/>
          </w:tcPr>
          <w:p w14:paraId="3C8F4935"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FF85DC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63382B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12AD9B6"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33EEE12D"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6E414ED1" w14:textId="2FC62FEF" w:rsidR="001B1F2D" w:rsidRPr="001B1F2D" w:rsidRDefault="001B1F2D" w:rsidP="001B1F2D">
            <w:pPr>
              <w:pStyle w:val="Tabletext0"/>
            </w:pPr>
          </w:p>
        </w:tc>
      </w:tr>
      <w:tr w:rsidR="001B1F2D" w:rsidRPr="001B1F2D" w14:paraId="15687401" w14:textId="77777777" w:rsidTr="00E11F98">
        <w:trPr>
          <w:cantSplit/>
          <w:trHeight w:val="170"/>
        </w:trPr>
        <w:tc>
          <w:tcPr>
            <w:tcW w:w="1843" w:type="dxa"/>
            <w:shd w:val="clear" w:color="auto" w:fill="auto"/>
            <w:tcMar>
              <w:top w:w="57" w:type="dxa"/>
            </w:tcMar>
            <w:hideMark/>
          </w:tcPr>
          <w:p w14:paraId="663DA42C" w14:textId="3A7710FF" w:rsidR="001B1F2D" w:rsidRPr="001B1F2D" w:rsidRDefault="001B1F2D" w:rsidP="001B1F2D">
            <w:pPr>
              <w:pStyle w:val="Tabletext0"/>
            </w:pPr>
            <w:r w:rsidRPr="001B1F2D">
              <w:t xml:space="preserve">Hopkins River </w:t>
            </w:r>
            <w:r w:rsidR="00B17D29">
              <w:br/>
            </w:r>
            <w:r w:rsidRPr="001B1F2D">
              <w:t>(Kent Ford Road Bridge to the Junction with the Mount Emu Creek)</w:t>
            </w:r>
          </w:p>
        </w:tc>
        <w:tc>
          <w:tcPr>
            <w:tcW w:w="1701" w:type="dxa"/>
            <w:shd w:val="clear" w:color="auto" w:fill="auto"/>
            <w:noWrap/>
            <w:tcMar>
              <w:top w:w="57" w:type="dxa"/>
            </w:tcMar>
            <w:hideMark/>
          </w:tcPr>
          <w:p w14:paraId="65D01269"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A5F2B9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018642D"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2C7D2DD"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36F12AD3"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D049F84" w14:textId="6129BC76" w:rsidR="001B1F2D" w:rsidRPr="001B1F2D" w:rsidRDefault="001B1F2D" w:rsidP="001B1F2D">
            <w:pPr>
              <w:pStyle w:val="Tabletext0"/>
            </w:pPr>
          </w:p>
        </w:tc>
      </w:tr>
      <w:tr w:rsidR="001B1F2D" w:rsidRPr="001B1F2D" w14:paraId="2D34384F" w14:textId="77777777" w:rsidTr="00E11F98">
        <w:trPr>
          <w:cantSplit/>
          <w:trHeight w:val="170"/>
        </w:trPr>
        <w:tc>
          <w:tcPr>
            <w:tcW w:w="1843" w:type="dxa"/>
            <w:shd w:val="clear" w:color="auto" w:fill="auto"/>
            <w:tcMar>
              <w:top w:w="57" w:type="dxa"/>
            </w:tcMar>
            <w:hideMark/>
          </w:tcPr>
          <w:p w14:paraId="53808710" w14:textId="39EA9880" w:rsidR="001B1F2D" w:rsidRPr="001B1F2D" w:rsidRDefault="001B1F2D" w:rsidP="001B1F2D">
            <w:pPr>
              <w:pStyle w:val="Tabletext0"/>
            </w:pPr>
            <w:r w:rsidRPr="001B1F2D">
              <w:t xml:space="preserve">Jack Emmett Lagoon </w:t>
            </w:r>
            <w:r w:rsidR="00825C68">
              <w:br/>
            </w:r>
            <w:r w:rsidRPr="001B1F2D">
              <w:t>(Rupanyup)</w:t>
            </w:r>
          </w:p>
        </w:tc>
        <w:tc>
          <w:tcPr>
            <w:tcW w:w="1701" w:type="dxa"/>
            <w:shd w:val="clear" w:color="auto" w:fill="auto"/>
            <w:noWrap/>
            <w:tcMar>
              <w:top w:w="57" w:type="dxa"/>
            </w:tcMar>
            <w:hideMark/>
          </w:tcPr>
          <w:p w14:paraId="04CA64BB"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63870D5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F1766F2"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4FD52F6D" w14:textId="77777777" w:rsidR="001B1F2D" w:rsidRPr="001B1F2D" w:rsidRDefault="001B1F2D" w:rsidP="001B1F2D">
            <w:pPr>
              <w:pStyle w:val="Tabletext0"/>
            </w:pPr>
            <w:r w:rsidRPr="001B1F2D">
              <w:t>300</w:t>
            </w:r>
          </w:p>
        </w:tc>
        <w:tc>
          <w:tcPr>
            <w:tcW w:w="2551" w:type="dxa"/>
            <w:shd w:val="clear" w:color="auto" w:fill="auto"/>
            <w:tcMar>
              <w:top w:w="57" w:type="dxa"/>
            </w:tcMar>
            <w:hideMark/>
          </w:tcPr>
          <w:p w14:paraId="40893673" w14:textId="77777777" w:rsidR="001B1F2D" w:rsidRPr="001B1F2D" w:rsidRDefault="001B1F2D" w:rsidP="001B1F2D">
            <w:pPr>
              <w:pStyle w:val="Tabletext0"/>
            </w:pPr>
            <w:r w:rsidRPr="001B1F2D">
              <w:t>WAA request 300 rainbow trout</w:t>
            </w:r>
          </w:p>
        </w:tc>
        <w:tc>
          <w:tcPr>
            <w:tcW w:w="4253" w:type="dxa"/>
            <w:shd w:val="clear" w:color="000000" w:fill="FFFFFF"/>
            <w:tcMar>
              <w:top w:w="57" w:type="dxa"/>
            </w:tcMar>
            <w:hideMark/>
          </w:tcPr>
          <w:p w14:paraId="6AFAA90D" w14:textId="77777777" w:rsidR="001B1F2D" w:rsidRPr="001B1F2D" w:rsidRDefault="001B1F2D" w:rsidP="001B1F2D">
            <w:pPr>
              <w:pStyle w:val="Tabletext0"/>
            </w:pPr>
            <w:r w:rsidRPr="001B1F2D">
              <w:t>300 rainbow trout 3rd Term School Holidays.</w:t>
            </w:r>
          </w:p>
        </w:tc>
      </w:tr>
      <w:tr w:rsidR="001B1F2D" w:rsidRPr="001B1F2D" w14:paraId="1741137B" w14:textId="77777777" w:rsidTr="00E11F98">
        <w:trPr>
          <w:cantSplit/>
          <w:trHeight w:val="170"/>
        </w:trPr>
        <w:tc>
          <w:tcPr>
            <w:tcW w:w="1843" w:type="dxa"/>
            <w:shd w:val="clear" w:color="auto" w:fill="auto"/>
            <w:tcMar>
              <w:top w:w="57" w:type="dxa"/>
            </w:tcMar>
            <w:hideMark/>
          </w:tcPr>
          <w:p w14:paraId="6B9AE0F7" w14:textId="77777777" w:rsidR="001B1F2D" w:rsidRPr="001B1F2D" w:rsidRDefault="001B1F2D" w:rsidP="001B1F2D">
            <w:pPr>
              <w:pStyle w:val="Tabletext0"/>
            </w:pPr>
            <w:r w:rsidRPr="001B1F2D">
              <w:t>Jubilee Lake (Daylesford)</w:t>
            </w:r>
          </w:p>
        </w:tc>
        <w:tc>
          <w:tcPr>
            <w:tcW w:w="1701" w:type="dxa"/>
            <w:shd w:val="clear" w:color="auto" w:fill="auto"/>
            <w:noWrap/>
            <w:tcMar>
              <w:top w:w="57" w:type="dxa"/>
            </w:tcMar>
            <w:hideMark/>
          </w:tcPr>
          <w:p w14:paraId="2FB54F8E"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9B9BCBF"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458AD423"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79F91A01"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646789A7"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318BE15" w14:textId="77777777" w:rsidR="001B1F2D" w:rsidRPr="001B1F2D" w:rsidRDefault="001B1F2D" w:rsidP="001B1F2D">
            <w:pPr>
              <w:pStyle w:val="Tabletext0"/>
            </w:pPr>
            <w:r w:rsidRPr="001B1F2D">
              <w:t>200 rainbow trout 2nd &amp; 3rd Term School Holidays.</w:t>
            </w:r>
          </w:p>
        </w:tc>
      </w:tr>
      <w:tr w:rsidR="001B1F2D" w:rsidRPr="001B1F2D" w14:paraId="148D68C5" w14:textId="77777777" w:rsidTr="00E11F98">
        <w:trPr>
          <w:cantSplit/>
          <w:trHeight w:val="170"/>
        </w:trPr>
        <w:tc>
          <w:tcPr>
            <w:tcW w:w="1843" w:type="dxa"/>
            <w:shd w:val="clear" w:color="auto" w:fill="auto"/>
            <w:tcMar>
              <w:top w:w="57" w:type="dxa"/>
            </w:tcMar>
            <w:hideMark/>
          </w:tcPr>
          <w:p w14:paraId="12E88964" w14:textId="77777777" w:rsidR="001B1F2D" w:rsidRPr="001B1F2D" w:rsidRDefault="001B1F2D" w:rsidP="001B1F2D">
            <w:pPr>
              <w:pStyle w:val="Tabletext0"/>
            </w:pPr>
            <w:r w:rsidRPr="001B1F2D">
              <w:t xml:space="preserve">Jubilee Lake (Skipton) </w:t>
            </w:r>
          </w:p>
        </w:tc>
        <w:tc>
          <w:tcPr>
            <w:tcW w:w="1701" w:type="dxa"/>
            <w:shd w:val="clear" w:color="auto" w:fill="auto"/>
            <w:noWrap/>
            <w:tcMar>
              <w:top w:w="57" w:type="dxa"/>
            </w:tcMar>
            <w:hideMark/>
          </w:tcPr>
          <w:p w14:paraId="7DEB80A4"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4EB30013"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4416B357"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35EAF3A9" w14:textId="77777777" w:rsidR="001B1F2D" w:rsidRPr="001B1F2D" w:rsidRDefault="001B1F2D" w:rsidP="001B1F2D">
            <w:pPr>
              <w:pStyle w:val="Tabletext0"/>
            </w:pPr>
            <w:r w:rsidRPr="001B1F2D">
              <w:t>400</w:t>
            </w:r>
          </w:p>
        </w:tc>
        <w:tc>
          <w:tcPr>
            <w:tcW w:w="2551" w:type="dxa"/>
            <w:shd w:val="clear" w:color="auto" w:fill="auto"/>
            <w:tcMar>
              <w:top w:w="57" w:type="dxa"/>
            </w:tcMar>
            <w:hideMark/>
          </w:tcPr>
          <w:p w14:paraId="1192792F"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3B3FAAEF" w14:textId="77777777" w:rsidR="001B1F2D" w:rsidRPr="001B1F2D" w:rsidRDefault="001B1F2D" w:rsidP="001B1F2D">
            <w:pPr>
              <w:pStyle w:val="Tabletext0"/>
            </w:pPr>
            <w:r w:rsidRPr="001B1F2D">
              <w:t xml:space="preserve">200 rainbow trout 2nd &amp; 3rd Term School Holidays. </w:t>
            </w:r>
          </w:p>
        </w:tc>
      </w:tr>
      <w:tr w:rsidR="001B1F2D" w:rsidRPr="001B1F2D" w14:paraId="6BD9E1F7" w14:textId="77777777" w:rsidTr="00E11F98">
        <w:trPr>
          <w:cantSplit/>
          <w:trHeight w:val="170"/>
        </w:trPr>
        <w:tc>
          <w:tcPr>
            <w:tcW w:w="1843" w:type="dxa"/>
            <w:shd w:val="clear" w:color="auto" w:fill="auto"/>
            <w:tcMar>
              <w:top w:w="57" w:type="dxa"/>
            </w:tcMar>
            <w:hideMark/>
          </w:tcPr>
          <w:p w14:paraId="60A0DE09" w14:textId="4AB9D495" w:rsidR="001B1F2D" w:rsidRPr="001B1F2D" w:rsidRDefault="001B1F2D" w:rsidP="001B1F2D">
            <w:pPr>
              <w:pStyle w:val="Tabletext0"/>
            </w:pPr>
            <w:r w:rsidRPr="001B1F2D">
              <w:t xml:space="preserve">Konong Wootong Reservoir </w:t>
            </w:r>
            <w:r w:rsidR="00825C68">
              <w:br/>
            </w:r>
            <w:r w:rsidRPr="001B1F2D">
              <w:t>(Konong Wootong)</w:t>
            </w:r>
          </w:p>
        </w:tc>
        <w:tc>
          <w:tcPr>
            <w:tcW w:w="1701" w:type="dxa"/>
            <w:shd w:val="clear" w:color="auto" w:fill="auto"/>
            <w:noWrap/>
            <w:tcMar>
              <w:top w:w="57" w:type="dxa"/>
            </w:tcMar>
            <w:hideMark/>
          </w:tcPr>
          <w:p w14:paraId="1672E061"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016AC4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0DCCF4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207BCD2" w14:textId="77777777" w:rsidR="001B1F2D" w:rsidRPr="001B1F2D" w:rsidRDefault="001B1F2D" w:rsidP="001B1F2D">
            <w:pPr>
              <w:pStyle w:val="Tabletext0"/>
            </w:pPr>
            <w:r w:rsidRPr="001B1F2D">
              <w:t>2000</w:t>
            </w:r>
          </w:p>
        </w:tc>
        <w:tc>
          <w:tcPr>
            <w:tcW w:w="2551" w:type="dxa"/>
            <w:shd w:val="clear" w:color="auto" w:fill="auto"/>
            <w:noWrap/>
            <w:tcMar>
              <w:top w:w="57" w:type="dxa"/>
            </w:tcMar>
            <w:hideMark/>
          </w:tcPr>
          <w:p w14:paraId="7DE36D59"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8E6DDDB" w14:textId="34B3E3FF" w:rsidR="001B1F2D" w:rsidRPr="001B1F2D" w:rsidRDefault="001B1F2D" w:rsidP="00765346">
            <w:pPr>
              <w:pStyle w:val="Tabletext0"/>
            </w:pPr>
            <w:r w:rsidRPr="001B1F2D">
              <w:t xml:space="preserve"> </w:t>
            </w:r>
          </w:p>
        </w:tc>
      </w:tr>
      <w:tr w:rsidR="001B1F2D" w:rsidRPr="001B1F2D" w14:paraId="4E52BD87" w14:textId="77777777" w:rsidTr="00E11F98">
        <w:trPr>
          <w:cantSplit/>
          <w:trHeight w:val="170"/>
        </w:trPr>
        <w:tc>
          <w:tcPr>
            <w:tcW w:w="1843" w:type="dxa"/>
            <w:shd w:val="clear" w:color="auto" w:fill="auto"/>
            <w:tcMar>
              <w:top w:w="57" w:type="dxa"/>
            </w:tcMar>
            <w:hideMark/>
          </w:tcPr>
          <w:p w14:paraId="4BD4FDDB" w14:textId="12A851C9" w:rsidR="001B1F2D" w:rsidRPr="001B1F2D" w:rsidRDefault="001B1F2D" w:rsidP="001B1F2D">
            <w:pPr>
              <w:pStyle w:val="Tabletext0"/>
            </w:pPr>
            <w:r w:rsidRPr="001B1F2D">
              <w:t xml:space="preserve">Konong Wootong Reservoir </w:t>
            </w:r>
            <w:r w:rsidR="00825C68">
              <w:br/>
            </w:r>
            <w:r w:rsidRPr="001B1F2D">
              <w:t>(Konong Wootong)</w:t>
            </w:r>
          </w:p>
        </w:tc>
        <w:tc>
          <w:tcPr>
            <w:tcW w:w="1701" w:type="dxa"/>
            <w:shd w:val="clear" w:color="auto" w:fill="auto"/>
            <w:noWrap/>
            <w:tcMar>
              <w:top w:w="57" w:type="dxa"/>
            </w:tcMar>
            <w:hideMark/>
          </w:tcPr>
          <w:p w14:paraId="451B9FB6"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4FCAEB3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6ADD47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5BC2036" w14:textId="77777777" w:rsidR="001B1F2D" w:rsidRPr="001B1F2D" w:rsidRDefault="001B1F2D" w:rsidP="001B1F2D">
            <w:pPr>
              <w:pStyle w:val="Tabletext0"/>
            </w:pPr>
            <w:r w:rsidRPr="001B1F2D">
              <w:t>2000</w:t>
            </w:r>
          </w:p>
        </w:tc>
        <w:tc>
          <w:tcPr>
            <w:tcW w:w="2551" w:type="dxa"/>
            <w:shd w:val="clear" w:color="auto" w:fill="auto"/>
            <w:noWrap/>
            <w:tcMar>
              <w:top w:w="57" w:type="dxa"/>
            </w:tcMar>
            <w:hideMark/>
          </w:tcPr>
          <w:p w14:paraId="5D2C88B0"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084B64F" w14:textId="4EEA1695" w:rsidR="001B1F2D" w:rsidRPr="001B1F2D" w:rsidRDefault="001B1F2D" w:rsidP="001B1F2D">
            <w:pPr>
              <w:pStyle w:val="Tabletext0"/>
            </w:pPr>
          </w:p>
        </w:tc>
      </w:tr>
      <w:tr w:rsidR="001B1F2D" w:rsidRPr="001B1F2D" w14:paraId="151D110D" w14:textId="77777777" w:rsidTr="00E11F98">
        <w:trPr>
          <w:cantSplit/>
          <w:trHeight w:val="170"/>
        </w:trPr>
        <w:tc>
          <w:tcPr>
            <w:tcW w:w="1843" w:type="dxa"/>
            <w:shd w:val="clear" w:color="auto" w:fill="auto"/>
            <w:tcMar>
              <w:top w:w="57" w:type="dxa"/>
            </w:tcMar>
            <w:hideMark/>
          </w:tcPr>
          <w:p w14:paraId="79DAB40B" w14:textId="77777777" w:rsidR="001B1F2D" w:rsidRPr="001B1F2D" w:rsidRDefault="001B1F2D" w:rsidP="001B1F2D">
            <w:pPr>
              <w:pStyle w:val="Tabletext0"/>
            </w:pPr>
            <w:r w:rsidRPr="001B1F2D">
              <w:t>Lascelles Lake (Hopetoun)</w:t>
            </w:r>
          </w:p>
        </w:tc>
        <w:tc>
          <w:tcPr>
            <w:tcW w:w="1701" w:type="dxa"/>
            <w:shd w:val="clear" w:color="auto" w:fill="auto"/>
            <w:noWrap/>
            <w:tcMar>
              <w:top w:w="57" w:type="dxa"/>
            </w:tcMar>
            <w:hideMark/>
          </w:tcPr>
          <w:p w14:paraId="5639F644" w14:textId="77777777" w:rsidR="001B1F2D" w:rsidRPr="001B1F2D" w:rsidRDefault="001B1F2D" w:rsidP="001B1F2D">
            <w:pPr>
              <w:pStyle w:val="Tabletext0"/>
            </w:pPr>
            <w:r w:rsidRPr="001B1F2D">
              <w:t>Catfish</w:t>
            </w:r>
          </w:p>
        </w:tc>
        <w:tc>
          <w:tcPr>
            <w:tcW w:w="1559" w:type="dxa"/>
            <w:shd w:val="clear" w:color="auto" w:fill="auto"/>
            <w:noWrap/>
            <w:tcMar>
              <w:top w:w="57" w:type="dxa"/>
            </w:tcMar>
            <w:hideMark/>
          </w:tcPr>
          <w:p w14:paraId="08A97AAE"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68D40ED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A4B5A8D" w14:textId="77777777" w:rsidR="001B1F2D" w:rsidRPr="001B1F2D" w:rsidRDefault="001B1F2D" w:rsidP="001B1F2D">
            <w:pPr>
              <w:pStyle w:val="Tabletext0"/>
            </w:pPr>
            <w:r w:rsidRPr="001B1F2D">
              <w:t> </w:t>
            </w:r>
          </w:p>
        </w:tc>
        <w:tc>
          <w:tcPr>
            <w:tcW w:w="2551" w:type="dxa"/>
            <w:shd w:val="clear" w:color="auto" w:fill="auto"/>
            <w:noWrap/>
            <w:tcMar>
              <w:top w:w="57" w:type="dxa"/>
            </w:tcMar>
            <w:hideMark/>
          </w:tcPr>
          <w:p w14:paraId="27DDAF63"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E9E2C79" w14:textId="77777777" w:rsidR="001B1F2D" w:rsidRPr="001B1F2D" w:rsidRDefault="001B1F2D" w:rsidP="001B1F2D">
            <w:pPr>
              <w:pStyle w:val="Tabletext0"/>
            </w:pPr>
            <w:r w:rsidRPr="001B1F2D">
              <w:t xml:space="preserve">Potential catfish water if catfish become available. </w:t>
            </w:r>
          </w:p>
        </w:tc>
      </w:tr>
      <w:tr w:rsidR="001B1F2D" w:rsidRPr="001B1F2D" w14:paraId="4F809F7F" w14:textId="77777777" w:rsidTr="00E11F98">
        <w:trPr>
          <w:cantSplit/>
          <w:trHeight w:val="170"/>
        </w:trPr>
        <w:tc>
          <w:tcPr>
            <w:tcW w:w="1843" w:type="dxa"/>
            <w:shd w:val="clear" w:color="auto" w:fill="auto"/>
            <w:tcMar>
              <w:top w:w="57" w:type="dxa"/>
            </w:tcMar>
            <w:hideMark/>
          </w:tcPr>
          <w:p w14:paraId="546A1D33" w14:textId="77777777" w:rsidR="001B1F2D" w:rsidRPr="001B1F2D" w:rsidRDefault="001B1F2D" w:rsidP="001B1F2D">
            <w:pPr>
              <w:pStyle w:val="Tabletext0"/>
            </w:pPr>
            <w:r w:rsidRPr="001B1F2D">
              <w:t>Lascelles Lake (Hopetoun)</w:t>
            </w:r>
          </w:p>
        </w:tc>
        <w:tc>
          <w:tcPr>
            <w:tcW w:w="1701" w:type="dxa"/>
            <w:shd w:val="clear" w:color="auto" w:fill="auto"/>
            <w:noWrap/>
            <w:tcMar>
              <w:top w:w="57" w:type="dxa"/>
            </w:tcMar>
            <w:hideMark/>
          </w:tcPr>
          <w:p w14:paraId="05EF06EC"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3DE9339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66D405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849EF39" w14:textId="77777777" w:rsidR="001B1F2D" w:rsidRPr="001B1F2D" w:rsidRDefault="001B1F2D" w:rsidP="001B1F2D">
            <w:pPr>
              <w:pStyle w:val="Tabletext0"/>
            </w:pPr>
            <w:r w:rsidRPr="001B1F2D">
              <w:t>7000</w:t>
            </w:r>
          </w:p>
        </w:tc>
        <w:tc>
          <w:tcPr>
            <w:tcW w:w="2551" w:type="dxa"/>
            <w:shd w:val="clear" w:color="auto" w:fill="auto"/>
            <w:tcMar>
              <w:top w:w="57" w:type="dxa"/>
            </w:tcMar>
            <w:hideMark/>
          </w:tcPr>
          <w:p w14:paraId="676B1839" w14:textId="77777777" w:rsidR="001B1F2D" w:rsidRPr="001B1F2D" w:rsidRDefault="001B1F2D" w:rsidP="001B1F2D">
            <w:pPr>
              <w:pStyle w:val="Tabletext0"/>
            </w:pPr>
            <w:r w:rsidRPr="001B1F2D">
              <w:t>WAA request 5000 golden perch</w:t>
            </w:r>
          </w:p>
        </w:tc>
        <w:tc>
          <w:tcPr>
            <w:tcW w:w="4253" w:type="dxa"/>
            <w:shd w:val="clear" w:color="000000" w:fill="FFFFFF"/>
            <w:tcMar>
              <w:top w:w="57" w:type="dxa"/>
            </w:tcMar>
            <w:hideMark/>
          </w:tcPr>
          <w:p w14:paraId="128D3D98" w14:textId="057134F7" w:rsidR="001B1F2D" w:rsidRPr="001B1F2D" w:rsidRDefault="001B1F2D" w:rsidP="001B1F2D">
            <w:pPr>
              <w:pStyle w:val="Tabletext0"/>
            </w:pPr>
          </w:p>
        </w:tc>
      </w:tr>
      <w:tr w:rsidR="001B1F2D" w:rsidRPr="001B1F2D" w14:paraId="7FD4EF47" w14:textId="77777777" w:rsidTr="00E11F98">
        <w:trPr>
          <w:cantSplit/>
          <w:trHeight w:val="170"/>
        </w:trPr>
        <w:tc>
          <w:tcPr>
            <w:tcW w:w="1843" w:type="dxa"/>
            <w:shd w:val="clear" w:color="auto" w:fill="auto"/>
            <w:tcMar>
              <w:top w:w="57" w:type="dxa"/>
            </w:tcMar>
            <w:hideMark/>
          </w:tcPr>
          <w:p w14:paraId="371653C1" w14:textId="77777777" w:rsidR="001B1F2D" w:rsidRPr="001B1F2D" w:rsidRDefault="001B1F2D" w:rsidP="001B1F2D">
            <w:pPr>
              <w:pStyle w:val="Tabletext0"/>
            </w:pPr>
            <w:r w:rsidRPr="001B1F2D">
              <w:t>Lascelles Lake (Hopetoun)</w:t>
            </w:r>
          </w:p>
        </w:tc>
        <w:tc>
          <w:tcPr>
            <w:tcW w:w="1701" w:type="dxa"/>
            <w:shd w:val="clear" w:color="auto" w:fill="auto"/>
            <w:noWrap/>
            <w:tcMar>
              <w:top w:w="57" w:type="dxa"/>
            </w:tcMar>
            <w:hideMark/>
          </w:tcPr>
          <w:p w14:paraId="6E97F2B8" w14:textId="77777777" w:rsidR="001B1F2D" w:rsidRPr="001B1F2D" w:rsidRDefault="001B1F2D" w:rsidP="001B1F2D">
            <w:pPr>
              <w:pStyle w:val="Tabletext0"/>
            </w:pPr>
            <w:r w:rsidRPr="001B1F2D">
              <w:t>Silver perch</w:t>
            </w:r>
          </w:p>
        </w:tc>
        <w:tc>
          <w:tcPr>
            <w:tcW w:w="1559" w:type="dxa"/>
            <w:shd w:val="clear" w:color="auto" w:fill="auto"/>
            <w:noWrap/>
            <w:tcMar>
              <w:top w:w="57" w:type="dxa"/>
            </w:tcMar>
            <w:hideMark/>
          </w:tcPr>
          <w:p w14:paraId="5647745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E47961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B567BD9" w14:textId="63098B3F" w:rsidR="001B1F2D" w:rsidRPr="001B1F2D" w:rsidRDefault="00765346" w:rsidP="001B1F2D">
            <w:pPr>
              <w:pStyle w:val="Tabletext0"/>
            </w:pPr>
            <w:r>
              <w:t>5000</w:t>
            </w:r>
          </w:p>
        </w:tc>
        <w:tc>
          <w:tcPr>
            <w:tcW w:w="2551" w:type="dxa"/>
            <w:shd w:val="clear" w:color="auto" w:fill="auto"/>
            <w:noWrap/>
            <w:tcMar>
              <w:top w:w="57" w:type="dxa"/>
            </w:tcMar>
            <w:hideMark/>
          </w:tcPr>
          <w:p w14:paraId="6FDA1F34"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DEBF2F9" w14:textId="44EA6FC7" w:rsidR="001B1F2D" w:rsidRPr="001B1F2D" w:rsidRDefault="001B1F2D" w:rsidP="001B1F2D">
            <w:pPr>
              <w:pStyle w:val="Tabletext0"/>
            </w:pPr>
          </w:p>
        </w:tc>
      </w:tr>
      <w:tr w:rsidR="001B1F2D" w:rsidRPr="001B1F2D" w14:paraId="6F55CAEE" w14:textId="77777777" w:rsidTr="00E11F98">
        <w:trPr>
          <w:cantSplit/>
          <w:trHeight w:val="170"/>
        </w:trPr>
        <w:tc>
          <w:tcPr>
            <w:tcW w:w="1843" w:type="dxa"/>
            <w:shd w:val="clear" w:color="auto" w:fill="auto"/>
            <w:tcMar>
              <w:top w:w="57" w:type="dxa"/>
            </w:tcMar>
            <w:hideMark/>
          </w:tcPr>
          <w:p w14:paraId="58F1428F" w14:textId="77777777" w:rsidR="001B1F2D" w:rsidRPr="001B1F2D" w:rsidRDefault="001B1F2D" w:rsidP="001B1F2D">
            <w:pPr>
              <w:pStyle w:val="Tabletext0"/>
            </w:pPr>
            <w:r w:rsidRPr="001B1F2D">
              <w:t>Learmonth Lake (Learmonth)</w:t>
            </w:r>
          </w:p>
        </w:tc>
        <w:tc>
          <w:tcPr>
            <w:tcW w:w="1701" w:type="dxa"/>
            <w:shd w:val="clear" w:color="auto" w:fill="auto"/>
            <w:noWrap/>
            <w:tcMar>
              <w:top w:w="57" w:type="dxa"/>
            </w:tcMar>
            <w:hideMark/>
          </w:tcPr>
          <w:p w14:paraId="3A933CEB"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D94DC7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2DA739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190F75D"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116E9BA1"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B553818" w14:textId="04B70F9D" w:rsidR="001B1F2D" w:rsidRPr="001B1F2D" w:rsidRDefault="001B1F2D" w:rsidP="009A4939">
            <w:pPr>
              <w:pStyle w:val="Tabletext0"/>
            </w:pPr>
            <w:r w:rsidRPr="001B1F2D">
              <w:t xml:space="preserve">Stocking dependant on water. Dry in 2015. Last stocked with 5000 brown trout in 1998. Reconsider stocking only when sufficient water. </w:t>
            </w:r>
          </w:p>
        </w:tc>
      </w:tr>
      <w:tr w:rsidR="001B1F2D" w:rsidRPr="001B1F2D" w14:paraId="7006CFCC" w14:textId="77777777" w:rsidTr="00E11F98">
        <w:trPr>
          <w:cantSplit/>
          <w:trHeight w:val="170"/>
        </w:trPr>
        <w:tc>
          <w:tcPr>
            <w:tcW w:w="1843" w:type="dxa"/>
            <w:shd w:val="clear" w:color="auto" w:fill="auto"/>
            <w:tcMar>
              <w:top w:w="57" w:type="dxa"/>
            </w:tcMar>
            <w:hideMark/>
          </w:tcPr>
          <w:p w14:paraId="29CD3BAE" w14:textId="77777777" w:rsidR="001B1F2D" w:rsidRPr="001B1F2D" w:rsidRDefault="001B1F2D" w:rsidP="001B1F2D">
            <w:pPr>
              <w:pStyle w:val="Tabletext0"/>
            </w:pPr>
            <w:r w:rsidRPr="001B1F2D">
              <w:t>Learmonth Lake (Learmonth)</w:t>
            </w:r>
          </w:p>
        </w:tc>
        <w:tc>
          <w:tcPr>
            <w:tcW w:w="1701" w:type="dxa"/>
            <w:shd w:val="clear" w:color="auto" w:fill="auto"/>
            <w:noWrap/>
            <w:tcMar>
              <w:top w:w="57" w:type="dxa"/>
            </w:tcMar>
            <w:hideMark/>
          </w:tcPr>
          <w:p w14:paraId="4177594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1AA8D52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A071E2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E1B985A" w14:textId="4DEB34C2" w:rsidR="001B1F2D" w:rsidRPr="001B1F2D" w:rsidRDefault="001B1F2D" w:rsidP="001B1F2D">
            <w:pPr>
              <w:pStyle w:val="Tabletext0"/>
            </w:pPr>
          </w:p>
        </w:tc>
        <w:tc>
          <w:tcPr>
            <w:tcW w:w="2551" w:type="dxa"/>
            <w:shd w:val="clear" w:color="auto" w:fill="auto"/>
            <w:tcMar>
              <w:top w:w="57" w:type="dxa"/>
            </w:tcMar>
            <w:hideMark/>
          </w:tcPr>
          <w:p w14:paraId="63B08FA8"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7840D81" w14:textId="063B6DBC" w:rsidR="001B1F2D" w:rsidRPr="001B1F2D" w:rsidRDefault="001B1F2D" w:rsidP="009A4939">
            <w:pPr>
              <w:pStyle w:val="Tabletext0"/>
            </w:pPr>
            <w:r w:rsidRPr="001B1F2D">
              <w:t xml:space="preserve">Stocking dependant on water level. Not stocked with rainbow trout in 2015 due to low water. Dry in 2015. Reconsider stocking </w:t>
            </w:r>
            <w:r w:rsidR="00402EAE">
              <w:t xml:space="preserve">with 5000 rainbow trout </w:t>
            </w:r>
            <w:r w:rsidRPr="001B1F2D">
              <w:t xml:space="preserve">only when sufficient water. </w:t>
            </w:r>
          </w:p>
        </w:tc>
      </w:tr>
      <w:tr w:rsidR="001B1F2D" w:rsidRPr="001B1F2D" w14:paraId="66F838D5" w14:textId="77777777" w:rsidTr="00E11F98">
        <w:trPr>
          <w:cantSplit/>
          <w:trHeight w:val="170"/>
        </w:trPr>
        <w:tc>
          <w:tcPr>
            <w:tcW w:w="1843" w:type="dxa"/>
            <w:shd w:val="clear" w:color="auto" w:fill="auto"/>
            <w:tcMar>
              <w:top w:w="57" w:type="dxa"/>
            </w:tcMar>
            <w:hideMark/>
          </w:tcPr>
          <w:p w14:paraId="5DDE6A27" w14:textId="77777777" w:rsidR="001B1F2D" w:rsidRPr="001B1F2D" w:rsidRDefault="001B1F2D" w:rsidP="001B1F2D">
            <w:pPr>
              <w:pStyle w:val="Tabletext0"/>
            </w:pPr>
            <w:r w:rsidRPr="001B1F2D">
              <w:t>Leigh River (Inverleigh)</w:t>
            </w:r>
          </w:p>
        </w:tc>
        <w:tc>
          <w:tcPr>
            <w:tcW w:w="1701" w:type="dxa"/>
            <w:shd w:val="clear" w:color="auto" w:fill="auto"/>
            <w:noWrap/>
            <w:tcMar>
              <w:top w:w="57" w:type="dxa"/>
            </w:tcMar>
            <w:hideMark/>
          </w:tcPr>
          <w:p w14:paraId="389B514E"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98AEFD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21F97B2"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10B4EEC"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19DF839C" w14:textId="77777777" w:rsidR="001B1F2D" w:rsidRPr="001B1F2D" w:rsidRDefault="001B1F2D" w:rsidP="001B1F2D">
            <w:pPr>
              <w:pStyle w:val="Tabletext0"/>
            </w:pPr>
            <w:r w:rsidRPr="001B1F2D">
              <w:t>GDAC request 2000 brown trout</w:t>
            </w:r>
          </w:p>
        </w:tc>
        <w:tc>
          <w:tcPr>
            <w:tcW w:w="4253" w:type="dxa"/>
            <w:shd w:val="clear" w:color="000000" w:fill="FFFFFF"/>
            <w:tcMar>
              <w:top w:w="57" w:type="dxa"/>
            </w:tcMar>
            <w:hideMark/>
          </w:tcPr>
          <w:p w14:paraId="2EC8C347" w14:textId="62DE3F50" w:rsidR="001B1F2D" w:rsidRPr="001B1F2D" w:rsidRDefault="001F34D5" w:rsidP="007F1172">
            <w:pPr>
              <w:pStyle w:val="Tabletext0"/>
            </w:pPr>
            <w:r>
              <w:t>Decision postponed and w</w:t>
            </w:r>
            <w:r w:rsidR="001B1F2D" w:rsidRPr="001B1F2D">
              <w:t xml:space="preserve">ait on the </w:t>
            </w:r>
            <w:r>
              <w:t xml:space="preserve">stocking trials from </w:t>
            </w:r>
            <w:r w:rsidR="001B1F2D" w:rsidRPr="001B1F2D">
              <w:t xml:space="preserve">Wild Trout </w:t>
            </w:r>
            <w:r w:rsidR="007F1172">
              <w:t xml:space="preserve">program </w:t>
            </w:r>
            <w:r w:rsidR="001B1F2D" w:rsidRPr="001B1F2D">
              <w:t>outcomes</w:t>
            </w:r>
            <w:r w:rsidR="00344B8E">
              <w:t>.</w:t>
            </w:r>
          </w:p>
        </w:tc>
      </w:tr>
      <w:tr w:rsidR="001B1F2D" w:rsidRPr="001B1F2D" w14:paraId="1E8C8367" w14:textId="77777777" w:rsidTr="00E11F98">
        <w:trPr>
          <w:cantSplit/>
          <w:trHeight w:val="170"/>
        </w:trPr>
        <w:tc>
          <w:tcPr>
            <w:tcW w:w="1843" w:type="dxa"/>
            <w:shd w:val="clear" w:color="auto" w:fill="auto"/>
            <w:tcMar>
              <w:top w:w="57" w:type="dxa"/>
            </w:tcMar>
            <w:hideMark/>
          </w:tcPr>
          <w:p w14:paraId="041D24A3" w14:textId="77777777" w:rsidR="001B1F2D" w:rsidRPr="001B1F2D" w:rsidRDefault="001B1F2D" w:rsidP="001B1F2D">
            <w:pPr>
              <w:pStyle w:val="Tabletext0"/>
            </w:pPr>
            <w:r w:rsidRPr="001B1F2D">
              <w:t>Lethbridge Lake (Lethbridge)</w:t>
            </w:r>
          </w:p>
        </w:tc>
        <w:tc>
          <w:tcPr>
            <w:tcW w:w="1701" w:type="dxa"/>
            <w:shd w:val="clear" w:color="auto" w:fill="auto"/>
            <w:noWrap/>
            <w:tcMar>
              <w:top w:w="57" w:type="dxa"/>
            </w:tcMar>
            <w:hideMark/>
          </w:tcPr>
          <w:p w14:paraId="6D133789"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15467710"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4B5250B1"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2FEE72C3" w14:textId="77777777" w:rsidR="001B1F2D" w:rsidRPr="001B1F2D" w:rsidRDefault="001B1F2D" w:rsidP="001B1F2D">
            <w:pPr>
              <w:pStyle w:val="Tabletext0"/>
            </w:pPr>
            <w:r w:rsidRPr="001B1F2D">
              <w:t>600</w:t>
            </w:r>
          </w:p>
        </w:tc>
        <w:tc>
          <w:tcPr>
            <w:tcW w:w="2551" w:type="dxa"/>
            <w:shd w:val="clear" w:color="auto" w:fill="auto"/>
            <w:tcMar>
              <w:top w:w="57" w:type="dxa"/>
            </w:tcMar>
            <w:hideMark/>
          </w:tcPr>
          <w:p w14:paraId="69B58239" w14:textId="77777777" w:rsidR="001B1F2D" w:rsidRPr="001B1F2D" w:rsidRDefault="001B1F2D" w:rsidP="001B1F2D">
            <w:pPr>
              <w:pStyle w:val="Tabletext0"/>
            </w:pPr>
            <w:r w:rsidRPr="001B1F2D">
              <w:t>GDAC request 300 rainbow trout for 2nd &amp; 3rd Term School Holidays</w:t>
            </w:r>
          </w:p>
        </w:tc>
        <w:tc>
          <w:tcPr>
            <w:tcW w:w="4253" w:type="dxa"/>
            <w:shd w:val="clear" w:color="000000" w:fill="FFFFFF"/>
            <w:tcMar>
              <w:top w:w="57" w:type="dxa"/>
            </w:tcMar>
            <w:hideMark/>
          </w:tcPr>
          <w:p w14:paraId="7351A74F" w14:textId="77777777" w:rsidR="001B1F2D" w:rsidRPr="001B1F2D" w:rsidRDefault="001B1F2D" w:rsidP="001B1F2D">
            <w:pPr>
              <w:pStyle w:val="Tabletext0"/>
            </w:pPr>
            <w:r w:rsidRPr="001B1F2D">
              <w:t xml:space="preserve">300 rainbow trout 2nd &amp; 3rd Term School Holidays. </w:t>
            </w:r>
          </w:p>
        </w:tc>
      </w:tr>
      <w:tr w:rsidR="001B1F2D" w:rsidRPr="001B1F2D" w14:paraId="4E2383DF" w14:textId="77777777" w:rsidTr="00E11F98">
        <w:trPr>
          <w:cantSplit/>
          <w:trHeight w:val="170"/>
        </w:trPr>
        <w:tc>
          <w:tcPr>
            <w:tcW w:w="1843" w:type="dxa"/>
            <w:shd w:val="clear" w:color="auto" w:fill="auto"/>
            <w:tcMar>
              <w:top w:w="57" w:type="dxa"/>
            </w:tcMar>
            <w:hideMark/>
          </w:tcPr>
          <w:p w14:paraId="19EA3BEE" w14:textId="77777777" w:rsidR="001B1F2D" w:rsidRPr="001B1F2D" w:rsidRDefault="001B1F2D" w:rsidP="001B1F2D">
            <w:pPr>
              <w:pStyle w:val="Tabletext0"/>
            </w:pPr>
            <w:r w:rsidRPr="001B1F2D">
              <w:t>Lismore Golf Club Lake (Lismore)</w:t>
            </w:r>
          </w:p>
        </w:tc>
        <w:tc>
          <w:tcPr>
            <w:tcW w:w="1701" w:type="dxa"/>
            <w:shd w:val="clear" w:color="auto" w:fill="auto"/>
            <w:noWrap/>
            <w:tcMar>
              <w:top w:w="57" w:type="dxa"/>
            </w:tcMar>
            <w:hideMark/>
          </w:tcPr>
          <w:p w14:paraId="4A09EB0F"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798B70D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575ED5B"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481FADE0"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025E40EC"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4ED4957" w14:textId="22105112" w:rsidR="001B1F2D" w:rsidRPr="001B1F2D" w:rsidRDefault="001B1F2D" w:rsidP="007E67B9">
            <w:pPr>
              <w:pStyle w:val="Tabletext0"/>
            </w:pPr>
            <w:r w:rsidRPr="001B1F2D">
              <w:t>Last stocked with 100 rainbow trout 1999 2</w:t>
            </w:r>
            <w:r w:rsidRPr="00F6137E">
              <w:rPr>
                <w:vertAlign w:val="superscript"/>
              </w:rPr>
              <w:t>nd</w:t>
            </w:r>
            <w:r w:rsidRPr="001B1F2D">
              <w:t xml:space="preserve"> term School Holidays. Not stocked in 2015 due to low water level and potential public access issues and </w:t>
            </w:r>
            <w:r w:rsidR="007F1172">
              <w:t xml:space="preserve">little </w:t>
            </w:r>
            <w:r w:rsidRPr="001B1F2D">
              <w:t>demand. Reconsider stocking only when sufficient water</w:t>
            </w:r>
            <w:r w:rsidR="001F34D5">
              <w:t xml:space="preserve"> present</w:t>
            </w:r>
            <w:r w:rsidR="00E73B24">
              <w:t xml:space="preserve"> and any </w:t>
            </w:r>
            <w:r w:rsidR="00E73B24" w:rsidRPr="001B1F2D">
              <w:t xml:space="preserve">access issues </w:t>
            </w:r>
            <w:r w:rsidR="00E73B24">
              <w:t>clarified.</w:t>
            </w:r>
          </w:p>
        </w:tc>
      </w:tr>
      <w:tr w:rsidR="001B1F2D" w:rsidRPr="001B1F2D" w14:paraId="0B7ACE26" w14:textId="77777777" w:rsidTr="00E11F98">
        <w:trPr>
          <w:cantSplit/>
          <w:trHeight w:val="170"/>
        </w:trPr>
        <w:tc>
          <w:tcPr>
            <w:tcW w:w="1843" w:type="dxa"/>
            <w:shd w:val="clear" w:color="auto" w:fill="auto"/>
            <w:tcMar>
              <w:top w:w="57" w:type="dxa"/>
            </w:tcMar>
            <w:hideMark/>
          </w:tcPr>
          <w:p w14:paraId="26E994AA" w14:textId="77777777" w:rsidR="001B1F2D" w:rsidRPr="001B1F2D" w:rsidRDefault="001B1F2D" w:rsidP="001B1F2D">
            <w:pPr>
              <w:pStyle w:val="Tabletext0"/>
            </w:pPr>
            <w:r w:rsidRPr="001B1F2D">
              <w:t>Lonsdale Lake (Deep Lead)</w:t>
            </w:r>
          </w:p>
        </w:tc>
        <w:tc>
          <w:tcPr>
            <w:tcW w:w="1701" w:type="dxa"/>
            <w:shd w:val="clear" w:color="auto" w:fill="auto"/>
            <w:noWrap/>
            <w:tcMar>
              <w:top w:w="57" w:type="dxa"/>
            </w:tcMar>
            <w:hideMark/>
          </w:tcPr>
          <w:p w14:paraId="69F8FC78"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FFA891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9694C9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7ABD02F"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155E9609" w14:textId="77777777" w:rsidR="001B1F2D" w:rsidRPr="001B1F2D" w:rsidRDefault="001B1F2D" w:rsidP="001B1F2D">
            <w:pPr>
              <w:pStyle w:val="Tabletext0"/>
            </w:pPr>
            <w:r w:rsidRPr="001B1F2D">
              <w:t>GDAC request 2000 rainbow trout</w:t>
            </w:r>
          </w:p>
        </w:tc>
        <w:tc>
          <w:tcPr>
            <w:tcW w:w="4253" w:type="dxa"/>
            <w:shd w:val="clear" w:color="000000" w:fill="FFFFFF"/>
            <w:tcMar>
              <w:top w:w="57" w:type="dxa"/>
            </w:tcMar>
            <w:hideMark/>
          </w:tcPr>
          <w:p w14:paraId="68AE8D97" w14:textId="6702D7CF" w:rsidR="001B1F2D" w:rsidRPr="001B1F2D" w:rsidRDefault="001B1F2D" w:rsidP="00E73B24">
            <w:pPr>
              <w:pStyle w:val="Tabletext0"/>
            </w:pPr>
            <w:r w:rsidRPr="001B1F2D">
              <w:t xml:space="preserve">Not supported. Lake has water level issues and </w:t>
            </w:r>
            <w:r w:rsidR="00E73B24">
              <w:t>managed as</w:t>
            </w:r>
            <w:r w:rsidRPr="001B1F2D">
              <w:t xml:space="preserve"> a redfin water.</w:t>
            </w:r>
          </w:p>
        </w:tc>
      </w:tr>
      <w:tr w:rsidR="001B1F2D" w:rsidRPr="001B1F2D" w14:paraId="0AAB8995" w14:textId="77777777" w:rsidTr="00E11F98">
        <w:trPr>
          <w:cantSplit/>
          <w:trHeight w:val="170"/>
        </w:trPr>
        <w:tc>
          <w:tcPr>
            <w:tcW w:w="1843" w:type="dxa"/>
            <w:shd w:val="clear" w:color="auto" w:fill="auto"/>
            <w:tcMar>
              <w:top w:w="57" w:type="dxa"/>
            </w:tcMar>
            <w:hideMark/>
          </w:tcPr>
          <w:p w14:paraId="0ABC110A" w14:textId="201D3DBA" w:rsidR="001B1F2D" w:rsidRPr="001B1F2D" w:rsidRDefault="008D1FE8" w:rsidP="001B1F2D">
            <w:pPr>
              <w:pStyle w:val="Tabletext0"/>
            </w:pPr>
            <w:r>
              <w:t>Lower</w:t>
            </w:r>
            <w:r w:rsidRPr="001B1F2D">
              <w:t xml:space="preserve"> Stony Creek Reservoir (Durdidwarrah)</w:t>
            </w:r>
          </w:p>
        </w:tc>
        <w:tc>
          <w:tcPr>
            <w:tcW w:w="1701" w:type="dxa"/>
            <w:shd w:val="clear" w:color="auto" w:fill="auto"/>
            <w:noWrap/>
            <w:tcMar>
              <w:top w:w="57" w:type="dxa"/>
            </w:tcMar>
            <w:hideMark/>
          </w:tcPr>
          <w:p w14:paraId="6BE665A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00D6A5C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5A286F4"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720194F" w14:textId="1CD5CB2F" w:rsidR="001B1F2D" w:rsidRPr="001B1F2D" w:rsidRDefault="001B1F2D" w:rsidP="00E73B24">
            <w:pPr>
              <w:pStyle w:val="Tabletext0"/>
            </w:pPr>
            <w:r w:rsidRPr="001B1F2D">
              <w:t> </w:t>
            </w:r>
          </w:p>
        </w:tc>
        <w:tc>
          <w:tcPr>
            <w:tcW w:w="2551" w:type="dxa"/>
            <w:shd w:val="clear" w:color="auto" w:fill="auto"/>
            <w:tcMar>
              <w:top w:w="57" w:type="dxa"/>
            </w:tcMar>
            <w:hideMark/>
          </w:tcPr>
          <w:p w14:paraId="7577A265"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99DED76" w14:textId="66632E6B" w:rsidR="001B1F2D" w:rsidRPr="001B1F2D" w:rsidRDefault="001B1F2D" w:rsidP="00765346">
            <w:pPr>
              <w:pStyle w:val="Tabletext0"/>
            </w:pPr>
            <w:r w:rsidRPr="001B1F2D">
              <w:t>Water not currently on stocking program. Potential new water. Angling access be</w:t>
            </w:r>
            <w:r w:rsidR="00825C68">
              <w:t>ing sought with water managers.</w:t>
            </w:r>
            <w:r w:rsidRPr="001B1F2D">
              <w:t xml:space="preserve"> TEP </w:t>
            </w:r>
            <w:r w:rsidR="008D1FE8">
              <w:t xml:space="preserve">required to be </w:t>
            </w:r>
            <w:r w:rsidR="001F34D5">
              <w:t>obtai</w:t>
            </w:r>
            <w:r w:rsidR="00765346">
              <w:t>n</w:t>
            </w:r>
            <w:r w:rsidR="001F34D5">
              <w:t xml:space="preserve">ed </w:t>
            </w:r>
            <w:r w:rsidRPr="001B1F2D">
              <w:t xml:space="preserve">for stocking </w:t>
            </w:r>
            <w:r w:rsidR="00E73B24">
              <w:t xml:space="preserve">5000 </w:t>
            </w:r>
            <w:r w:rsidRPr="001B1F2D">
              <w:t>brown trout.</w:t>
            </w:r>
          </w:p>
        </w:tc>
      </w:tr>
      <w:tr w:rsidR="001B1F2D" w:rsidRPr="001B1F2D" w14:paraId="5D79E9DD" w14:textId="77777777" w:rsidTr="00E11F98">
        <w:trPr>
          <w:cantSplit/>
          <w:trHeight w:val="170"/>
        </w:trPr>
        <w:tc>
          <w:tcPr>
            <w:tcW w:w="1843" w:type="dxa"/>
            <w:shd w:val="clear" w:color="auto" w:fill="auto"/>
            <w:tcMar>
              <w:top w:w="57" w:type="dxa"/>
            </w:tcMar>
            <w:hideMark/>
          </w:tcPr>
          <w:p w14:paraId="64B46F25" w14:textId="022CA738" w:rsidR="001B1F2D" w:rsidRPr="001B1F2D" w:rsidRDefault="008D1FE8" w:rsidP="008D1FE8">
            <w:pPr>
              <w:pStyle w:val="Tabletext0"/>
            </w:pPr>
            <w:r>
              <w:t>Lower</w:t>
            </w:r>
            <w:r w:rsidR="001F34D5" w:rsidRPr="001B1F2D">
              <w:t xml:space="preserve"> </w:t>
            </w:r>
            <w:r w:rsidR="001B1F2D" w:rsidRPr="001B1F2D">
              <w:t>Stony Creek Reservoir (Durdidwarrah)</w:t>
            </w:r>
          </w:p>
        </w:tc>
        <w:tc>
          <w:tcPr>
            <w:tcW w:w="1701" w:type="dxa"/>
            <w:shd w:val="clear" w:color="auto" w:fill="auto"/>
            <w:noWrap/>
            <w:tcMar>
              <w:top w:w="57" w:type="dxa"/>
            </w:tcMar>
            <w:hideMark/>
          </w:tcPr>
          <w:p w14:paraId="7918DCC4"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49DA54D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7F5D63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D2887A1" w14:textId="0617C49F" w:rsidR="001B1F2D" w:rsidRPr="001B1F2D" w:rsidRDefault="001B1F2D" w:rsidP="00E73B24">
            <w:pPr>
              <w:pStyle w:val="Tabletext0"/>
            </w:pPr>
            <w:r w:rsidRPr="001B1F2D">
              <w:t> </w:t>
            </w:r>
          </w:p>
        </w:tc>
        <w:tc>
          <w:tcPr>
            <w:tcW w:w="2551" w:type="dxa"/>
            <w:shd w:val="clear" w:color="auto" w:fill="auto"/>
            <w:tcMar>
              <w:top w:w="57" w:type="dxa"/>
            </w:tcMar>
            <w:hideMark/>
          </w:tcPr>
          <w:p w14:paraId="66E7D812" w14:textId="77777777" w:rsidR="001B1F2D" w:rsidRPr="001B1F2D" w:rsidRDefault="001B1F2D" w:rsidP="001B1F2D">
            <w:pPr>
              <w:pStyle w:val="Tabletext0"/>
            </w:pPr>
          </w:p>
        </w:tc>
        <w:tc>
          <w:tcPr>
            <w:tcW w:w="4253" w:type="dxa"/>
            <w:shd w:val="clear" w:color="000000" w:fill="FFFFFF"/>
            <w:tcMar>
              <w:top w:w="57" w:type="dxa"/>
            </w:tcMar>
            <w:hideMark/>
          </w:tcPr>
          <w:p w14:paraId="6759074C" w14:textId="553B1ED0" w:rsidR="001B1F2D" w:rsidRPr="001B1F2D" w:rsidRDefault="001B1F2D" w:rsidP="00D61717">
            <w:pPr>
              <w:pStyle w:val="Tabletext0"/>
            </w:pPr>
            <w:r w:rsidRPr="001B1F2D">
              <w:t xml:space="preserve">Water not currently on stocking program. Potential new water. Angling access being sought with water managers. TEP </w:t>
            </w:r>
            <w:r w:rsidR="008D1FE8">
              <w:t xml:space="preserve">required to be </w:t>
            </w:r>
            <w:r w:rsidR="001F34D5">
              <w:t xml:space="preserve">obtained </w:t>
            </w:r>
            <w:r w:rsidRPr="001B1F2D">
              <w:t xml:space="preserve">for stocking </w:t>
            </w:r>
            <w:r w:rsidR="00E73B24">
              <w:t xml:space="preserve">5000 </w:t>
            </w:r>
            <w:r w:rsidRPr="001B1F2D">
              <w:t>rainbow trout.</w:t>
            </w:r>
          </w:p>
        </w:tc>
      </w:tr>
      <w:tr w:rsidR="001B1F2D" w:rsidRPr="001B1F2D" w14:paraId="28BE789B" w14:textId="77777777" w:rsidTr="00E11F98">
        <w:trPr>
          <w:cantSplit/>
          <w:trHeight w:val="170"/>
        </w:trPr>
        <w:tc>
          <w:tcPr>
            <w:tcW w:w="1843" w:type="dxa"/>
            <w:shd w:val="clear" w:color="auto" w:fill="auto"/>
            <w:tcMar>
              <w:top w:w="57" w:type="dxa"/>
            </w:tcMar>
            <w:hideMark/>
          </w:tcPr>
          <w:p w14:paraId="0EE95168" w14:textId="77777777" w:rsidR="001B1F2D" w:rsidRPr="001B1F2D" w:rsidRDefault="001B1F2D" w:rsidP="001B1F2D">
            <w:pPr>
              <w:pStyle w:val="Tabletext0"/>
            </w:pPr>
            <w:r w:rsidRPr="001B1F2D">
              <w:t>Marma Lake (Murtoa)</w:t>
            </w:r>
          </w:p>
        </w:tc>
        <w:tc>
          <w:tcPr>
            <w:tcW w:w="1701" w:type="dxa"/>
            <w:shd w:val="clear" w:color="auto" w:fill="auto"/>
            <w:noWrap/>
            <w:tcMar>
              <w:top w:w="57" w:type="dxa"/>
            </w:tcMar>
            <w:hideMark/>
          </w:tcPr>
          <w:p w14:paraId="27E4B848"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0C7E702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9A18BBD"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57AD05C" w14:textId="77777777" w:rsidR="001B1F2D" w:rsidRPr="001B1F2D" w:rsidRDefault="001B1F2D" w:rsidP="001B1F2D">
            <w:pPr>
              <w:pStyle w:val="Tabletext0"/>
            </w:pPr>
            <w:r w:rsidRPr="001B1F2D">
              <w:t>2000</w:t>
            </w:r>
          </w:p>
        </w:tc>
        <w:tc>
          <w:tcPr>
            <w:tcW w:w="2551" w:type="dxa"/>
            <w:shd w:val="clear" w:color="auto" w:fill="auto"/>
            <w:tcMar>
              <w:top w:w="57" w:type="dxa"/>
            </w:tcMar>
            <w:hideMark/>
          </w:tcPr>
          <w:p w14:paraId="03985F8C" w14:textId="77777777" w:rsidR="001B1F2D" w:rsidRPr="001B1F2D" w:rsidRDefault="001B1F2D" w:rsidP="001B1F2D">
            <w:pPr>
              <w:pStyle w:val="Tabletext0"/>
            </w:pPr>
            <w:r w:rsidRPr="001B1F2D">
              <w:t>WAA request 2000 golden perch</w:t>
            </w:r>
          </w:p>
        </w:tc>
        <w:tc>
          <w:tcPr>
            <w:tcW w:w="4253" w:type="dxa"/>
            <w:shd w:val="clear" w:color="000000" w:fill="FFFFFF"/>
            <w:tcMar>
              <w:top w:w="57" w:type="dxa"/>
            </w:tcMar>
            <w:hideMark/>
          </w:tcPr>
          <w:p w14:paraId="079636BC" w14:textId="74999220" w:rsidR="001B1F2D" w:rsidRPr="001B1F2D" w:rsidRDefault="001B1F2D" w:rsidP="001B1F2D">
            <w:pPr>
              <w:pStyle w:val="Tabletext0"/>
            </w:pPr>
          </w:p>
        </w:tc>
      </w:tr>
      <w:tr w:rsidR="001B1F2D" w:rsidRPr="001B1F2D" w14:paraId="15C9F2EA" w14:textId="77777777" w:rsidTr="00E11F98">
        <w:trPr>
          <w:cantSplit/>
          <w:trHeight w:val="170"/>
        </w:trPr>
        <w:tc>
          <w:tcPr>
            <w:tcW w:w="1843" w:type="dxa"/>
            <w:shd w:val="clear" w:color="auto" w:fill="auto"/>
            <w:tcMar>
              <w:top w:w="57" w:type="dxa"/>
            </w:tcMar>
            <w:hideMark/>
          </w:tcPr>
          <w:p w14:paraId="71FFF0E0" w14:textId="77777777" w:rsidR="001B1F2D" w:rsidRPr="001B1F2D" w:rsidRDefault="001B1F2D" w:rsidP="001B1F2D">
            <w:pPr>
              <w:pStyle w:val="Tabletext0"/>
            </w:pPr>
            <w:r w:rsidRPr="001B1F2D">
              <w:t>Marma Lake (Murtoa)</w:t>
            </w:r>
          </w:p>
        </w:tc>
        <w:tc>
          <w:tcPr>
            <w:tcW w:w="1701" w:type="dxa"/>
            <w:shd w:val="clear" w:color="auto" w:fill="auto"/>
            <w:noWrap/>
            <w:tcMar>
              <w:top w:w="57" w:type="dxa"/>
            </w:tcMar>
            <w:hideMark/>
          </w:tcPr>
          <w:p w14:paraId="02C8C27B" w14:textId="77777777" w:rsidR="001B1F2D" w:rsidRPr="001B1F2D" w:rsidRDefault="001B1F2D" w:rsidP="001B1F2D">
            <w:pPr>
              <w:pStyle w:val="Tabletext0"/>
            </w:pPr>
            <w:r w:rsidRPr="001B1F2D">
              <w:t>Rainbow trout (adv)</w:t>
            </w:r>
          </w:p>
        </w:tc>
        <w:tc>
          <w:tcPr>
            <w:tcW w:w="1559" w:type="dxa"/>
            <w:shd w:val="clear" w:color="auto" w:fill="auto"/>
            <w:tcMar>
              <w:top w:w="57" w:type="dxa"/>
            </w:tcMar>
            <w:hideMark/>
          </w:tcPr>
          <w:p w14:paraId="6AD99AF5" w14:textId="77777777" w:rsidR="001B1F2D" w:rsidRPr="001B1F2D" w:rsidRDefault="001B1F2D" w:rsidP="001B1F2D">
            <w:pPr>
              <w:pStyle w:val="Tabletext0"/>
            </w:pPr>
            <w:r w:rsidRPr="001B1F2D">
              <w:t>Three times per year</w:t>
            </w:r>
          </w:p>
        </w:tc>
        <w:tc>
          <w:tcPr>
            <w:tcW w:w="1418" w:type="dxa"/>
            <w:shd w:val="clear" w:color="auto" w:fill="auto"/>
            <w:noWrap/>
            <w:tcMar>
              <w:top w:w="57" w:type="dxa"/>
            </w:tcMar>
            <w:hideMark/>
          </w:tcPr>
          <w:p w14:paraId="391AA4A4"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4E2AE6E4" w14:textId="77777777" w:rsidR="001B1F2D" w:rsidRPr="001B1F2D" w:rsidRDefault="001B1F2D" w:rsidP="001B1F2D">
            <w:pPr>
              <w:pStyle w:val="Tabletext0"/>
            </w:pPr>
            <w:r w:rsidRPr="001B1F2D">
              <w:t>900</w:t>
            </w:r>
          </w:p>
        </w:tc>
        <w:tc>
          <w:tcPr>
            <w:tcW w:w="2551" w:type="dxa"/>
            <w:shd w:val="clear" w:color="auto" w:fill="auto"/>
            <w:tcMar>
              <w:top w:w="57" w:type="dxa"/>
            </w:tcMar>
            <w:hideMark/>
          </w:tcPr>
          <w:p w14:paraId="5EE8A553" w14:textId="77777777" w:rsidR="001B1F2D" w:rsidRPr="001B1F2D" w:rsidRDefault="001B1F2D" w:rsidP="001B1F2D">
            <w:pPr>
              <w:pStyle w:val="Tabletext0"/>
            </w:pPr>
            <w:r w:rsidRPr="001B1F2D">
              <w:t>WAA request 600 rainbow trout twice yearly</w:t>
            </w:r>
          </w:p>
        </w:tc>
        <w:tc>
          <w:tcPr>
            <w:tcW w:w="4253" w:type="dxa"/>
            <w:shd w:val="clear" w:color="000000" w:fill="FFFFFF"/>
            <w:tcMar>
              <w:top w:w="57" w:type="dxa"/>
            </w:tcMar>
            <w:hideMark/>
          </w:tcPr>
          <w:p w14:paraId="1E1B3B98" w14:textId="77777777" w:rsidR="001B1F2D" w:rsidRPr="001B1F2D" w:rsidRDefault="001B1F2D" w:rsidP="001B1F2D">
            <w:pPr>
              <w:pStyle w:val="Tabletext0"/>
            </w:pPr>
            <w:r w:rsidRPr="001B1F2D">
              <w:t xml:space="preserve">300 rainbow trout 1st, 2nd &amp; 3rd Term School Holidays. </w:t>
            </w:r>
          </w:p>
        </w:tc>
      </w:tr>
      <w:tr w:rsidR="001B1F2D" w:rsidRPr="001B1F2D" w14:paraId="61385F10" w14:textId="77777777" w:rsidTr="00E11F98">
        <w:trPr>
          <w:cantSplit/>
          <w:trHeight w:val="170"/>
        </w:trPr>
        <w:tc>
          <w:tcPr>
            <w:tcW w:w="1843" w:type="dxa"/>
            <w:shd w:val="clear" w:color="auto" w:fill="auto"/>
            <w:tcMar>
              <w:top w:w="57" w:type="dxa"/>
            </w:tcMar>
            <w:hideMark/>
          </w:tcPr>
          <w:p w14:paraId="5488542F" w14:textId="7E3883C7" w:rsidR="001B1F2D" w:rsidRPr="001B1F2D" w:rsidRDefault="001B1F2D" w:rsidP="001B1F2D">
            <w:pPr>
              <w:pStyle w:val="Tabletext0"/>
            </w:pPr>
            <w:r w:rsidRPr="001B1F2D">
              <w:t>Mc</w:t>
            </w:r>
            <w:r w:rsidR="00066304">
              <w:t>Leo</w:t>
            </w:r>
            <w:r w:rsidRPr="001B1F2D">
              <w:t xml:space="preserve">ds Water Hole </w:t>
            </w:r>
            <w:r w:rsidR="00825C68">
              <w:br/>
            </w:r>
            <w:r w:rsidRPr="001B1F2D">
              <w:t>(Drysdale)</w:t>
            </w:r>
          </w:p>
        </w:tc>
        <w:tc>
          <w:tcPr>
            <w:tcW w:w="1701" w:type="dxa"/>
            <w:shd w:val="clear" w:color="auto" w:fill="auto"/>
            <w:noWrap/>
            <w:tcMar>
              <w:top w:w="57" w:type="dxa"/>
            </w:tcMar>
            <w:hideMark/>
          </w:tcPr>
          <w:p w14:paraId="0D126505" w14:textId="4287BADA" w:rsidR="001B1F2D" w:rsidRPr="001B1F2D" w:rsidRDefault="007F1172" w:rsidP="001B1F2D">
            <w:pPr>
              <w:pStyle w:val="Tabletext0"/>
            </w:pPr>
            <w:r>
              <w:t>Estuary perch</w:t>
            </w:r>
            <w:r w:rsidR="001B1F2D" w:rsidRPr="001B1F2D">
              <w:t xml:space="preserve"> (adv)</w:t>
            </w:r>
          </w:p>
        </w:tc>
        <w:tc>
          <w:tcPr>
            <w:tcW w:w="1559" w:type="dxa"/>
            <w:shd w:val="clear" w:color="auto" w:fill="auto"/>
            <w:noWrap/>
            <w:tcMar>
              <w:top w:w="57" w:type="dxa"/>
            </w:tcMar>
            <w:hideMark/>
          </w:tcPr>
          <w:p w14:paraId="15BA3168" w14:textId="6C182651" w:rsidR="001B1F2D" w:rsidRPr="001B1F2D" w:rsidRDefault="007F1172" w:rsidP="001B1F2D">
            <w:pPr>
              <w:pStyle w:val="Tabletext0"/>
            </w:pPr>
            <w:r>
              <w:t>Annual</w:t>
            </w:r>
          </w:p>
        </w:tc>
        <w:tc>
          <w:tcPr>
            <w:tcW w:w="1418" w:type="dxa"/>
            <w:shd w:val="clear" w:color="auto" w:fill="auto"/>
            <w:noWrap/>
            <w:tcMar>
              <w:top w:w="57" w:type="dxa"/>
            </w:tcMar>
            <w:hideMark/>
          </w:tcPr>
          <w:p w14:paraId="23062C4A" w14:textId="7582EB8E" w:rsidR="001B1F2D" w:rsidRPr="001B1F2D" w:rsidRDefault="001B1F2D" w:rsidP="001B1F2D">
            <w:pPr>
              <w:pStyle w:val="Tabletext0"/>
            </w:pPr>
          </w:p>
        </w:tc>
        <w:tc>
          <w:tcPr>
            <w:tcW w:w="1276" w:type="dxa"/>
            <w:shd w:val="clear" w:color="000000" w:fill="FFFFFF"/>
            <w:noWrap/>
            <w:tcMar>
              <w:top w:w="57" w:type="dxa"/>
            </w:tcMar>
            <w:hideMark/>
          </w:tcPr>
          <w:p w14:paraId="3EDDCDA1"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5E265C8C"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0B95682" w14:textId="7BA654C8" w:rsidR="001B1F2D" w:rsidRPr="001B1F2D" w:rsidRDefault="001B1F2D" w:rsidP="00D61717">
            <w:pPr>
              <w:pStyle w:val="Tabletext0"/>
            </w:pPr>
            <w:r w:rsidRPr="001B1F2D">
              <w:t xml:space="preserve">Potential urban stocking location for </w:t>
            </w:r>
            <w:r w:rsidR="00D40FBB">
              <w:t xml:space="preserve">on-grown rainbow trout </w:t>
            </w:r>
            <w:r w:rsidRPr="001B1F2D">
              <w:t>for summer urban fishery.</w:t>
            </w:r>
            <w:r w:rsidR="00D40FBB">
              <w:t xml:space="preserve"> Discussions underway with water manager</w:t>
            </w:r>
            <w:r w:rsidR="00FA48CF">
              <w:t xml:space="preserve"> to resolve</w:t>
            </w:r>
            <w:r w:rsidR="00E73B24" w:rsidRPr="001B1F2D">
              <w:t xml:space="preserve">. Fisheries will follow up further with council to investigate angler access. Stock if access provided. </w:t>
            </w:r>
          </w:p>
        </w:tc>
      </w:tr>
      <w:tr w:rsidR="001B1F2D" w:rsidRPr="001B1F2D" w14:paraId="40917187" w14:textId="77777777" w:rsidTr="00E11F98">
        <w:trPr>
          <w:cantSplit/>
          <w:trHeight w:val="170"/>
        </w:trPr>
        <w:tc>
          <w:tcPr>
            <w:tcW w:w="1843" w:type="dxa"/>
            <w:shd w:val="clear" w:color="auto" w:fill="auto"/>
            <w:tcMar>
              <w:top w:w="57" w:type="dxa"/>
            </w:tcMar>
            <w:hideMark/>
          </w:tcPr>
          <w:p w14:paraId="0B9F8D92" w14:textId="4280CE03" w:rsidR="001B1F2D" w:rsidRPr="001B1F2D" w:rsidRDefault="001B1F2D" w:rsidP="001B1F2D">
            <w:pPr>
              <w:pStyle w:val="Tabletext0"/>
            </w:pPr>
            <w:r w:rsidRPr="001B1F2D">
              <w:t>Mc</w:t>
            </w:r>
            <w:r w:rsidR="00066304">
              <w:t>L</w:t>
            </w:r>
            <w:r w:rsidRPr="001B1F2D">
              <w:t>l</w:t>
            </w:r>
            <w:r w:rsidR="00066304">
              <w:t>eo</w:t>
            </w:r>
            <w:r w:rsidRPr="001B1F2D">
              <w:t xml:space="preserve">ds Water Hole </w:t>
            </w:r>
            <w:r w:rsidR="00825C68">
              <w:br/>
            </w:r>
            <w:r w:rsidRPr="001B1F2D">
              <w:t>(Drysdale)</w:t>
            </w:r>
          </w:p>
        </w:tc>
        <w:tc>
          <w:tcPr>
            <w:tcW w:w="1701" w:type="dxa"/>
            <w:shd w:val="clear" w:color="auto" w:fill="auto"/>
            <w:noWrap/>
            <w:tcMar>
              <w:top w:w="57" w:type="dxa"/>
            </w:tcMar>
            <w:hideMark/>
          </w:tcPr>
          <w:p w14:paraId="0306C26E"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355DA5C4"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64AD25B2"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18C182C" w14:textId="15A8B6A7" w:rsidR="001B1F2D" w:rsidRPr="001B1F2D" w:rsidRDefault="001B1F2D" w:rsidP="00E73B24">
            <w:pPr>
              <w:pStyle w:val="Tabletext0"/>
            </w:pPr>
            <w:r w:rsidRPr="001B1F2D">
              <w:t> </w:t>
            </w:r>
          </w:p>
        </w:tc>
        <w:tc>
          <w:tcPr>
            <w:tcW w:w="2551" w:type="dxa"/>
            <w:shd w:val="clear" w:color="auto" w:fill="auto"/>
            <w:tcMar>
              <w:top w:w="57" w:type="dxa"/>
            </w:tcMar>
            <w:hideMark/>
          </w:tcPr>
          <w:p w14:paraId="56882926" w14:textId="77777777" w:rsidR="001B1F2D" w:rsidRPr="001B1F2D" w:rsidRDefault="001B1F2D" w:rsidP="001B1F2D">
            <w:pPr>
              <w:pStyle w:val="Tabletext0"/>
            </w:pPr>
            <w:r w:rsidRPr="001B1F2D">
              <w:t>GDAC request 300 rainbow trout for 2nd &amp; 3rd Term School Holidays</w:t>
            </w:r>
          </w:p>
        </w:tc>
        <w:tc>
          <w:tcPr>
            <w:tcW w:w="4253" w:type="dxa"/>
            <w:shd w:val="clear" w:color="000000" w:fill="FFFFFF"/>
            <w:tcMar>
              <w:top w:w="57" w:type="dxa"/>
            </w:tcMar>
            <w:hideMark/>
          </w:tcPr>
          <w:p w14:paraId="409F767D" w14:textId="59D0F708" w:rsidR="001B1F2D" w:rsidRPr="001B1F2D" w:rsidRDefault="001B1F2D" w:rsidP="00825C68">
            <w:pPr>
              <w:pStyle w:val="Tabletext0"/>
            </w:pPr>
            <w:r w:rsidRPr="001B1F2D">
              <w:t>Stocking request supported</w:t>
            </w:r>
            <w:r w:rsidR="00D40FBB">
              <w:t xml:space="preserve"> but requires further discussions with water manager</w:t>
            </w:r>
            <w:r w:rsidRPr="001B1F2D">
              <w:t xml:space="preserve">. Fisheries will follow up further with council to investigate angler access. Stock if access provided. </w:t>
            </w:r>
            <w:r w:rsidR="00E73B24">
              <w:t xml:space="preserve">If resolved, stock 600 on-grown rainbow trout. </w:t>
            </w:r>
          </w:p>
        </w:tc>
      </w:tr>
      <w:tr w:rsidR="001B1F2D" w:rsidRPr="001B1F2D" w14:paraId="7C951BDC" w14:textId="77777777" w:rsidTr="00E11F98">
        <w:trPr>
          <w:cantSplit/>
          <w:trHeight w:val="170"/>
        </w:trPr>
        <w:tc>
          <w:tcPr>
            <w:tcW w:w="1843" w:type="dxa"/>
            <w:shd w:val="clear" w:color="auto" w:fill="auto"/>
            <w:tcMar>
              <w:top w:w="57" w:type="dxa"/>
            </w:tcMar>
            <w:hideMark/>
          </w:tcPr>
          <w:p w14:paraId="3E8AC6A4" w14:textId="77777777" w:rsidR="001B1F2D" w:rsidRPr="001B1F2D" w:rsidRDefault="001B1F2D" w:rsidP="001B1F2D">
            <w:pPr>
              <w:pStyle w:val="Tabletext0"/>
            </w:pPr>
            <w:r w:rsidRPr="001B1F2D">
              <w:t>Merri River (Grassmere to Dennington)</w:t>
            </w:r>
          </w:p>
        </w:tc>
        <w:tc>
          <w:tcPr>
            <w:tcW w:w="1701" w:type="dxa"/>
            <w:shd w:val="clear" w:color="auto" w:fill="auto"/>
            <w:noWrap/>
            <w:tcMar>
              <w:top w:w="57" w:type="dxa"/>
            </w:tcMar>
            <w:hideMark/>
          </w:tcPr>
          <w:p w14:paraId="6CF3472F"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4BFECC7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8F6A46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90E05F1" w14:textId="77777777" w:rsidR="001B1F2D" w:rsidRPr="001B1F2D" w:rsidRDefault="001B1F2D" w:rsidP="001B1F2D">
            <w:pPr>
              <w:pStyle w:val="Tabletext0"/>
            </w:pPr>
            <w:r w:rsidRPr="001B1F2D">
              <w:t>8000</w:t>
            </w:r>
          </w:p>
        </w:tc>
        <w:tc>
          <w:tcPr>
            <w:tcW w:w="2551" w:type="dxa"/>
            <w:shd w:val="clear" w:color="auto" w:fill="auto"/>
            <w:tcMar>
              <w:top w:w="57" w:type="dxa"/>
            </w:tcMar>
            <w:hideMark/>
          </w:tcPr>
          <w:p w14:paraId="2A06D86D"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3A99A66" w14:textId="77777777" w:rsidR="001B1F2D" w:rsidRPr="001B1F2D" w:rsidRDefault="001B1F2D" w:rsidP="001B1F2D">
            <w:pPr>
              <w:pStyle w:val="Tabletext0"/>
            </w:pPr>
            <w:r w:rsidRPr="001B1F2D">
              <w:t>Annual stocking 2,000 brown trout Grassmere to Wollaston &amp; 6,000 brown trout below Weir to Dennington.</w:t>
            </w:r>
          </w:p>
        </w:tc>
      </w:tr>
      <w:tr w:rsidR="001B1F2D" w:rsidRPr="001B1F2D" w14:paraId="62E635C8" w14:textId="77777777" w:rsidTr="00E11F98">
        <w:trPr>
          <w:cantSplit/>
          <w:trHeight w:val="170"/>
        </w:trPr>
        <w:tc>
          <w:tcPr>
            <w:tcW w:w="1843" w:type="dxa"/>
            <w:shd w:val="clear" w:color="auto" w:fill="auto"/>
            <w:tcMar>
              <w:top w:w="57" w:type="dxa"/>
            </w:tcMar>
            <w:hideMark/>
          </w:tcPr>
          <w:p w14:paraId="56BE7D95" w14:textId="37290C89" w:rsidR="001B1F2D" w:rsidRPr="001B1F2D" w:rsidRDefault="001B1F2D" w:rsidP="001B1F2D">
            <w:pPr>
              <w:pStyle w:val="Tabletext0"/>
            </w:pPr>
            <w:r w:rsidRPr="001B1F2D">
              <w:t xml:space="preserve">Miga Lake </w:t>
            </w:r>
            <w:r w:rsidR="009A4939">
              <w:br/>
            </w:r>
            <w:r w:rsidRPr="001B1F2D">
              <w:t>(Miga)</w:t>
            </w:r>
          </w:p>
        </w:tc>
        <w:tc>
          <w:tcPr>
            <w:tcW w:w="1701" w:type="dxa"/>
            <w:shd w:val="clear" w:color="auto" w:fill="auto"/>
            <w:noWrap/>
            <w:tcMar>
              <w:top w:w="57" w:type="dxa"/>
            </w:tcMar>
            <w:hideMark/>
          </w:tcPr>
          <w:p w14:paraId="64E48EE0"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2F4A07B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617816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ECC188C"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46D67B51" w14:textId="77777777" w:rsidR="001B1F2D" w:rsidRPr="001B1F2D" w:rsidRDefault="001B1F2D" w:rsidP="001B1F2D">
            <w:pPr>
              <w:pStyle w:val="Tabletext0"/>
            </w:pPr>
            <w:r w:rsidRPr="001B1F2D">
              <w:t>WAA request 5000 golden perch</w:t>
            </w:r>
          </w:p>
        </w:tc>
        <w:tc>
          <w:tcPr>
            <w:tcW w:w="4253" w:type="dxa"/>
            <w:shd w:val="clear" w:color="000000" w:fill="FFFFFF"/>
            <w:tcMar>
              <w:top w:w="57" w:type="dxa"/>
            </w:tcMar>
            <w:hideMark/>
          </w:tcPr>
          <w:p w14:paraId="2D459EB4" w14:textId="0473E184" w:rsidR="001B1F2D" w:rsidRPr="001B1F2D" w:rsidRDefault="001B1F2D" w:rsidP="001B1F2D">
            <w:pPr>
              <w:pStyle w:val="Tabletext0"/>
            </w:pPr>
          </w:p>
        </w:tc>
      </w:tr>
      <w:tr w:rsidR="001B1F2D" w:rsidRPr="001B1F2D" w14:paraId="553AEDCC" w14:textId="77777777" w:rsidTr="00E11F98">
        <w:trPr>
          <w:cantSplit/>
          <w:trHeight w:val="170"/>
        </w:trPr>
        <w:tc>
          <w:tcPr>
            <w:tcW w:w="1843" w:type="dxa"/>
            <w:shd w:val="clear" w:color="auto" w:fill="auto"/>
            <w:tcMar>
              <w:top w:w="57" w:type="dxa"/>
            </w:tcMar>
            <w:hideMark/>
          </w:tcPr>
          <w:p w14:paraId="7E360439" w14:textId="77777777" w:rsidR="001B1F2D" w:rsidRPr="001B1F2D" w:rsidRDefault="001B1F2D" w:rsidP="001B1F2D">
            <w:pPr>
              <w:pStyle w:val="Tabletext0"/>
            </w:pPr>
            <w:r w:rsidRPr="001B1F2D">
              <w:t>Minyip Wetlands (Minyip)</w:t>
            </w:r>
          </w:p>
        </w:tc>
        <w:tc>
          <w:tcPr>
            <w:tcW w:w="1701" w:type="dxa"/>
            <w:shd w:val="clear" w:color="auto" w:fill="auto"/>
            <w:noWrap/>
            <w:tcMar>
              <w:top w:w="57" w:type="dxa"/>
            </w:tcMar>
            <w:hideMark/>
          </w:tcPr>
          <w:p w14:paraId="794D086C"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1B49120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D45FEBF"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614ABB8D" w14:textId="77777777" w:rsidR="001B1F2D" w:rsidRPr="001B1F2D" w:rsidRDefault="001B1F2D" w:rsidP="001B1F2D">
            <w:pPr>
              <w:pStyle w:val="Tabletext0"/>
            </w:pPr>
            <w:r w:rsidRPr="001B1F2D">
              <w:t>200</w:t>
            </w:r>
          </w:p>
        </w:tc>
        <w:tc>
          <w:tcPr>
            <w:tcW w:w="2551" w:type="dxa"/>
            <w:shd w:val="clear" w:color="auto" w:fill="auto"/>
            <w:tcMar>
              <w:top w:w="57" w:type="dxa"/>
            </w:tcMar>
            <w:hideMark/>
          </w:tcPr>
          <w:p w14:paraId="0B0A0C15" w14:textId="77777777" w:rsidR="001B1F2D" w:rsidRPr="001B1F2D" w:rsidRDefault="001B1F2D" w:rsidP="001B1F2D">
            <w:pPr>
              <w:pStyle w:val="Tabletext0"/>
            </w:pPr>
            <w:r w:rsidRPr="001B1F2D">
              <w:t>WAA request 200 rainbow trout</w:t>
            </w:r>
          </w:p>
        </w:tc>
        <w:tc>
          <w:tcPr>
            <w:tcW w:w="4253" w:type="dxa"/>
            <w:shd w:val="clear" w:color="000000" w:fill="FFFFFF"/>
            <w:tcMar>
              <w:top w:w="57" w:type="dxa"/>
            </w:tcMar>
            <w:hideMark/>
          </w:tcPr>
          <w:p w14:paraId="1B7E3EC6" w14:textId="77777777" w:rsidR="001B1F2D" w:rsidRPr="001B1F2D" w:rsidRDefault="001B1F2D" w:rsidP="001B1F2D">
            <w:pPr>
              <w:pStyle w:val="Tabletext0"/>
            </w:pPr>
            <w:r w:rsidRPr="001B1F2D">
              <w:t xml:space="preserve">200 rainbow trout 3rd Term School Holidays. </w:t>
            </w:r>
          </w:p>
        </w:tc>
      </w:tr>
      <w:tr w:rsidR="001B1F2D" w:rsidRPr="001B1F2D" w14:paraId="0C502E1D" w14:textId="77777777" w:rsidTr="00E11F98">
        <w:trPr>
          <w:cantSplit/>
          <w:trHeight w:val="170"/>
        </w:trPr>
        <w:tc>
          <w:tcPr>
            <w:tcW w:w="1843" w:type="dxa"/>
            <w:shd w:val="clear" w:color="auto" w:fill="auto"/>
            <w:tcMar>
              <w:top w:w="57" w:type="dxa"/>
            </w:tcMar>
            <w:hideMark/>
          </w:tcPr>
          <w:p w14:paraId="2BD6C749" w14:textId="77777777" w:rsidR="001B1F2D" w:rsidRPr="001B1F2D" w:rsidRDefault="001B1F2D" w:rsidP="001B1F2D">
            <w:pPr>
              <w:pStyle w:val="Tabletext0"/>
            </w:pPr>
            <w:r w:rsidRPr="001B1F2D">
              <w:t>Moorabool Reservoir (Bolwarrah)</w:t>
            </w:r>
          </w:p>
        </w:tc>
        <w:tc>
          <w:tcPr>
            <w:tcW w:w="1701" w:type="dxa"/>
            <w:shd w:val="clear" w:color="auto" w:fill="auto"/>
            <w:noWrap/>
            <w:tcMar>
              <w:top w:w="57" w:type="dxa"/>
            </w:tcMar>
            <w:hideMark/>
          </w:tcPr>
          <w:p w14:paraId="69A80D57"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6F14A9E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6C7FBD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11400DA" w14:textId="77777777" w:rsidR="001B1F2D" w:rsidRPr="001B1F2D" w:rsidRDefault="001B1F2D" w:rsidP="001B1F2D">
            <w:pPr>
              <w:pStyle w:val="Tabletext0"/>
            </w:pPr>
            <w:r w:rsidRPr="001B1F2D">
              <w:t>12000</w:t>
            </w:r>
          </w:p>
        </w:tc>
        <w:tc>
          <w:tcPr>
            <w:tcW w:w="2551" w:type="dxa"/>
            <w:shd w:val="clear" w:color="auto" w:fill="auto"/>
            <w:tcMar>
              <w:top w:w="57" w:type="dxa"/>
            </w:tcMar>
            <w:hideMark/>
          </w:tcPr>
          <w:p w14:paraId="37717E11" w14:textId="77777777" w:rsidR="001B1F2D" w:rsidRPr="001B1F2D" w:rsidRDefault="001B1F2D" w:rsidP="001B1F2D">
            <w:pPr>
              <w:pStyle w:val="Tabletext0"/>
            </w:pPr>
            <w:r w:rsidRPr="001B1F2D">
              <w:t>GDAC request 10000 brown trout</w:t>
            </w:r>
          </w:p>
        </w:tc>
        <w:tc>
          <w:tcPr>
            <w:tcW w:w="4253" w:type="dxa"/>
            <w:shd w:val="clear" w:color="000000" w:fill="FFFFFF"/>
            <w:tcMar>
              <w:top w:w="57" w:type="dxa"/>
            </w:tcMar>
            <w:hideMark/>
          </w:tcPr>
          <w:p w14:paraId="17FE27F9" w14:textId="6C9F24F2" w:rsidR="001B1F2D" w:rsidRPr="001B1F2D" w:rsidRDefault="001B1F2D" w:rsidP="001B1F2D">
            <w:pPr>
              <w:pStyle w:val="Tabletext0"/>
            </w:pPr>
          </w:p>
        </w:tc>
      </w:tr>
      <w:tr w:rsidR="001B1F2D" w:rsidRPr="001B1F2D" w14:paraId="112E60FA" w14:textId="77777777" w:rsidTr="00E11F98">
        <w:trPr>
          <w:cantSplit/>
          <w:trHeight w:val="170"/>
        </w:trPr>
        <w:tc>
          <w:tcPr>
            <w:tcW w:w="1843" w:type="dxa"/>
            <w:shd w:val="clear" w:color="auto" w:fill="auto"/>
            <w:tcMar>
              <w:top w:w="57" w:type="dxa"/>
            </w:tcMar>
            <w:hideMark/>
          </w:tcPr>
          <w:p w14:paraId="25BA4CBB" w14:textId="77777777" w:rsidR="001B1F2D" w:rsidRPr="001B1F2D" w:rsidRDefault="001B1F2D" w:rsidP="001B1F2D">
            <w:pPr>
              <w:pStyle w:val="Tabletext0"/>
            </w:pPr>
            <w:r w:rsidRPr="001B1F2D">
              <w:t>Moorabool Reservoir (Bolwarrah)</w:t>
            </w:r>
          </w:p>
        </w:tc>
        <w:tc>
          <w:tcPr>
            <w:tcW w:w="1701" w:type="dxa"/>
            <w:shd w:val="clear" w:color="auto" w:fill="auto"/>
            <w:noWrap/>
            <w:tcMar>
              <w:top w:w="57" w:type="dxa"/>
            </w:tcMar>
            <w:hideMark/>
          </w:tcPr>
          <w:p w14:paraId="771E6C2F"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6529478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BA8E03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8AEEC09" w14:textId="30594742" w:rsidR="001B1F2D" w:rsidRPr="001B1F2D" w:rsidRDefault="001B1F2D" w:rsidP="001B1F2D">
            <w:pPr>
              <w:pStyle w:val="Tabletext0"/>
            </w:pPr>
            <w:r w:rsidRPr="001B1F2D">
              <w:t> </w:t>
            </w:r>
          </w:p>
        </w:tc>
        <w:tc>
          <w:tcPr>
            <w:tcW w:w="2551" w:type="dxa"/>
            <w:shd w:val="clear" w:color="auto" w:fill="auto"/>
            <w:tcMar>
              <w:top w:w="57" w:type="dxa"/>
            </w:tcMar>
            <w:hideMark/>
          </w:tcPr>
          <w:p w14:paraId="09A1DC88"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2195F6EB" w14:textId="1FF7A1D5" w:rsidR="001B1F2D" w:rsidRPr="001B1F2D" w:rsidRDefault="001B1F2D" w:rsidP="00825C68">
            <w:pPr>
              <w:pStyle w:val="Tabletext0"/>
            </w:pPr>
            <w:r w:rsidRPr="001B1F2D">
              <w:t>Moorabool Reservoir has been considered as a brown trout water. Stocking request for rainbow trout supported depending further consultation with Ballarat Anglers. TEP required for stocking rainbow trout.</w:t>
            </w:r>
            <w:r w:rsidR="00E73B24">
              <w:t xml:space="preserve"> </w:t>
            </w:r>
            <w:r w:rsidR="00FA48CF">
              <w:t>When</w:t>
            </w:r>
            <w:r w:rsidR="00E73B24">
              <w:t xml:space="preserve"> resolved, stock 5000 rainbow trout.</w:t>
            </w:r>
          </w:p>
        </w:tc>
      </w:tr>
      <w:tr w:rsidR="001B1F2D" w:rsidRPr="001B1F2D" w14:paraId="2AC9599B" w14:textId="77777777" w:rsidTr="00E11F98">
        <w:trPr>
          <w:cantSplit/>
          <w:trHeight w:val="170"/>
        </w:trPr>
        <w:tc>
          <w:tcPr>
            <w:tcW w:w="1843" w:type="dxa"/>
            <w:shd w:val="clear" w:color="auto" w:fill="auto"/>
            <w:tcMar>
              <w:top w:w="57" w:type="dxa"/>
            </w:tcMar>
            <w:hideMark/>
          </w:tcPr>
          <w:p w14:paraId="4A6C250C" w14:textId="77777777" w:rsidR="001B1F2D" w:rsidRPr="001B1F2D" w:rsidRDefault="001B1F2D" w:rsidP="001B1F2D">
            <w:pPr>
              <w:pStyle w:val="Tabletext0"/>
            </w:pPr>
            <w:r w:rsidRPr="001B1F2D">
              <w:t>Moorabool River (Batesford &amp; Morrissons)</w:t>
            </w:r>
          </w:p>
        </w:tc>
        <w:tc>
          <w:tcPr>
            <w:tcW w:w="1701" w:type="dxa"/>
            <w:shd w:val="clear" w:color="auto" w:fill="auto"/>
            <w:noWrap/>
            <w:tcMar>
              <w:top w:w="57" w:type="dxa"/>
            </w:tcMar>
            <w:hideMark/>
          </w:tcPr>
          <w:p w14:paraId="31D61121"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C5BFBA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FD2E9C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95F272D"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226E9F86" w14:textId="77777777" w:rsidR="001B1F2D" w:rsidRPr="001B1F2D" w:rsidRDefault="001B1F2D" w:rsidP="001B1F2D">
            <w:pPr>
              <w:pStyle w:val="Tabletext0"/>
            </w:pPr>
            <w:r w:rsidRPr="001B1F2D">
              <w:t>GDAC request 1000 brown trout at Batesford &amp; 1000 brown trout at Morrissons</w:t>
            </w:r>
          </w:p>
        </w:tc>
        <w:tc>
          <w:tcPr>
            <w:tcW w:w="4253" w:type="dxa"/>
            <w:shd w:val="clear" w:color="000000" w:fill="FFFFFF"/>
            <w:tcMar>
              <w:top w:w="57" w:type="dxa"/>
            </w:tcMar>
            <w:hideMark/>
          </w:tcPr>
          <w:p w14:paraId="08EA97AC" w14:textId="49930018" w:rsidR="001B1F2D" w:rsidRPr="001B1F2D" w:rsidRDefault="001B1F2D" w:rsidP="00825C68">
            <w:pPr>
              <w:pStyle w:val="Tabletext0"/>
            </w:pPr>
            <w:r w:rsidRPr="001B1F2D">
              <w:t xml:space="preserve">Water not currently on stocking program.  Stocking request not supported. Flow dependant on Bungal Reservoir outflow. Small self sustaining trout population present. </w:t>
            </w:r>
            <w:r w:rsidR="00E73B24">
              <w:t>Low summer flows.</w:t>
            </w:r>
            <w:r w:rsidRPr="001B1F2D">
              <w:t xml:space="preserve"> </w:t>
            </w:r>
          </w:p>
        </w:tc>
      </w:tr>
      <w:tr w:rsidR="001B1F2D" w:rsidRPr="001B1F2D" w14:paraId="01F8EC16" w14:textId="77777777" w:rsidTr="00E11F98">
        <w:trPr>
          <w:cantSplit/>
          <w:trHeight w:val="170"/>
        </w:trPr>
        <w:tc>
          <w:tcPr>
            <w:tcW w:w="1843" w:type="dxa"/>
            <w:shd w:val="clear" w:color="auto" w:fill="auto"/>
            <w:tcMar>
              <w:top w:w="57" w:type="dxa"/>
            </w:tcMar>
            <w:hideMark/>
          </w:tcPr>
          <w:p w14:paraId="7839853E" w14:textId="77777777" w:rsidR="001B1F2D" w:rsidRPr="001B1F2D" w:rsidRDefault="001B1F2D" w:rsidP="001B1F2D">
            <w:pPr>
              <w:pStyle w:val="Tabletext0"/>
            </w:pPr>
            <w:r w:rsidRPr="001B1F2D">
              <w:t>Mount Emu Creek (Skipton to Panmure)</w:t>
            </w:r>
          </w:p>
        </w:tc>
        <w:tc>
          <w:tcPr>
            <w:tcW w:w="1701" w:type="dxa"/>
            <w:shd w:val="clear" w:color="auto" w:fill="auto"/>
            <w:noWrap/>
            <w:tcMar>
              <w:top w:w="57" w:type="dxa"/>
            </w:tcMar>
            <w:hideMark/>
          </w:tcPr>
          <w:p w14:paraId="51B980FA"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495CE8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22238B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5E591A0" w14:textId="77777777" w:rsidR="001B1F2D" w:rsidRPr="001B1F2D" w:rsidRDefault="001B1F2D" w:rsidP="001B1F2D">
            <w:pPr>
              <w:pStyle w:val="Tabletext0"/>
            </w:pPr>
            <w:r w:rsidRPr="001B1F2D">
              <w:t>3100</w:t>
            </w:r>
          </w:p>
        </w:tc>
        <w:tc>
          <w:tcPr>
            <w:tcW w:w="2551" w:type="dxa"/>
            <w:shd w:val="clear" w:color="auto" w:fill="auto"/>
            <w:tcMar>
              <w:top w:w="57" w:type="dxa"/>
            </w:tcMar>
            <w:hideMark/>
          </w:tcPr>
          <w:p w14:paraId="1310913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DA01956" w14:textId="17AE3CF2" w:rsidR="001B1F2D" w:rsidRPr="001B1F2D" w:rsidRDefault="001B1F2D" w:rsidP="001B1F2D">
            <w:pPr>
              <w:pStyle w:val="Tabletext0"/>
            </w:pPr>
            <w:r w:rsidRPr="001B1F2D">
              <w:t>Annual stocking of brown trout into Mount Emu Creek 3100 brown trout Skipton to Darlington 1100 brown trout - Skipton below Weir 500 brown trout, Pu</w:t>
            </w:r>
            <w:r w:rsidR="009A4939">
              <w:t>ra Pura Bridge 200 brown trout,</w:t>
            </w:r>
            <w:r w:rsidRPr="001B1F2D">
              <w:t xml:space="preserve"> Chatsworth Road 200 brown trout and Darlington 200 brown trout &amp; 2000 brown trout below Castle Carey Bridge to Panmure.</w:t>
            </w:r>
          </w:p>
        </w:tc>
      </w:tr>
      <w:tr w:rsidR="001B1F2D" w:rsidRPr="001B1F2D" w14:paraId="78D12ECC" w14:textId="77777777" w:rsidTr="00E11F98">
        <w:trPr>
          <w:cantSplit/>
          <w:trHeight w:val="170"/>
        </w:trPr>
        <w:tc>
          <w:tcPr>
            <w:tcW w:w="1843" w:type="dxa"/>
            <w:shd w:val="clear" w:color="auto" w:fill="auto"/>
            <w:tcMar>
              <w:top w:w="57" w:type="dxa"/>
            </w:tcMar>
            <w:hideMark/>
          </w:tcPr>
          <w:p w14:paraId="356D482B" w14:textId="77777777" w:rsidR="001B1F2D" w:rsidRPr="001B1F2D" w:rsidRDefault="001B1F2D" w:rsidP="001B1F2D">
            <w:pPr>
              <w:pStyle w:val="Tabletext0"/>
            </w:pPr>
            <w:r w:rsidRPr="001B1F2D">
              <w:t>Moyne River (Rosebrook to Toolong North)</w:t>
            </w:r>
          </w:p>
        </w:tc>
        <w:tc>
          <w:tcPr>
            <w:tcW w:w="1701" w:type="dxa"/>
            <w:shd w:val="clear" w:color="auto" w:fill="auto"/>
            <w:noWrap/>
            <w:tcMar>
              <w:top w:w="57" w:type="dxa"/>
            </w:tcMar>
            <w:hideMark/>
          </w:tcPr>
          <w:p w14:paraId="3C765F28"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42D4A9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8933A2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32AC5F5" w14:textId="77777777" w:rsidR="001B1F2D" w:rsidRPr="001B1F2D" w:rsidRDefault="001B1F2D" w:rsidP="001B1F2D">
            <w:pPr>
              <w:pStyle w:val="Tabletext0"/>
            </w:pPr>
            <w:r w:rsidRPr="001B1F2D">
              <w:t>2000</w:t>
            </w:r>
          </w:p>
        </w:tc>
        <w:tc>
          <w:tcPr>
            <w:tcW w:w="2551" w:type="dxa"/>
            <w:shd w:val="clear" w:color="auto" w:fill="auto"/>
            <w:noWrap/>
            <w:tcMar>
              <w:top w:w="57" w:type="dxa"/>
            </w:tcMar>
            <w:hideMark/>
          </w:tcPr>
          <w:p w14:paraId="5AF90F1C"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FC58D79" w14:textId="77777777" w:rsidR="001B1F2D" w:rsidRPr="001B1F2D" w:rsidRDefault="001B1F2D" w:rsidP="001B1F2D">
            <w:pPr>
              <w:pStyle w:val="Tabletext0"/>
            </w:pPr>
            <w:r w:rsidRPr="001B1F2D">
              <w:t>Annual stocking 2000 brown trout Rosebrook to Toolong North.</w:t>
            </w:r>
          </w:p>
        </w:tc>
      </w:tr>
      <w:tr w:rsidR="001B1F2D" w:rsidRPr="001B1F2D" w14:paraId="7D1819FD" w14:textId="77777777" w:rsidTr="00E11F98">
        <w:trPr>
          <w:cantSplit/>
          <w:trHeight w:val="170"/>
        </w:trPr>
        <w:tc>
          <w:tcPr>
            <w:tcW w:w="1843" w:type="dxa"/>
            <w:shd w:val="clear" w:color="auto" w:fill="auto"/>
            <w:tcMar>
              <w:top w:w="57" w:type="dxa"/>
            </w:tcMar>
            <w:hideMark/>
          </w:tcPr>
          <w:p w14:paraId="104485F2" w14:textId="77777777" w:rsidR="001B1F2D" w:rsidRPr="001B1F2D" w:rsidRDefault="001B1F2D" w:rsidP="001B1F2D">
            <w:pPr>
              <w:pStyle w:val="Tabletext0"/>
            </w:pPr>
            <w:r w:rsidRPr="001B1F2D">
              <w:t>Murdeduke Lake (Winchelsea)</w:t>
            </w:r>
          </w:p>
        </w:tc>
        <w:tc>
          <w:tcPr>
            <w:tcW w:w="1701" w:type="dxa"/>
            <w:shd w:val="clear" w:color="auto" w:fill="auto"/>
            <w:noWrap/>
            <w:tcMar>
              <w:top w:w="57" w:type="dxa"/>
            </w:tcMar>
            <w:hideMark/>
          </w:tcPr>
          <w:p w14:paraId="2FD3531B"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5928038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F1B5DC0"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7E8928D"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004AF22F"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639A913" w14:textId="14AEECDB" w:rsidR="001B1F2D" w:rsidRPr="001B1F2D" w:rsidRDefault="001B1F2D" w:rsidP="00B17D29">
            <w:pPr>
              <w:pStyle w:val="Tabletext0"/>
            </w:pPr>
            <w:r w:rsidRPr="001B1F2D">
              <w:t>Murdeduke Lake has been unsuitable for stocking due to low water level and high salinity since 2002. Stocking will only resume when water levels are sufficient and salinity reduced to suitable levels for trout survival. Last stocked with 2000 chinook salmon in 1999.</w:t>
            </w:r>
          </w:p>
        </w:tc>
      </w:tr>
      <w:tr w:rsidR="001B1F2D" w:rsidRPr="001B1F2D" w14:paraId="2C18CBB6" w14:textId="77777777" w:rsidTr="00E11F98">
        <w:trPr>
          <w:cantSplit/>
          <w:trHeight w:val="170"/>
        </w:trPr>
        <w:tc>
          <w:tcPr>
            <w:tcW w:w="1843" w:type="dxa"/>
            <w:shd w:val="clear" w:color="auto" w:fill="auto"/>
            <w:tcMar>
              <w:top w:w="57" w:type="dxa"/>
            </w:tcMar>
            <w:hideMark/>
          </w:tcPr>
          <w:p w14:paraId="3270C6F2" w14:textId="77777777" w:rsidR="001B1F2D" w:rsidRPr="001B1F2D" w:rsidRDefault="001B1F2D" w:rsidP="001B1F2D">
            <w:pPr>
              <w:pStyle w:val="Tabletext0"/>
            </w:pPr>
            <w:r w:rsidRPr="001B1F2D">
              <w:t>Murdeduke Lake (Winchelsea)</w:t>
            </w:r>
          </w:p>
        </w:tc>
        <w:tc>
          <w:tcPr>
            <w:tcW w:w="1701" w:type="dxa"/>
            <w:shd w:val="clear" w:color="auto" w:fill="auto"/>
            <w:noWrap/>
            <w:tcMar>
              <w:top w:w="57" w:type="dxa"/>
            </w:tcMar>
            <w:hideMark/>
          </w:tcPr>
          <w:p w14:paraId="2B8CF36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96286D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3DAD5F2"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D4E6C78" w14:textId="77777777" w:rsidR="001B1F2D" w:rsidRPr="001B1F2D" w:rsidRDefault="001B1F2D" w:rsidP="001B1F2D">
            <w:pPr>
              <w:pStyle w:val="Tabletext0"/>
            </w:pPr>
            <w:r w:rsidRPr="001B1F2D">
              <w:t> </w:t>
            </w:r>
          </w:p>
        </w:tc>
        <w:tc>
          <w:tcPr>
            <w:tcW w:w="2551" w:type="dxa"/>
            <w:shd w:val="clear" w:color="auto" w:fill="auto"/>
            <w:noWrap/>
            <w:tcMar>
              <w:top w:w="57" w:type="dxa"/>
            </w:tcMar>
            <w:hideMark/>
          </w:tcPr>
          <w:p w14:paraId="74A42356"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7ECA23C" w14:textId="31147151" w:rsidR="001B1F2D" w:rsidRPr="001B1F2D" w:rsidRDefault="001B1F2D" w:rsidP="00B17D29">
            <w:pPr>
              <w:pStyle w:val="Tabletext0"/>
            </w:pPr>
            <w:r w:rsidRPr="001B1F2D">
              <w:t xml:space="preserve">Murdeduke Lake has been unsuitable for stocking due to low water level and high salinity since 2002. Stocking will only resume when water levels are sufficient and salinity reduced. Last stocked with 10000 rainbow trout in 2001. </w:t>
            </w:r>
          </w:p>
        </w:tc>
      </w:tr>
      <w:tr w:rsidR="001B1F2D" w:rsidRPr="001B1F2D" w14:paraId="45B0CEB5" w14:textId="77777777" w:rsidTr="00E11F98">
        <w:trPr>
          <w:cantSplit/>
          <w:trHeight w:val="170"/>
        </w:trPr>
        <w:tc>
          <w:tcPr>
            <w:tcW w:w="1843" w:type="dxa"/>
            <w:shd w:val="clear" w:color="auto" w:fill="auto"/>
            <w:tcMar>
              <w:top w:w="57" w:type="dxa"/>
            </w:tcMar>
            <w:hideMark/>
          </w:tcPr>
          <w:p w14:paraId="4FB24ECE" w14:textId="77777777" w:rsidR="001B1F2D" w:rsidRPr="001B1F2D" w:rsidRDefault="001B1F2D" w:rsidP="001B1F2D">
            <w:pPr>
              <w:pStyle w:val="Tabletext0"/>
            </w:pPr>
            <w:r w:rsidRPr="001B1F2D">
              <w:t>Natimuk Lake (Natimuk)</w:t>
            </w:r>
          </w:p>
        </w:tc>
        <w:tc>
          <w:tcPr>
            <w:tcW w:w="1701" w:type="dxa"/>
            <w:shd w:val="clear" w:color="auto" w:fill="auto"/>
            <w:noWrap/>
            <w:tcMar>
              <w:top w:w="57" w:type="dxa"/>
            </w:tcMar>
            <w:hideMark/>
          </w:tcPr>
          <w:p w14:paraId="0686125A"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607AAE2E"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D79105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87506EB" w14:textId="2A8D90C6" w:rsidR="001B1F2D" w:rsidRPr="001B1F2D" w:rsidRDefault="001B1F2D" w:rsidP="001B1F2D">
            <w:pPr>
              <w:pStyle w:val="Tabletext0"/>
            </w:pPr>
          </w:p>
        </w:tc>
        <w:tc>
          <w:tcPr>
            <w:tcW w:w="2551" w:type="dxa"/>
            <w:shd w:val="clear" w:color="auto" w:fill="auto"/>
            <w:tcMar>
              <w:top w:w="57" w:type="dxa"/>
            </w:tcMar>
            <w:hideMark/>
          </w:tcPr>
          <w:p w14:paraId="0C971E05" w14:textId="77777777" w:rsidR="001B1F2D" w:rsidRPr="001B1F2D" w:rsidRDefault="001B1F2D" w:rsidP="001B1F2D">
            <w:pPr>
              <w:pStyle w:val="Tabletext0"/>
            </w:pPr>
            <w:r w:rsidRPr="001B1F2D">
              <w:t>WAA request 5000 rainbow trout</w:t>
            </w:r>
          </w:p>
        </w:tc>
        <w:tc>
          <w:tcPr>
            <w:tcW w:w="4253" w:type="dxa"/>
            <w:shd w:val="clear" w:color="000000" w:fill="FFFFFF"/>
            <w:tcMar>
              <w:top w:w="57" w:type="dxa"/>
            </w:tcMar>
            <w:hideMark/>
          </w:tcPr>
          <w:p w14:paraId="1C676595" w14:textId="5C54706E" w:rsidR="001B1F2D" w:rsidRPr="001B1F2D" w:rsidRDefault="001B1F2D" w:rsidP="00825C68">
            <w:pPr>
              <w:pStyle w:val="Tabletext0"/>
            </w:pPr>
            <w:r w:rsidRPr="001B1F2D">
              <w:t xml:space="preserve">The lake suffers from water security issues and trout stocking dependant on suitable water levels. Stocking will resume when sufficient water. Low water level during 2015 rainbow trout not stocked. </w:t>
            </w:r>
            <w:r w:rsidR="00E73B24">
              <w:t>If water available then stock 10000 rainbow trout.</w:t>
            </w:r>
            <w:r w:rsidRPr="001B1F2D">
              <w:t xml:space="preserve"> </w:t>
            </w:r>
          </w:p>
        </w:tc>
      </w:tr>
      <w:tr w:rsidR="001B1F2D" w:rsidRPr="001B1F2D" w14:paraId="4504A320" w14:textId="77777777" w:rsidTr="00E11F98">
        <w:trPr>
          <w:cantSplit/>
          <w:trHeight w:val="170"/>
        </w:trPr>
        <w:tc>
          <w:tcPr>
            <w:tcW w:w="1843" w:type="dxa"/>
            <w:shd w:val="clear" w:color="auto" w:fill="auto"/>
            <w:tcMar>
              <w:top w:w="57" w:type="dxa"/>
            </w:tcMar>
            <w:hideMark/>
          </w:tcPr>
          <w:p w14:paraId="5BA8F351" w14:textId="77777777" w:rsidR="001B1F2D" w:rsidRPr="001B1F2D" w:rsidRDefault="001B1F2D" w:rsidP="001B1F2D">
            <w:pPr>
              <w:pStyle w:val="Tabletext0"/>
            </w:pPr>
            <w:r w:rsidRPr="001B1F2D">
              <w:t>Newlyn Reservoir (Newlyn)</w:t>
            </w:r>
          </w:p>
        </w:tc>
        <w:tc>
          <w:tcPr>
            <w:tcW w:w="1701" w:type="dxa"/>
            <w:shd w:val="clear" w:color="auto" w:fill="auto"/>
            <w:noWrap/>
            <w:tcMar>
              <w:top w:w="57" w:type="dxa"/>
            </w:tcMar>
            <w:hideMark/>
          </w:tcPr>
          <w:p w14:paraId="7B8B5A71"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C19901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BB9CA0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1892CB0" w14:textId="77777777" w:rsidR="001B1F2D" w:rsidRPr="001B1F2D" w:rsidRDefault="001B1F2D" w:rsidP="001B1F2D">
            <w:pPr>
              <w:pStyle w:val="Tabletext0"/>
            </w:pPr>
            <w:r w:rsidRPr="001B1F2D">
              <w:t>4000</w:t>
            </w:r>
          </w:p>
        </w:tc>
        <w:tc>
          <w:tcPr>
            <w:tcW w:w="2551" w:type="dxa"/>
            <w:shd w:val="clear" w:color="auto" w:fill="auto"/>
            <w:tcMar>
              <w:top w:w="57" w:type="dxa"/>
            </w:tcMar>
            <w:hideMark/>
          </w:tcPr>
          <w:p w14:paraId="16843F5F"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A7FD469" w14:textId="13F7BA7F" w:rsidR="001B1F2D" w:rsidRPr="001B1F2D" w:rsidRDefault="001B1F2D" w:rsidP="001B1F2D">
            <w:pPr>
              <w:pStyle w:val="Tabletext0"/>
            </w:pPr>
          </w:p>
        </w:tc>
      </w:tr>
      <w:tr w:rsidR="001B1F2D" w:rsidRPr="001B1F2D" w14:paraId="6A5E96B8" w14:textId="77777777" w:rsidTr="00E11F98">
        <w:trPr>
          <w:cantSplit/>
          <w:trHeight w:val="170"/>
        </w:trPr>
        <w:tc>
          <w:tcPr>
            <w:tcW w:w="1843" w:type="dxa"/>
            <w:shd w:val="clear" w:color="auto" w:fill="auto"/>
            <w:tcMar>
              <w:top w:w="57" w:type="dxa"/>
            </w:tcMar>
            <w:hideMark/>
          </w:tcPr>
          <w:p w14:paraId="48B2F665" w14:textId="6F58921A" w:rsidR="001B1F2D" w:rsidRPr="001B1F2D" w:rsidRDefault="001B1F2D" w:rsidP="001B1F2D">
            <w:pPr>
              <w:pStyle w:val="Tabletext0"/>
            </w:pPr>
            <w:r w:rsidRPr="001B1F2D">
              <w:t xml:space="preserve">Nhill Lake </w:t>
            </w:r>
            <w:r w:rsidR="00825C68">
              <w:br/>
            </w:r>
            <w:r w:rsidRPr="001B1F2D">
              <w:t>(Nhill)</w:t>
            </w:r>
          </w:p>
        </w:tc>
        <w:tc>
          <w:tcPr>
            <w:tcW w:w="1701" w:type="dxa"/>
            <w:shd w:val="clear" w:color="auto" w:fill="auto"/>
            <w:noWrap/>
            <w:tcMar>
              <w:top w:w="57" w:type="dxa"/>
            </w:tcMar>
            <w:hideMark/>
          </w:tcPr>
          <w:p w14:paraId="14A35643"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9310C7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9B775E3"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1E3264B3" w14:textId="77777777" w:rsidR="001B1F2D" w:rsidRPr="001B1F2D" w:rsidRDefault="001B1F2D" w:rsidP="001B1F2D">
            <w:pPr>
              <w:pStyle w:val="Tabletext0"/>
            </w:pPr>
            <w:r w:rsidRPr="001B1F2D">
              <w:t>200</w:t>
            </w:r>
          </w:p>
        </w:tc>
        <w:tc>
          <w:tcPr>
            <w:tcW w:w="2551" w:type="dxa"/>
            <w:shd w:val="clear" w:color="auto" w:fill="auto"/>
            <w:tcMar>
              <w:top w:w="57" w:type="dxa"/>
            </w:tcMar>
            <w:hideMark/>
          </w:tcPr>
          <w:p w14:paraId="0E4DFBB3" w14:textId="77777777" w:rsidR="001B1F2D" w:rsidRPr="001B1F2D" w:rsidRDefault="001B1F2D" w:rsidP="001B1F2D">
            <w:pPr>
              <w:pStyle w:val="Tabletext0"/>
            </w:pPr>
            <w:r w:rsidRPr="001B1F2D">
              <w:t>WAA request 300 rainbow trout</w:t>
            </w:r>
          </w:p>
        </w:tc>
        <w:tc>
          <w:tcPr>
            <w:tcW w:w="4253" w:type="dxa"/>
            <w:shd w:val="clear" w:color="000000" w:fill="FFFFFF"/>
            <w:tcMar>
              <w:top w:w="57" w:type="dxa"/>
            </w:tcMar>
            <w:hideMark/>
          </w:tcPr>
          <w:p w14:paraId="60BDBF3E" w14:textId="77777777" w:rsidR="001B1F2D" w:rsidRPr="001B1F2D" w:rsidRDefault="001B1F2D" w:rsidP="001B1F2D">
            <w:pPr>
              <w:pStyle w:val="Tabletext0"/>
            </w:pPr>
            <w:r w:rsidRPr="001B1F2D">
              <w:t>200 rainbow trout 3rd Term School Holidays.</w:t>
            </w:r>
          </w:p>
        </w:tc>
      </w:tr>
      <w:tr w:rsidR="001B1F2D" w:rsidRPr="001B1F2D" w14:paraId="0167628D" w14:textId="77777777" w:rsidTr="00E11F98">
        <w:trPr>
          <w:cantSplit/>
          <w:trHeight w:val="170"/>
        </w:trPr>
        <w:tc>
          <w:tcPr>
            <w:tcW w:w="1843" w:type="dxa"/>
            <w:shd w:val="clear" w:color="auto" w:fill="auto"/>
            <w:tcMar>
              <w:top w:w="57" w:type="dxa"/>
            </w:tcMar>
            <w:hideMark/>
          </w:tcPr>
          <w:p w14:paraId="41C2497B" w14:textId="77777777" w:rsidR="001B1F2D" w:rsidRPr="001B1F2D" w:rsidRDefault="001B1F2D" w:rsidP="001B1F2D">
            <w:pPr>
              <w:pStyle w:val="Tabletext0"/>
            </w:pPr>
            <w:r w:rsidRPr="001B1F2D">
              <w:t>Old Hamilton Reservoir (Hamilton)</w:t>
            </w:r>
          </w:p>
        </w:tc>
        <w:tc>
          <w:tcPr>
            <w:tcW w:w="1701" w:type="dxa"/>
            <w:shd w:val="clear" w:color="auto" w:fill="auto"/>
            <w:noWrap/>
            <w:tcMar>
              <w:top w:w="57" w:type="dxa"/>
            </w:tcMar>
            <w:hideMark/>
          </w:tcPr>
          <w:p w14:paraId="5589C1FC"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20E3B345"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5A6125EC"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BF8AFFD" w14:textId="77777777" w:rsidR="001B1F2D" w:rsidRPr="001B1F2D" w:rsidRDefault="001B1F2D" w:rsidP="001B1F2D">
            <w:pPr>
              <w:pStyle w:val="Tabletext0"/>
            </w:pPr>
            <w:r w:rsidRPr="001B1F2D">
              <w:t>400</w:t>
            </w:r>
          </w:p>
        </w:tc>
        <w:tc>
          <w:tcPr>
            <w:tcW w:w="2551" w:type="dxa"/>
            <w:shd w:val="clear" w:color="auto" w:fill="auto"/>
            <w:tcMar>
              <w:top w:w="57" w:type="dxa"/>
            </w:tcMar>
            <w:hideMark/>
          </w:tcPr>
          <w:p w14:paraId="6E847445"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A6D6277" w14:textId="21BA6751" w:rsidR="001B1F2D" w:rsidRPr="001B1F2D" w:rsidRDefault="001B1F2D" w:rsidP="001B1F2D">
            <w:pPr>
              <w:pStyle w:val="Tabletext0"/>
            </w:pPr>
            <w:r w:rsidRPr="001B1F2D">
              <w:t xml:space="preserve">200 rainbow trout 2nd &amp; 3rd Term School Holidays. </w:t>
            </w:r>
          </w:p>
        </w:tc>
      </w:tr>
      <w:tr w:rsidR="001B1F2D" w:rsidRPr="001B1F2D" w14:paraId="48EBEB4A" w14:textId="77777777" w:rsidTr="00E11F98">
        <w:trPr>
          <w:cantSplit/>
          <w:trHeight w:val="170"/>
        </w:trPr>
        <w:tc>
          <w:tcPr>
            <w:tcW w:w="1843" w:type="dxa"/>
            <w:shd w:val="clear" w:color="auto" w:fill="auto"/>
            <w:tcMar>
              <w:top w:w="57" w:type="dxa"/>
            </w:tcMar>
            <w:hideMark/>
          </w:tcPr>
          <w:p w14:paraId="04D1D8D6" w14:textId="77777777" w:rsidR="001B1F2D" w:rsidRPr="001B1F2D" w:rsidRDefault="001B1F2D" w:rsidP="001B1F2D">
            <w:pPr>
              <w:pStyle w:val="Tabletext0"/>
            </w:pPr>
            <w:r w:rsidRPr="001B1F2D">
              <w:t>Pertobe Lake (Warrnambool)</w:t>
            </w:r>
          </w:p>
        </w:tc>
        <w:tc>
          <w:tcPr>
            <w:tcW w:w="1701" w:type="dxa"/>
            <w:shd w:val="clear" w:color="auto" w:fill="auto"/>
            <w:noWrap/>
            <w:tcMar>
              <w:top w:w="57" w:type="dxa"/>
            </w:tcMar>
            <w:hideMark/>
          </w:tcPr>
          <w:p w14:paraId="01784983"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7EA8C9CD" w14:textId="77777777" w:rsidR="001B1F2D" w:rsidRPr="001B1F2D" w:rsidRDefault="001B1F2D" w:rsidP="001B1F2D">
            <w:pPr>
              <w:pStyle w:val="Tabletext0"/>
            </w:pPr>
            <w:r w:rsidRPr="001B1F2D">
              <w:t>Three per year</w:t>
            </w:r>
          </w:p>
        </w:tc>
        <w:tc>
          <w:tcPr>
            <w:tcW w:w="1418" w:type="dxa"/>
            <w:shd w:val="clear" w:color="auto" w:fill="auto"/>
            <w:noWrap/>
            <w:tcMar>
              <w:top w:w="57" w:type="dxa"/>
            </w:tcMar>
            <w:hideMark/>
          </w:tcPr>
          <w:p w14:paraId="2C52CBEA"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7F659A8F" w14:textId="77777777" w:rsidR="001B1F2D" w:rsidRPr="001B1F2D" w:rsidRDefault="001B1F2D" w:rsidP="001B1F2D">
            <w:pPr>
              <w:pStyle w:val="Tabletext0"/>
            </w:pPr>
            <w:r w:rsidRPr="001B1F2D">
              <w:t>900</w:t>
            </w:r>
          </w:p>
        </w:tc>
        <w:tc>
          <w:tcPr>
            <w:tcW w:w="2551" w:type="dxa"/>
            <w:shd w:val="clear" w:color="auto" w:fill="auto"/>
            <w:tcMar>
              <w:top w:w="57" w:type="dxa"/>
            </w:tcMar>
            <w:hideMark/>
          </w:tcPr>
          <w:p w14:paraId="77E755E2"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0D6BBB6" w14:textId="071A455A" w:rsidR="001B1F2D" w:rsidRPr="001B1F2D" w:rsidRDefault="001B1F2D" w:rsidP="007F1172">
            <w:pPr>
              <w:pStyle w:val="Tabletext0"/>
            </w:pPr>
            <w:r w:rsidRPr="001B1F2D">
              <w:t xml:space="preserve">300 rainbow trout 1st, 2nd &amp; 3rd Term School Holidays. </w:t>
            </w:r>
          </w:p>
        </w:tc>
      </w:tr>
      <w:tr w:rsidR="001B1F2D" w:rsidRPr="001B1F2D" w14:paraId="67C51506" w14:textId="77777777" w:rsidTr="00E11F98">
        <w:trPr>
          <w:cantSplit/>
          <w:trHeight w:val="170"/>
        </w:trPr>
        <w:tc>
          <w:tcPr>
            <w:tcW w:w="1843" w:type="dxa"/>
            <w:shd w:val="clear" w:color="auto" w:fill="auto"/>
            <w:tcMar>
              <w:top w:w="57" w:type="dxa"/>
            </w:tcMar>
            <w:hideMark/>
          </w:tcPr>
          <w:p w14:paraId="451553BF" w14:textId="74B7DE6C" w:rsidR="001B1F2D" w:rsidRPr="001B1F2D" w:rsidRDefault="001B1F2D" w:rsidP="001B1F2D">
            <w:pPr>
              <w:pStyle w:val="Tabletext0"/>
            </w:pPr>
            <w:r w:rsidRPr="001B1F2D">
              <w:t xml:space="preserve">Police Paddock Dams </w:t>
            </w:r>
            <w:r w:rsidR="00825C68">
              <w:br/>
            </w:r>
            <w:r w:rsidRPr="001B1F2D">
              <w:t>(Horsham)</w:t>
            </w:r>
          </w:p>
        </w:tc>
        <w:tc>
          <w:tcPr>
            <w:tcW w:w="1701" w:type="dxa"/>
            <w:shd w:val="clear" w:color="auto" w:fill="auto"/>
            <w:noWrap/>
            <w:tcMar>
              <w:top w:w="57" w:type="dxa"/>
            </w:tcMar>
            <w:hideMark/>
          </w:tcPr>
          <w:p w14:paraId="5E3A9A15"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0935ED5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4DF4160"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33DBFC1B" w14:textId="77777777" w:rsidR="001B1F2D" w:rsidRPr="001B1F2D" w:rsidRDefault="001B1F2D" w:rsidP="001B1F2D">
            <w:pPr>
              <w:pStyle w:val="Tabletext0"/>
            </w:pPr>
            <w:r w:rsidRPr="001B1F2D">
              <w:t>900</w:t>
            </w:r>
          </w:p>
        </w:tc>
        <w:tc>
          <w:tcPr>
            <w:tcW w:w="2551" w:type="dxa"/>
            <w:shd w:val="clear" w:color="auto" w:fill="auto"/>
            <w:tcMar>
              <w:top w:w="57" w:type="dxa"/>
            </w:tcMar>
            <w:hideMark/>
          </w:tcPr>
          <w:p w14:paraId="196377F2" w14:textId="77777777" w:rsidR="001B1F2D" w:rsidRPr="001B1F2D" w:rsidRDefault="001B1F2D" w:rsidP="001B1F2D">
            <w:pPr>
              <w:pStyle w:val="Tabletext0"/>
            </w:pPr>
            <w:r w:rsidRPr="001B1F2D">
              <w:t>WAA request 600 rainbow trout twice yearly</w:t>
            </w:r>
          </w:p>
        </w:tc>
        <w:tc>
          <w:tcPr>
            <w:tcW w:w="4253" w:type="dxa"/>
            <w:shd w:val="clear" w:color="000000" w:fill="FFFFFF"/>
            <w:tcMar>
              <w:top w:w="57" w:type="dxa"/>
            </w:tcMar>
            <w:hideMark/>
          </w:tcPr>
          <w:p w14:paraId="17FD341E" w14:textId="4B19DD37" w:rsidR="001B1F2D" w:rsidRPr="001B1F2D" w:rsidRDefault="001B1F2D" w:rsidP="007F1172">
            <w:pPr>
              <w:pStyle w:val="Tabletext0"/>
            </w:pPr>
            <w:r w:rsidRPr="001B1F2D">
              <w:t xml:space="preserve">300 rainbow trout 1st, 2nd &amp; 3rd Term School Holidays. </w:t>
            </w:r>
          </w:p>
        </w:tc>
      </w:tr>
      <w:tr w:rsidR="001B1F2D" w:rsidRPr="001B1F2D" w14:paraId="774EE111" w14:textId="77777777" w:rsidTr="00E11F98">
        <w:trPr>
          <w:cantSplit/>
          <w:trHeight w:val="170"/>
        </w:trPr>
        <w:tc>
          <w:tcPr>
            <w:tcW w:w="1843" w:type="dxa"/>
            <w:shd w:val="clear" w:color="auto" w:fill="auto"/>
            <w:tcMar>
              <w:top w:w="57" w:type="dxa"/>
            </w:tcMar>
            <w:hideMark/>
          </w:tcPr>
          <w:p w14:paraId="21C48C38" w14:textId="77777777" w:rsidR="001B1F2D" w:rsidRPr="001B1F2D" w:rsidRDefault="001B1F2D" w:rsidP="001B1F2D">
            <w:pPr>
              <w:pStyle w:val="Tabletext0"/>
            </w:pPr>
            <w:r w:rsidRPr="001B1F2D">
              <w:t>Purrumbete Lake (Camperdown)</w:t>
            </w:r>
          </w:p>
        </w:tc>
        <w:tc>
          <w:tcPr>
            <w:tcW w:w="1701" w:type="dxa"/>
            <w:shd w:val="clear" w:color="auto" w:fill="auto"/>
            <w:noWrap/>
            <w:tcMar>
              <w:top w:w="57" w:type="dxa"/>
            </w:tcMar>
            <w:hideMark/>
          </w:tcPr>
          <w:p w14:paraId="0C4407D4" w14:textId="77777777" w:rsidR="001B1F2D" w:rsidRPr="001B1F2D" w:rsidRDefault="001B1F2D" w:rsidP="001B1F2D">
            <w:pPr>
              <w:pStyle w:val="Tabletext0"/>
            </w:pPr>
            <w:r w:rsidRPr="001B1F2D">
              <w:t>Brook trout</w:t>
            </w:r>
          </w:p>
        </w:tc>
        <w:tc>
          <w:tcPr>
            <w:tcW w:w="1559" w:type="dxa"/>
            <w:shd w:val="clear" w:color="auto" w:fill="auto"/>
            <w:noWrap/>
            <w:tcMar>
              <w:top w:w="57" w:type="dxa"/>
            </w:tcMar>
            <w:hideMark/>
          </w:tcPr>
          <w:p w14:paraId="28ED0E6F"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294F779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8AAB4D7"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77E87AA9"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2CB6AE71" w14:textId="66A5A876" w:rsidR="001B1F2D" w:rsidRPr="001B1F2D" w:rsidRDefault="001B1F2D" w:rsidP="00D377D6">
            <w:pPr>
              <w:pStyle w:val="Tabletext0"/>
            </w:pPr>
            <w:r w:rsidRPr="001B1F2D">
              <w:t xml:space="preserve">TEP </w:t>
            </w:r>
            <w:r w:rsidR="00D377D6">
              <w:t>approved</w:t>
            </w:r>
            <w:r w:rsidR="00D377D6" w:rsidRPr="001B1F2D">
              <w:t xml:space="preserve"> </w:t>
            </w:r>
            <w:r w:rsidRPr="001B1F2D">
              <w:t>for Brook trout</w:t>
            </w:r>
            <w:r w:rsidR="00D377D6">
              <w:t>. Stocking plan needs to be developed in view of existing salmonid stocking arrangements in Purrumbete lake.</w:t>
            </w:r>
            <w:r w:rsidRPr="001B1F2D">
              <w:t>.</w:t>
            </w:r>
          </w:p>
        </w:tc>
      </w:tr>
      <w:tr w:rsidR="001B1F2D" w:rsidRPr="001B1F2D" w14:paraId="7A1C44CA" w14:textId="77777777" w:rsidTr="00E11F98">
        <w:trPr>
          <w:cantSplit/>
          <w:trHeight w:val="170"/>
        </w:trPr>
        <w:tc>
          <w:tcPr>
            <w:tcW w:w="1843" w:type="dxa"/>
            <w:shd w:val="clear" w:color="auto" w:fill="auto"/>
            <w:tcMar>
              <w:top w:w="57" w:type="dxa"/>
            </w:tcMar>
            <w:hideMark/>
          </w:tcPr>
          <w:p w14:paraId="03AC6169" w14:textId="77777777" w:rsidR="001B1F2D" w:rsidRPr="001B1F2D" w:rsidRDefault="001B1F2D" w:rsidP="001B1F2D">
            <w:pPr>
              <w:pStyle w:val="Tabletext0"/>
            </w:pPr>
            <w:r w:rsidRPr="001B1F2D">
              <w:t>Purrumbete Lake (Camperdown)</w:t>
            </w:r>
          </w:p>
        </w:tc>
        <w:tc>
          <w:tcPr>
            <w:tcW w:w="1701" w:type="dxa"/>
            <w:shd w:val="clear" w:color="auto" w:fill="auto"/>
            <w:noWrap/>
            <w:tcMar>
              <w:top w:w="57" w:type="dxa"/>
            </w:tcMar>
            <w:hideMark/>
          </w:tcPr>
          <w:p w14:paraId="0721A55B"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0D14DF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8A9595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3D46F0A" w14:textId="13397941" w:rsidR="001B1F2D" w:rsidRPr="001B1F2D" w:rsidRDefault="00066304" w:rsidP="001B1F2D">
            <w:pPr>
              <w:pStyle w:val="Tabletext0"/>
            </w:pPr>
            <w:r>
              <w:t>20000</w:t>
            </w:r>
          </w:p>
        </w:tc>
        <w:tc>
          <w:tcPr>
            <w:tcW w:w="2551" w:type="dxa"/>
            <w:shd w:val="clear" w:color="auto" w:fill="auto"/>
            <w:tcMar>
              <w:top w:w="57" w:type="dxa"/>
            </w:tcMar>
            <w:hideMark/>
          </w:tcPr>
          <w:p w14:paraId="47B49AB7" w14:textId="77777777" w:rsidR="001B1F2D" w:rsidRPr="001B1F2D" w:rsidRDefault="001B1F2D" w:rsidP="001B1F2D">
            <w:pPr>
              <w:pStyle w:val="Tabletext0"/>
            </w:pPr>
            <w:r w:rsidRPr="001B1F2D">
              <w:t>GDAC request 25000 brown trout</w:t>
            </w:r>
          </w:p>
        </w:tc>
        <w:tc>
          <w:tcPr>
            <w:tcW w:w="4253" w:type="dxa"/>
            <w:shd w:val="clear" w:color="000000" w:fill="FFFFFF"/>
            <w:tcMar>
              <w:top w:w="57" w:type="dxa"/>
            </w:tcMar>
            <w:hideMark/>
          </w:tcPr>
          <w:p w14:paraId="76A02E47" w14:textId="032FBDBA" w:rsidR="001B1F2D" w:rsidRPr="001B1F2D" w:rsidRDefault="001B1F2D" w:rsidP="001B1F2D">
            <w:pPr>
              <w:pStyle w:val="Tabletext0"/>
            </w:pPr>
            <w:r w:rsidRPr="001B1F2D">
              <w:t>Current stocking program in place no change</w:t>
            </w:r>
            <w:r w:rsidR="00344B8E">
              <w:t>.</w:t>
            </w:r>
          </w:p>
        </w:tc>
      </w:tr>
      <w:tr w:rsidR="001B1F2D" w:rsidRPr="001B1F2D" w14:paraId="6EAF5091" w14:textId="77777777" w:rsidTr="00E11F98">
        <w:trPr>
          <w:cantSplit/>
          <w:trHeight w:val="170"/>
        </w:trPr>
        <w:tc>
          <w:tcPr>
            <w:tcW w:w="1843" w:type="dxa"/>
            <w:shd w:val="clear" w:color="auto" w:fill="auto"/>
            <w:tcMar>
              <w:top w:w="57" w:type="dxa"/>
            </w:tcMar>
            <w:hideMark/>
          </w:tcPr>
          <w:p w14:paraId="5CF26A1B" w14:textId="77777777" w:rsidR="001B1F2D" w:rsidRPr="001B1F2D" w:rsidRDefault="001B1F2D" w:rsidP="001B1F2D">
            <w:pPr>
              <w:pStyle w:val="Tabletext0"/>
            </w:pPr>
            <w:r w:rsidRPr="001B1F2D">
              <w:t>Purrumbete Lake (Camperdown)</w:t>
            </w:r>
          </w:p>
        </w:tc>
        <w:tc>
          <w:tcPr>
            <w:tcW w:w="1701" w:type="dxa"/>
            <w:shd w:val="clear" w:color="auto" w:fill="auto"/>
            <w:noWrap/>
            <w:tcMar>
              <w:top w:w="57" w:type="dxa"/>
            </w:tcMar>
            <w:hideMark/>
          </w:tcPr>
          <w:p w14:paraId="5ADD6C11"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7B87B55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044E3C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DE26DCF" w14:textId="2CB7F9CF" w:rsidR="001B1F2D" w:rsidRPr="001B1F2D" w:rsidRDefault="00066304" w:rsidP="001B1F2D">
            <w:pPr>
              <w:pStyle w:val="Tabletext0"/>
            </w:pPr>
            <w:r>
              <w:t>10</w:t>
            </w:r>
            <w:r w:rsidR="001B1F2D" w:rsidRPr="001B1F2D">
              <w:t>000</w:t>
            </w:r>
          </w:p>
        </w:tc>
        <w:tc>
          <w:tcPr>
            <w:tcW w:w="2551" w:type="dxa"/>
            <w:shd w:val="clear" w:color="auto" w:fill="auto"/>
            <w:tcMar>
              <w:top w:w="57" w:type="dxa"/>
            </w:tcMar>
            <w:hideMark/>
          </w:tcPr>
          <w:p w14:paraId="429B59FE" w14:textId="77777777" w:rsidR="001B1F2D" w:rsidRPr="001B1F2D" w:rsidRDefault="001B1F2D" w:rsidP="001B1F2D">
            <w:pPr>
              <w:pStyle w:val="Tabletext0"/>
            </w:pPr>
            <w:r w:rsidRPr="001B1F2D">
              <w:t>GDAC request 25000 chinook salmon</w:t>
            </w:r>
          </w:p>
        </w:tc>
        <w:tc>
          <w:tcPr>
            <w:tcW w:w="4253" w:type="dxa"/>
            <w:shd w:val="clear" w:color="000000" w:fill="FFFFFF"/>
            <w:tcMar>
              <w:top w:w="57" w:type="dxa"/>
            </w:tcMar>
            <w:hideMark/>
          </w:tcPr>
          <w:p w14:paraId="5CD83D2A" w14:textId="598E3DFE" w:rsidR="001B1F2D" w:rsidRPr="001B1F2D" w:rsidRDefault="001B1F2D" w:rsidP="001B1F2D">
            <w:pPr>
              <w:pStyle w:val="Tabletext0"/>
            </w:pPr>
            <w:r w:rsidRPr="001B1F2D">
              <w:t>Current stocking program in place no change</w:t>
            </w:r>
            <w:r w:rsidR="00344B8E">
              <w:t>.</w:t>
            </w:r>
          </w:p>
        </w:tc>
      </w:tr>
      <w:tr w:rsidR="001B1F2D" w:rsidRPr="001B1F2D" w14:paraId="433B7F24" w14:textId="77777777" w:rsidTr="00E11F98">
        <w:trPr>
          <w:cantSplit/>
          <w:trHeight w:val="170"/>
        </w:trPr>
        <w:tc>
          <w:tcPr>
            <w:tcW w:w="1843" w:type="dxa"/>
            <w:shd w:val="clear" w:color="auto" w:fill="auto"/>
            <w:tcMar>
              <w:top w:w="57" w:type="dxa"/>
            </w:tcMar>
            <w:hideMark/>
          </w:tcPr>
          <w:p w14:paraId="22DBF9F9" w14:textId="77777777" w:rsidR="001B1F2D" w:rsidRPr="001B1F2D" w:rsidRDefault="001B1F2D" w:rsidP="001B1F2D">
            <w:pPr>
              <w:pStyle w:val="Tabletext0"/>
            </w:pPr>
            <w:r w:rsidRPr="001B1F2D">
              <w:t>Purrumbete Lake (Camperdown)</w:t>
            </w:r>
          </w:p>
        </w:tc>
        <w:tc>
          <w:tcPr>
            <w:tcW w:w="1701" w:type="dxa"/>
            <w:shd w:val="clear" w:color="auto" w:fill="auto"/>
            <w:noWrap/>
            <w:tcMar>
              <w:top w:w="57" w:type="dxa"/>
            </w:tcMar>
            <w:hideMark/>
          </w:tcPr>
          <w:p w14:paraId="6C1180A6"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6814D2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97A8E5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DB37519" w14:textId="385B9B59" w:rsidR="001B1F2D" w:rsidRPr="001B1F2D" w:rsidRDefault="00066304" w:rsidP="001B1F2D">
            <w:pPr>
              <w:pStyle w:val="Tabletext0"/>
            </w:pPr>
            <w:r>
              <w:t>5</w:t>
            </w:r>
            <w:r w:rsidR="001B1F2D" w:rsidRPr="001B1F2D">
              <w:t>000</w:t>
            </w:r>
          </w:p>
        </w:tc>
        <w:tc>
          <w:tcPr>
            <w:tcW w:w="2551" w:type="dxa"/>
            <w:shd w:val="clear" w:color="auto" w:fill="auto"/>
            <w:tcMar>
              <w:top w:w="57" w:type="dxa"/>
            </w:tcMar>
            <w:hideMark/>
          </w:tcPr>
          <w:p w14:paraId="78A02395" w14:textId="77777777" w:rsidR="001B1F2D" w:rsidRPr="001B1F2D" w:rsidRDefault="001B1F2D" w:rsidP="001B1F2D">
            <w:pPr>
              <w:pStyle w:val="Tabletext0"/>
            </w:pPr>
            <w:r w:rsidRPr="001B1F2D">
              <w:t>GDAC request 25000 rainbow trout</w:t>
            </w:r>
          </w:p>
        </w:tc>
        <w:tc>
          <w:tcPr>
            <w:tcW w:w="4253" w:type="dxa"/>
            <w:shd w:val="clear" w:color="000000" w:fill="FFFFFF"/>
            <w:tcMar>
              <w:top w:w="57" w:type="dxa"/>
            </w:tcMar>
            <w:hideMark/>
          </w:tcPr>
          <w:p w14:paraId="328213B9" w14:textId="40ED26AC" w:rsidR="001B1F2D" w:rsidRPr="001B1F2D" w:rsidRDefault="001B1F2D" w:rsidP="001B1F2D">
            <w:pPr>
              <w:pStyle w:val="Tabletext0"/>
            </w:pPr>
            <w:r w:rsidRPr="001B1F2D">
              <w:t>Current stocking program in place no change</w:t>
            </w:r>
            <w:r w:rsidR="00344B8E">
              <w:t>.</w:t>
            </w:r>
          </w:p>
        </w:tc>
      </w:tr>
      <w:tr w:rsidR="001B1F2D" w:rsidRPr="001B1F2D" w14:paraId="4C865CDD" w14:textId="77777777" w:rsidTr="00E11F98">
        <w:trPr>
          <w:cantSplit/>
          <w:trHeight w:val="170"/>
        </w:trPr>
        <w:tc>
          <w:tcPr>
            <w:tcW w:w="1843" w:type="dxa"/>
            <w:shd w:val="clear" w:color="auto" w:fill="auto"/>
            <w:tcMar>
              <w:top w:w="57" w:type="dxa"/>
            </w:tcMar>
            <w:hideMark/>
          </w:tcPr>
          <w:p w14:paraId="1E4A5CDD" w14:textId="124BAA4B" w:rsidR="001B1F2D" w:rsidRPr="001B1F2D" w:rsidRDefault="001B1F2D" w:rsidP="001B1F2D">
            <w:pPr>
              <w:pStyle w:val="Tabletext0"/>
            </w:pPr>
            <w:r w:rsidRPr="001B1F2D">
              <w:t xml:space="preserve">Pykes Creek Reservoir </w:t>
            </w:r>
            <w:r w:rsidR="00825C68">
              <w:br/>
            </w:r>
            <w:r w:rsidRPr="001B1F2D">
              <w:t>(Ballan)</w:t>
            </w:r>
          </w:p>
        </w:tc>
        <w:tc>
          <w:tcPr>
            <w:tcW w:w="1701" w:type="dxa"/>
            <w:shd w:val="clear" w:color="auto" w:fill="auto"/>
            <w:noWrap/>
            <w:tcMar>
              <w:top w:w="57" w:type="dxa"/>
            </w:tcMar>
            <w:hideMark/>
          </w:tcPr>
          <w:p w14:paraId="25D94BA0"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C36FB9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45E87C2"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98ABDEC"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1AA4D32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045B039" w14:textId="5F3436E7" w:rsidR="001B1F2D" w:rsidRPr="001B1F2D" w:rsidRDefault="001B1F2D" w:rsidP="009A4939">
            <w:pPr>
              <w:pStyle w:val="Tabletext0"/>
            </w:pPr>
            <w:r w:rsidRPr="001B1F2D">
              <w:t xml:space="preserve">Currently developing </w:t>
            </w:r>
            <w:r w:rsidR="00392271">
              <w:t>the</w:t>
            </w:r>
            <w:r w:rsidR="00392271" w:rsidRPr="001B1F2D">
              <w:t xml:space="preserve"> </w:t>
            </w:r>
            <w:r w:rsidRPr="001B1F2D">
              <w:t xml:space="preserve">brown trout fishery. Stocked with </w:t>
            </w:r>
            <w:r w:rsidR="00FD7C03">
              <w:t xml:space="preserve">8,425 brown trout which included </w:t>
            </w:r>
            <w:r w:rsidRPr="001B1F2D">
              <w:t xml:space="preserve">2500 brown trout re-routed from Bostock Reservoir due to low water in Bostock Reservoir </w:t>
            </w:r>
            <w:r w:rsidR="00D61717">
              <w:br/>
            </w:r>
            <w:r w:rsidRPr="001B1F2D">
              <w:t>in 2015.</w:t>
            </w:r>
          </w:p>
        </w:tc>
      </w:tr>
      <w:tr w:rsidR="001B1F2D" w:rsidRPr="001B1F2D" w14:paraId="21C864C0" w14:textId="77777777" w:rsidTr="00E11F98">
        <w:trPr>
          <w:cantSplit/>
          <w:trHeight w:val="170"/>
        </w:trPr>
        <w:tc>
          <w:tcPr>
            <w:tcW w:w="1843" w:type="dxa"/>
            <w:shd w:val="clear" w:color="auto" w:fill="auto"/>
            <w:tcMar>
              <w:top w:w="57" w:type="dxa"/>
            </w:tcMar>
            <w:hideMark/>
          </w:tcPr>
          <w:p w14:paraId="38B434A9" w14:textId="11B93E2E" w:rsidR="001B1F2D" w:rsidRPr="001B1F2D" w:rsidRDefault="001B1F2D" w:rsidP="001B1F2D">
            <w:pPr>
              <w:pStyle w:val="Tabletext0"/>
            </w:pPr>
            <w:r w:rsidRPr="001B1F2D">
              <w:t xml:space="preserve">Pykes Creek Reservoir </w:t>
            </w:r>
            <w:r w:rsidR="00825C68">
              <w:br/>
            </w:r>
            <w:r w:rsidRPr="001B1F2D">
              <w:t>(Ballan)</w:t>
            </w:r>
          </w:p>
        </w:tc>
        <w:tc>
          <w:tcPr>
            <w:tcW w:w="1701" w:type="dxa"/>
            <w:shd w:val="clear" w:color="auto" w:fill="auto"/>
            <w:noWrap/>
            <w:tcMar>
              <w:top w:w="57" w:type="dxa"/>
            </w:tcMar>
            <w:hideMark/>
          </w:tcPr>
          <w:p w14:paraId="745508D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D410AF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34E0D6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4641AE1" w14:textId="77777777" w:rsidR="001B1F2D" w:rsidRPr="001B1F2D" w:rsidRDefault="001B1F2D" w:rsidP="001B1F2D">
            <w:pPr>
              <w:pStyle w:val="Tabletext0"/>
            </w:pPr>
            <w:r w:rsidRPr="001B1F2D">
              <w:t>3000</w:t>
            </w:r>
          </w:p>
        </w:tc>
        <w:tc>
          <w:tcPr>
            <w:tcW w:w="2551" w:type="dxa"/>
            <w:shd w:val="clear" w:color="auto" w:fill="auto"/>
            <w:tcMar>
              <w:top w:w="57" w:type="dxa"/>
            </w:tcMar>
            <w:hideMark/>
          </w:tcPr>
          <w:p w14:paraId="2F67FF02"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43AEBE54" w14:textId="427A1234" w:rsidR="001B1F2D" w:rsidRPr="001B1F2D" w:rsidRDefault="00392271" w:rsidP="00FD7C03">
            <w:pPr>
              <w:pStyle w:val="Tabletext0"/>
            </w:pPr>
            <w:r>
              <w:t>T</w:t>
            </w:r>
            <w:r w:rsidR="00825C68">
              <w:t>r</w:t>
            </w:r>
            <w:r>
              <w:t xml:space="preserve">ialing the stocking of rainbow trout. </w:t>
            </w:r>
            <w:r w:rsidR="00FD7C03">
              <w:t>4950</w:t>
            </w:r>
            <w:r w:rsidR="00FD7C03" w:rsidRPr="001B1F2D">
              <w:t xml:space="preserve"> </w:t>
            </w:r>
            <w:r w:rsidR="001B1F2D" w:rsidRPr="001B1F2D">
              <w:t>rainbow trout stocked in 2015</w:t>
            </w:r>
            <w:r w:rsidR="00FD7C03">
              <w:t xml:space="preserve"> which included</w:t>
            </w:r>
            <w:r w:rsidR="007F1172" w:rsidRPr="001B1F2D">
              <w:t xml:space="preserve"> </w:t>
            </w:r>
            <w:r w:rsidR="001B1F2D" w:rsidRPr="001B1F2D">
              <w:t>2500 rainbow trout re-routed from Bostock Reservoir due to low water in Bostock Reservoir in 2015.</w:t>
            </w:r>
          </w:p>
        </w:tc>
      </w:tr>
      <w:tr w:rsidR="001B1F2D" w:rsidRPr="001B1F2D" w14:paraId="4237472B" w14:textId="77777777" w:rsidTr="00E11F98">
        <w:trPr>
          <w:cantSplit/>
          <w:trHeight w:val="170"/>
        </w:trPr>
        <w:tc>
          <w:tcPr>
            <w:tcW w:w="1843" w:type="dxa"/>
            <w:shd w:val="clear" w:color="auto" w:fill="auto"/>
            <w:tcMar>
              <w:top w:w="57" w:type="dxa"/>
            </w:tcMar>
            <w:hideMark/>
          </w:tcPr>
          <w:p w14:paraId="35DC7505" w14:textId="77777777" w:rsidR="001B1F2D" w:rsidRPr="001B1F2D" w:rsidRDefault="001B1F2D" w:rsidP="001B1F2D">
            <w:pPr>
              <w:pStyle w:val="Tabletext0"/>
            </w:pPr>
            <w:r w:rsidRPr="001B1F2D">
              <w:t xml:space="preserve">Quarry Street Reserve Lake (Trentham) </w:t>
            </w:r>
          </w:p>
        </w:tc>
        <w:tc>
          <w:tcPr>
            <w:tcW w:w="1701" w:type="dxa"/>
            <w:shd w:val="clear" w:color="auto" w:fill="auto"/>
            <w:noWrap/>
            <w:tcMar>
              <w:top w:w="57" w:type="dxa"/>
            </w:tcMar>
            <w:hideMark/>
          </w:tcPr>
          <w:p w14:paraId="658203BA"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47D5D84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1D6F03C"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DCB22D5" w14:textId="77777777" w:rsidR="001B1F2D" w:rsidRPr="001B1F2D" w:rsidRDefault="001B1F2D" w:rsidP="001B1F2D">
            <w:pPr>
              <w:pStyle w:val="Tabletext0"/>
            </w:pPr>
            <w:r w:rsidRPr="001B1F2D">
              <w:t>200</w:t>
            </w:r>
          </w:p>
        </w:tc>
        <w:tc>
          <w:tcPr>
            <w:tcW w:w="2551" w:type="dxa"/>
            <w:shd w:val="clear" w:color="auto" w:fill="auto"/>
            <w:noWrap/>
            <w:tcMar>
              <w:top w:w="57" w:type="dxa"/>
            </w:tcMar>
            <w:hideMark/>
          </w:tcPr>
          <w:p w14:paraId="55043B17"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E5BC8E9" w14:textId="77777777" w:rsidR="001B1F2D" w:rsidRPr="001B1F2D" w:rsidRDefault="001B1F2D" w:rsidP="001B1F2D">
            <w:pPr>
              <w:pStyle w:val="Tabletext0"/>
            </w:pPr>
            <w:r w:rsidRPr="001B1F2D">
              <w:t>200 rainbow trout 2nd Term School Holidays.</w:t>
            </w:r>
          </w:p>
        </w:tc>
      </w:tr>
      <w:tr w:rsidR="001B1F2D" w:rsidRPr="001B1F2D" w14:paraId="4C58288B" w14:textId="77777777" w:rsidTr="00E11F98">
        <w:trPr>
          <w:cantSplit/>
          <w:trHeight w:val="170"/>
        </w:trPr>
        <w:tc>
          <w:tcPr>
            <w:tcW w:w="1843" w:type="dxa"/>
            <w:shd w:val="clear" w:color="auto" w:fill="auto"/>
            <w:tcMar>
              <w:top w:w="57" w:type="dxa"/>
            </w:tcMar>
            <w:hideMark/>
          </w:tcPr>
          <w:p w14:paraId="15FA48B0" w14:textId="77777777" w:rsidR="001B1F2D" w:rsidRPr="001B1F2D" w:rsidRDefault="001B1F2D" w:rsidP="001B1F2D">
            <w:pPr>
              <w:pStyle w:val="Tabletext0"/>
            </w:pPr>
            <w:r w:rsidRPr="001B1F2D">
              <w:t>Ratzcastle Lake (Kangawall)</w:t>
            </w:r>
          </w:p>
        </w:tc>
        <w:tc>
          <w:tcPr>
            <w:tcW w:w="1701" w:type="dxa"/>
            <w:shd w:val="clear" w:color="auto" w:fill="auto"/>
            <w:noWrap/>
            <w:tcMar>
              <w:top w:w="57" w:type="dxa"/>
            </w:tcMar>
            <w:hideMark/>
          </w:tcPr>
          <w:p w14:paraId="3DC3350B"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04D6CE2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FB04C6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96F936F"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7877F3DE" w14:textId="77777777" w:rsidR="001B1F2D" w:rsidRPr="001B1F2D" w:rsidRDefault="001B1F2D" w:rsidP="001B1F2D">
            <w:pPr>
              <w:pStyle w:val="Tabletext0"/>
            </w:pPr>
            <w:r w:rsidRPr="001B1F2D">
              <w:t>WAA request 5000 golden perch</w:t>
            </w:r>
          </w:p>
        </w:tc>
        <w:tc>
          <w:tcPr>
            <w:tcW w:w="4253" w:type="dxa"/>
            <w:shd w:val="clear" w:color="000000" w:fill="FFFFFF"/>
            <w:tcMar>
              <w:top w:w="57" w:type="dxa"/>
            </w:tcMar>
            <w:hideMark/>
          </w:tcPr>
          <w:p w14:paraId="2CD39717" w14:textId="741C08F4" w:rsidR="001B1F2D" w:rsidRPr="001B1F2D" w:rsidRDefault="001B1F2D" w:rsidP="00FD7C03">
            <w:pPr>
              <w:pStyle w:val="Tabletext0"/>
            </w:pPr>
            <w:r w:rsidRPr="001B1F2D">
              <w:t>Low water level 2014/2015. Not Stocked in 2014/2015</w:t>
            </w:r>
            <w:r w:rsidR="00FD7C03">
              <w:t xml:space="preserve">. </w:t>
            </w:r>
            <w:r w:rsidRPr="001B1F2D">
              <w:t xml:space="preserve">5000 golden perch </w:t>
            </w:r>
            <w:r w:rsidR="00DB4237">
              <w:t xml:space="preserve">allocated to lake </w:t>
            </w:r>
            <w:r w:rsidRPr="001B1F2D">
              <w:t>were transferred and stocked into the Wimmera River in 2014/15.</w:t>
            </w:r>
          </w:p>
        </w:tc>
      </w:tr>
      <w:tr w:rsidR="001B1F2D" w:rsidRPr="001B1F2D" w14:paraId="039E48CE" w14:textId="77777777" w:rsidTr="00E11F98">
        <w:trPr>
          <w:cantSplit/>
          <w:trHeight w:val="170"/>
        </w:trPr>
        <w:tc>
          <w:tcPr>
            <w:tcW w:w="1843" w:type="dxa"/>
            <w:shd w:val="clear" w:color="auto" w:fill="auto"/>
            <w:tcMar>
              <w:top w:w="57" w:type="dxa"/>
            </w:tcMar>
            <w:hideMark/>
          </w:tcPr>
          <w:p w14:paraId="553CAF2A" w14:textId="77777777" w:rsidR="001B1F2D" w:rsidRPr="001B1F2D" w:rsidRDefault="001B1F2D" w:rsidP="001B1F2D">
            <w:pPr>
              <w:pStyle w:val="Tabletext0"/>
            </w:pPr>
            <w:r w:rsidRPr="001B1F2D">
              <w:t>Rocklands Reservoir (Balmoral)</w:t>
            </w:r>
          </w:p>
        </w:tc>
        <w:tc>
          <w:tcPr>
            <w:tcW w:w="1701" w:type="dxa"/>
            <w:shd w:val="clear" w:color="auto" w:fill="auto"/>
            <w:noWrap/>
            <w:tcMar>
              <w:top w:w="57" w:type="dxa"/>
            </w:tcMar>
            <w:hideMark/>
          </w:tcPr>
          <w:p w14:paraId="1418B34E"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2A3710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334148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0034F1D" w14:textId="77777777" w:rsidR="001B1F2D" w:rsidRPr="001B1F2D" w:rsidRDefault="001B1F2D" w:rsidP="001B1F2D">
            <w:pPr>
              <w:pStyle w:val="Tabletext0"/>
            </w:pPr>
            <w:r w:rsidRPr="001B1F2D">
              <w:t>2500</w:t>
            </w:r>
          </w:p>
        </w:tc>
        <w:tc>
          <w:tcPr>
            <w:tcW w:w="2551" w:type="dxa"/>
            <w:shd w:val="clear" w:color="auto" w:fill="auto"/>
            <w:tcMar>
              <w:top w:w="57" w:type="dxa"/>
            </w:tcMar>
            <w:hideMark/>
          </w:tcPr>
          <w:p w14:paraId="39FED27E" w14:textId="77777777" w:rsidR="001B1F2D" w:rsidRPr="001B1F2D" w:rsidRDefault="001B1F2D" w:rsidP="001B1F2D">
            <w:pPr>
              <w:pStyle w:val="Tabletext0"/>
            </w:pPr>
            <w:r w:rsidRPr="001B1F2D">
              <w:t>WAA request 5000 brown trout + any surplus brown trout</w:t>
            </w:r>
          </w:p>
        </w:tc>
        <w:tc>
          <w:tcPr>
            <w:tcW w:w="4253" w:type="dxa"/>
            <w:shd w:val="clear" w:color="000000" w:fill="FFFFFF"/>
            <w:tcMar>
              <w:top w:w="57" w:type="dxa"/>
            </w:tcMar>
            <w:hideMark/>
          </w:tcPr>
          <w:p w14:paraId="7FDE0622" w14:textId="2F7F827D" w:rsidR="001B1F2D" w:rsidRPr="001B1F2D" w:rsidRDefault="001B1F2D" w:rsidP="00392271">
            <w:pPr>
              <w:pStyle w:val="Tabletext0"/>
            </w:pPr>
          </w:p>
        </w:tc>
      </w:tr>
      <w:tr w:rsidR="001B1F2D" w:rsidRPr="001B1F2D" w14:paraId="3A96AE2A" w14:textId="77777777" w:rsidTr="00E11F98">
        <w:trPr>
          <w:cantSplit/>
          <w:trHeight w:val="170"/>
        </w:trPr>
        <w:tc>
          <w:tcPr>
            <w:tcW w:w="1843" w:type="dxa"/>
            <w:shd w:val="clear" w:color="auto" w:fill="auto"/>
            <w:tcMar>
              <w:top w:w="57" w:type="dxa"/>
            </w:tcMar>
            <w:hideMark/>
          </w:tcPr>
          <w:p w14:paraId="5D6610F5" w14:textId="77777777" w:rsidR="001B1F2D" w:rsidRPr="001B1F2D" w:rsidRDefault="001B1F2D" w:rsidP="001B1F2D">
            <w:pPr>
              <w:pStyle w:val="Tabletext0"/>
            </w:pPr>
            <w:r w:rsidRPr="001B1F2D">
              <w:t>Rocklands Reservoir (Balmoral)</w:t>
            </w:r>
          </w:p>
        </w:tc>
        <w:tc>
          <w:tcPr>
            <w:tcW w:w="1701" w:type="dxa"/>
            <w:shd w:val="clear" w:color="auto" w:fill="auto"/>
            <w:noWrap/>
            <w:tcMar>
              <w:top w:w="57" w:type="dxa"/>
            </w:tcMar>
            <w:hideMark/>
          </w:tcPr>
          <w:p w14:paraId="2FA55C59"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75D497E6"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77D43D0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43613BB"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499FACD9" w14:textId="77777777" w:rsidR="001B1F2D" w:rsidRPr="001B1F2D" w:rsidRDefault="001B1F2D" w:rsidP="001B1F2D">
            <w:pPr>
              <w:pStyle w:val="Tabletext0"/>
            </w:pPr>
            <w:r w:rsidRPr="001B1F2D">
              <w:t>Potential estuary perch stocking water.</w:t>
            </w:r>
          </w:p>
        </w:tc>
        <w:tc>
          <w:tcPr>
            <w:tcW w:w="4253" w:type="dxa"/>
            <w:shd w:val="clear" w:color="000000" w:fill="FFFFFF"/>
            <w:tcMar>
              <w:top w:w="57" w:type="dxa"/>
            </w:tcMar>
            <w:hideMark/>
          </w:tcPr>
          <w:p w14:paraId="0DB6D85A" w14:textId="1BF46568" w:rsidR="001B1F2D" w:rsidRPr="001B1F2D" w:rsidRDefault="001B1F2D" w:rsidP="00344B8E">
            <w:pPr>
              <w:pStyle w:val="Tabletext0"/>
            </w:pPr>
            <w:r w:rsidRPr="001B1F2D">
              <w:t>TEP required for stocking estuary perch</w:t>
            </w:r>
            <w:r w:rsidR="00392271">
              <w:t xml:space="preserve">. </w:t>
            </w:r>
            <w:r w:rsidRPr="001B1F2D">
              <w:t xml:space="preserve"> Fisheries Victoria to investigate.</w:t>
            </w:r>
          </w:p>
        </w:tc>
      </w:tr>
      <w:tr w:rsidR="001B1F2D" w:rsidRPr="001B1F2D" w14:paraId="191C7832" w14:textId="77777777" w:rsidTr="00E11F98">
        <w:trPr>
          <w:cantSplit/>
          <w:trHeight w:val="170"/>
        </w:trPr>
        <w:tc>
          <w:tcPr>
            <w:tcW w:w="1843" w:type="dxa"/>
            <w:shd w:val="clear" w:color="auto" w:fill="auto"/>
            <w:tcMar>
              <w:top w:w="57" w:type="dxa"/>
            </w:tcMar>
            <w:hideMark/>
          </w:tcPr>
          <w:p w14:paraId="5B1C2AAC" w14:textId="77777777" w:rsidR="001B1F2D" w:rsidRPr="001B1F2D" w:rsidRDefault="001B1F2D" w:rsidP="001B1F2D">
            <w:pPr>
              <w:pStyle w:val="Tabletext0"/>
            </w:pPr>
            <w:r w:rsidRPr="001B1F2D">
              <w:t>Rocklands Reservoir (Balmoral)</w:t>
            </w:r>
          </w:p>
        </w:tc>
        <w:tc>
          <w:tcPr>
            <w:tcW w:w="1701" w:type="dxa"/>
            <w:shd w:val="clear" w:color="auto" w:fill="auto"/>
            <w:noWrap/>
            <w:tcMar>
              <w:top w:w="57" w:type="dxa"/>
            </w:tcMar>
            <w:hideMark/>
          </w:tcPr>
          <w:p w14:paraId="629DF4AE"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60C09C2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832DE4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28540E6"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3D1796DD" w14:textId="3E2962AD" w:rsidR="001B1F2D" w:rsidRPr="001B1F2D" w:rsidRDefault="001B1F2D" w:rsidP="001B1F2D">
            <w:pPr>
              <w:pStyle w:val="Tabletext0"/>
            </w:pPr>
            <w:r w:rsidRPr="001B1F2D">
              <w:t xml:space="preserve">WAA request an amount of golden perch similar </w:t>
            </w:r>
            <w:r w:rsidR="009A4939">
              <w:t xml:space="preserve">to Eildon Lake. M&amp;NCAA request </w:t>
            </w:r>
            <w:r w:rsidRPr="001B1F2D">
              <w:t xml:space="preserve">golden perch stocking to be investigated </w:t>
            </w:r>
          </w:p>
        </w:tc>
        <w:tc>
          <w:tcPr>
            <w:tcW w:w="4253" w:type="dxa"/>
            <w:shd w:val="clear" w:color="000000" w:fill="FFFFFF"/>
            <w:tcMar>
              <w:top w:w="57" w:type="dxa"/>
            </w:tcMar>
            <w:hideMark/>
          </w:tcPr>
          <w:p w14:paraId="4D0377EC" w14:textId="70929DD0" w:rsidR="001B1F2D" w:rsidRPr="001B1F2D" w:rsidRDefault="001B1F2D" w:rsidP="00825C68">
            <w:pPr>
              <w:pStyle w:val="Tabletext0"/>
            </w:pPr>
            <w:r w:rsidRPr="001B1F2D">
              <w:t xml:space="preserve">TEP required for stocking golden perch. Full risk assessment required.  </w:t>
            </w:r>
          </w:p>
        </w:tc>
      </w:tr>
      <w:tr w:rsidR="001B1F2D" w:rsidRPr="001B1F2D" w14:paraId="6C0255FB" w14:textId="77777777" w:rsidTr="00E11F98">
        <w:trPr>
          <w:cantSplit/>
          <w:trHeight w:val="170"/>
        </w:trPr>
        <w:tc>
          <w:tcPr>
            <w:tcW w:w="1843" w:type="dxa"/>
            <w:shd w:val="clear" w:color="auto" w:fill="auto"/>
            <w:tcMar>
              <w:top w:w="57" w:type="dxa"/>
            </w:tcMar>
            <w:hideMark/>
          </w:tcPr>
          <w:p w14:paraId="370F0F18" w14:textId="77777777" w:rsidR="001B1F2D" w:rsidRPr="001B1F2D" w:rsidRDefault="001B1F2D" w:rsidP="001B1F2D">
            <w:pPr>
              <w:pStyle w:val="Tabletext0"/>
            </w:pPr>
            <w:r w:rsidRPr="001B1F2D">
              <w:t>Rocklands Reservoir (Balmoral)</w:t>
            </w:r>
          </w:p>
        </w:tc>
        <w:tc>
          <w:tcPr>
            <w:tcW w:w="1701" w:type="dxa"/>
            <w:shd w:val="clear" w:color="auto" w:fill="auto"/>
            <w:noWrap/>
            <w:tcMar>
              <w:top w:w="57" w:type="dxa"/>
            </w:tcMar>
            <w:hideMark/>
          </w:tcPr>
          <w:p w14:paraId="57C2CFAD" w14:textId="77777777" w:rsidR="001B1F2D" w:rsidRPr="001B1F2D" w:rsidRDefault="001B1F2D" w:rsidP="001B1F2D">
            <w:pPr>
              <w:pStyle w:val="Tabletext0"/>
            </w:pPr>
            <w:r w:rsidRPr="001B1F2D">
              <w:t>Murray cod</w:t>
            </w:r>
          </w:p>
        </w:tc>
        <w:tc>
          <w:tcPr>
            <w:tcW w:w="1559" w:type="dxa"/>
            <w:shd w:val="clear" w:color="auto" w:fill="auto"/>
            <w:noWrap/>
            <w:tcMar>
              <w:top w:w="57" w:type="dxa"/>
            </w:tcMar>
            <w:hideMark/>
          </w:tcPr>
          <w:p w14:paraId="67A6166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9B5951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624F42F"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02B899B4" w14:textId="694C4EA8" w:rsidR="001B1F2D" w:rsidRPr="001B1F2D" w:rsidRDefault="009A4939" w:rsidP="001B1F2D">
            <w:pPr>
              <w:pStyle w:val="Tabletext0"/>
            </w:pPr>
            <w:r>
              <w:t xml:space="preserve">M&amp;NCAA request </w:t>
            </w:r>
            <w:r w:rsidR="001B1F2D" w:rsidRPr="001B1F2D">
              <w:t xml:space="preserve">Murray cod stocking to be investigated </w:t>
            </w:r>
          </w:p>
        </w:tc>
        <w:tc>
          <w:tcPr>
            <w:tcW w:w="4253" w:type="dxa"/>
            <w:shd w:val="clear" w:color="000000" w:fill="FFFFFF"/>
            <w:tcMar>
              <w:top w:w="57" w:type="dxa"/>
            </w:tcMar>
            <w:hideMark/>
          </w:tcPr>
          <w:p w14:paraId="7EED2DC8" w14:textId="078936C7" w:rsidR="001B1F2D" w:rsidRPr="001B1F2D" w:rsidRDefault="001B1F2D" w:rsidP="00FD7C03">
            <w:pPr>
              <w:pStyle w:val="Tabletext0"/>
            </w:pPr>
            <w:r w:rsidRPr="001B1F2D">
              <w:t xml:space="preserve">TEP required for stocking Murray cod. Full risk assessment required.  </w:t>
            </w:r>
          </w:p>
        </w:tc>
      </w:tr>
      <w:tr w:rsidR="001B1F2D" w:rsidRPr="001B1F2D" w14:paraId="06FCD946" w14:textId="77777777" w:rsidTr="00E11F98">
        <w:trPr>
          <w:cantSplit/>
          <w:trHeight w:val="170"/>
        </w:trPr>
        <w:tc>
          <w:tcPr>
            <w:tcW w:w="1843" w:type="dxa"/>
            <w:shd w:val="clear" w:color="auto" w:fill="auto"/>
            <w:tcMar>
              <w:top w:w="57" w:type="dxa"/>
            </w:tcMar>
            <w:hideMark/>
          </w:tcPr>
          <w:p w14:paraId="6DD056D6" w14:textId="77777777" w:rsidR="001B1F2D" w:rsidRPr="001B1F2D" w:rsidRDefault="001B1F2D" w:rsidP="001B1F2D">
            <w:pPr>
              <w:pStyle w:val="Tabletext0"/>
            </w:pPr>
            <w:r w:rsidRPr="001B1F2D">
              <w:t>Rocklands Reservoir (Balmoral)</w:t>
            </w:r>
          </w:p>
        </w:tc>
        <w:tc>
          <w:tcPr>
            <w:tcW w:w="1701" w:type="dxa"/>
            <w:shd w:val="clear" w:color="auto" w:fill="auto"/>
            <w:noWrap/>
            <w:tcMar>
              <w:top w:w="57" w:type="dxa"/>
            </w:tcMar>
            <w:hideMark/>
          </w:tcPr>
          <w:p w14:paraId="6CA0363E"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594DD4F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9EF1B76"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4FD45A7" w14:textId="77777777" w:rsidR="001B1F2D" w:rsidRPr="001B1F2D" w:rsidRDefault="001B1F2D" w:rsidP="001B1F2D">
            <w:pPr>
              <w:pStyle w:val="Tabletext0"/>
            </w:pPr>
            <w:r w:rsidRPr="001B1F2D">
              <w:t>2500</w:t>
            </w:r>
          </w:p>
        </w:tc>
        <w:tc>
          <w:tcPr>
            <w:tcW w:w="2551" w:type="dxa"/>
            <w:shd w:val="clear" w:color="auto" w:fill="auto"/>
            <w:tcMar>
              <w:top w:w="57" w:type="dxa"/>
            </w:tcMar>
            <w:hideMark/>
          </w:tcPr>
          <w:p w14:paraId="0365CB99" w14:textId="77777777" w:rsidR="001B1F2D" w:rsidRPr="001B1F2D" w:rsidRDefault="001B1F2D" w:rsidP="001B1F2D">
            <w:pPr>
              <w:pStyle w:val="Tabletext0"/>
            </w:pPr>
            <w:r w:rsidRPr="001B1F2D">
              <w:t>WAA request 5000 rainbow trout + any surplus rainbow trout</w:t>
            </w:r>
          </w:p>
        </w:tc>
        <w:tc>
          <w:tcPr>
            <w:tcW w:w="4253" w:type="dxa"/>
            <w:shd w:val="clear" w:color="000000" w:fill="FFFFFF"/>
            <w:tcMar>
              <w:top w:w="57" w:type="dxa"/>
            </w:tcMar>
            <w:hideMark/>
          </w:tcPr>
          <w:p w14:paraId="73405B56" w14:textId="36072E8F" w:rsidR="001B1F2D" w:rsidRPr="001B1F2D" w:rsidRDefault="001B1F2D" w:rsidP="001B1F2D">
            <w:pPr>
              <w:pStyle w:val="Tabletext0"/>
            </w:pPr>
          </w:p>
        </w:tc>
      </w:tr>
      <w:tr w:rsidR="001B1F2D" w:rsidRPr="001B1F2D" w14:paraId="3A412F62" w14:textId="77777777" w:rsidTr="00E11F98">
        <w:trPr>
          <w:cantSplit/>
          <w:trHeight w:val="170"/>
        </w:trPr>
        <w:tc>
          <w:tcPr>
            <w:tcW w:w="1843" w:type="dxa"/>
            <w:shd w:val="clear" w:color="auto" w:fill="auto"/>
            <w:tcMar>
              <w:top w:w="57" w:type="dxa"/>
            </w:tcMar>
            <w:hideMark/>
          </w:tcPr>
          <w:p w14:paraId="7212F6FD" w14:textId="77777777" w:rsidR="001B1F2D" w:rsidRPr="001B1F2D" w:rsidRDefault="001B1F2D" w:rsidP="001B1F2D">
            <w:pPr>
              <w:pStyle w:val="Tabletext0"/>
            </w:pPr>
            <w:r w:rsidRPr="001B1F2D">
              <w:t>Saint Augustines Water Hole (Geelong)</w:t>
            </w:r>
          </w:p>
        </w:tc>
        <w:tc>
          <w:tcPr>
            <w:tcW w:w="1701" w:type="dxa"/>
            <w:shd w:val="clear" w:color="auto" w:fill="auto"/>
            <w:noWrap/>
            <w:tcMar>
              <w:top w:w="57" w:type="dxa"/>
            </w:tcMar>
            <w:hideMark/>
          </w:tcPr>
          <w:p w14:paraId="5C9A2D96" w14:textId="77777777" w:rsidR="001B1F2D" w:rsidRPr="001B1F2D" w:rsidRDefault="001B1F2D" w:rsidP="001B1F2D">
            <w:pPr>
              <w:pStyle w:val="Tabletext0"/>
            </w:pPr>
            <w:r w:rsidRPr="001B1F2D">
              <w:t>Rainbow trout (adv)</w:t>
            </w:r>
          </w:p>
        </w:tc>
        <w:tc>
          <w:tcPr>
            <w:tcW w:w="1559" w:type="dxa"/>
            <w:shd w:val="clear" w:color="auto" w:fill="auto"/>
            <w:tcMar>
              <w:top w:w="57" w:type="dxa"/>
            </w:tcMar>
            <w:hideMark/>
          </w:tcPr>
          <w:p w14:paraId="21D3C011" w14:textId="77777777" w:rsidR="001B1F2D" w:rsidRPr="001B1F2D" w:rsidRDefault="001B1F2D" w:rsidP="001B1F2D">
            <w:pPr>
              <w:pStyle w:val="Tabletext0"/>
            </w:pPr>
            <w:r w:rsidRPr="001B1F2D">
              <w:t>Three time per year</w:t>
            </w:r>
          </w:p>
        </w:tc>
        <w:tc>
          <w:tcPr>
            <w:tcW w:w="1418" w:type="dxa"/>
            <w:shd w:val="clear" w:color="auto" w:fill="auto"/>
            <w:noWrap/>
            <w:tcMar>
              <w:top w:w="57" w:type="dxa"/>
            </w:tcMar>
            <w:hideMark/>
          </w:tcPr>
          <w:p w14:paraId="537C0738"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82DCE47" w14:textId="77777777" w:rsidR="001B1F2D" w:rsidRPr="001B1F2D" w:rsidRDefault="001B1F2D" w:rsidP="001B1F2D">
            <w:pPr>
              <w:pStyle w:val="Tabletext0"/>
            </w:pPr>
            <w:r w:rsidRPr="001B1F2D">
              <w:t>1500</w:t>
            </w:r>
          </w:p>
        </w:tc>
        <w:tc>
          <w:tcPr>
            <w:tcW w:w="2551" w:type="dxa"/>
            <w:shd w:val="clear" w:color="auto" w:fill="auto"/>
            <w:tcMar>
              <w:top w:w="57" w:type="dxa"/>
            </w:tcMar>
            <w:hideMark/>
          </w:tcPr>
          <w:p w14:paraId="704F58F3" w14:textId="77777777" w:rsidR="001B1F2D" w:rsidRPr="001B1F2D" w:rsidRDefault="001B1F2D" w:rsidP="001B1F2D">
            <w:pPr>
              <w:pStyle w:val="Tabletext0"/>
            </w:pPr>
            <w:r w:rsidRPr="001B1F2D">
              <w:t>GDAC request 500 rainbow trout for 2nd &amp; 3rd Term School Holidays</w:t>
            </w:r>
          </w:p>
        </w:tc>
        <w:tc>
          <w:tcPr>
            <w:tcW w:w="4253" w:type="dxa"/>
            <w:shd w:val="clear" w:color="000000" w:fill="FFFFFF"/>
            <w:tcMar>
              <w:top w:w="57" w:type="dxa"/>
            </w:tcMar>
            <w:hideMark/>
          </w:tcPr>
          <w:p w14:paraId="2F145658" w14:textId="77777777" w:rsidR="001B1F2D" w:rsidRPr="001B1F2D" w:rsidRDefault="001B1F2D" w:rsidP="001B1F2D">
            <w:pPr>
              <w:pStyle w:val="Tabletext0"/>
            </w:pPr>
            <w:r w:rsidRPr="001B1F2D">
              <w:t>500 rainbow trout 1st, 2nd &amp; 3rd Term School Holidays.</w:t>
            </w:r>
          </w:p>
        </w:tc>
      </w:tr>
      <w:tr w:rsidR="001B1F2D" w:rsidRPr="001B1F2D" w14:paraId="045AECD5" w14:textId="77777777" w:rsidTr="00E11F98">
        <w:trPr>
          <w:cantSplit/>
          <w:trHeight w:val="170"/>
        </w:trPr>
        <w:tc>
          <w:tcPr>
            <w:tcW w:w="1843" w:type="dxa"/>
            <w:shd w:val="clear" w:color="auto" w:fill="auto"/>
            <w:tcMar>
              <w:top w:w="57" w:type="dxa"/>
            </w:tcMar>
            <w:hideMark/>
          </w:tcPr>
          <w:p w14:paraId="75DFE90B" w14:textId="77777777" w:rsidR="001B1F2D" w:rsidRPr="001B1F2D" w:rsidRDefault="001B1F2D" w:rsidP="001B1F2D">
            <w:pPr>
              <w:pStyle w:val="Tabletext0"/>
            </w:pPr>
            <w:r w:rsidRPr="001B1F2D">
              <w:t>Seagull Lake (Geelong)</w:t>
            </w:r>
          </w:p>
        </w:tc>
        <w:tc>
          <w:tcPr>
            <w:tcW w:w="1701" w:type="dxa"/>
            <w:shd w:val="clear" w:color="auto" w:fill="auto"/>
            <w:noWrap/>
            <w:tcMar>
              <w:top w:w="57" w:type="dxa"/>
            </w:tcMar>
            <w:hideMark/>
          </w:tcPr>
          <w:p w14:paraId="29FC389E"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4C14D559" w14:textId="77777777" w:rsidR="001B1F2D" w:rsidRPr="001B1F2D" w:rsidRDefault="001B1F2D" w:rsidP="001B1F2D">
            <w:pPr>
              <w:pStyle w:val="Tabletext0"/>
            </w:pPr>
            <w:r w:rsidRPr="001B1F2D">
              <w:t>Three per year</w:t>
            </w:r>
          </w:p>
        </w:tc>
        <w:tc>
          <w:tcPr>
            <w:tcW w:w="1418" w:type="dxa"/>
            <w:shd w:val="clear" w:color="auto" w:fill="auto"/>
            <w:noWrap/>
            <w:tcMar>
              <w:top w:w="57" w:type="dxa"/>
            </w:tcMar>
            <w:hideMark/>
          </w:tcPr>
          <w:p w14:paraId="564989E7"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5E3C4333"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48EAE507"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6610DCA" w14:textId="2EA860EA" w:rsidR="001B1F2D" w:rsidRPr="001B1F2D" w:rsidRDefault="001B1F2D" w:rsidP="00DB4237">
            <w:pPr>
              <w:pStyle w:val="Tabletext0"/>
            </w:pPr>
            <w:r w:rsidRPr="001B1F2D">
              <w:t xml:space="preserve">Not stocked in 2015 due to high E.coli counts resulting in poor water quality posing a </w:t>
            </w:r>
            <w:r w:rsidR="00407D92">
              <w:t>health risk</w:t>
            </w:r>
            <w:r w:rsidR="00407D92" w:rsidRPr="001B1F2D">
              <w:t xml:space="preserve"> </w:t>
            </w:r>
            <w:r w:rsidRPr="001B1F2D">
              <w:t xml:space="preserve">to the public. Signs have been erected by the Geelong City Council alerting the public to the </w:t>
            </w:r>
            <w:r w:rsidR="00407D92">
              <w:t>issue</w:t>
            </w:r>
            <w:r w:rsidR="00407D92" w:rsidRPr="001B1F2D">
              <w:t xml:space="preserve"> </w:t>
            </w:r>
            <w:r w:rsidRPr="001B1F2D">
              <w:t xml:space="preserve">of the high E.coli counts in Seagull Lake.  </w:t>
            </w:r>
            <w:r w:rsidR="00407D92" w:rsidRPr="001B1F2D">
              <w:t>A</w:t>
            </w:r>
            <w:r w:rsidR="00407D92">
              <w:t>ss</w:t>
            </w:r>
            <w:r w:rsidR="00407D92" w:rsidRPr="001B1F2D">
              <w:t xml:space="preserve">ess </w:t>
            </w:r>
            <w:r w:rsidRPr="001B1F2D">
              <w:t xml:space="preserve">water quality issues prior to stocking in 2016. Stocking will only resume when </w:t>
            </w:r>
            <w:r w:rsidR="00407D92">
              <w:t>public access permitted</w:t>
            </w:r>
            <w:r w:rsidR="00DB4237">
              <w:t xml:space="preserve"> by water managers</w:t>
            </w:r>
            <w:r w:rsidRPr="001B1F2D">
              <w:t>.</w:t>
            </w:r>
          </w:p>
        </w:tc>
      </w:tr>
      <w:tr w:rsidR="001B1F2D" w:rsidRPr="001B1F2D" w14:paraId="1AE812B7" w14:textId="77777777" w:rsidTr="00E11F98">
        <w:trPr>
          <w:cantSplit/>
          <w:trHeight w:val="170"/>
        </w:trPr>
        <w:tc>
          <w:tcPr>
            <w:tcW w:w="1843" w:type="dxa"/>
            <w:shd w:val="clear" w:color="auto" w:fill="auto"/>
            <w:tcMar>
              <w:top w:w="57" w:type="dxa"/>
            </w:tcMar>
            <w:hideMark/>
          </w:tcPr>
          <w:p w14:paraId="37FAE64D" w14:textId="77777777" w:rsidR="001B1F2D" w:rsidRPr="001B1F2D" w:rsidRDefault="001B1F2D" w:rsidP="001B1F2D">
            <w:pPr>
              <w:pStyle w:val="Tabletext0"/>
            </w:pPr>
            <w:r w:rsidRPr="001B1F2D">
              <w:t>Simpson Recreation Reserve Lakes (Simpson)</w:t>
            </w:r>
          </w:p>
        </w:tc>
        <w:tc>
          <w:tcPr>
            <w:tcW w:w="1701" w:type="dxa"/>
            <w:shd w:val="clear" w:color="auto" w:fill="auto"/>
            <w:noWrap/>
            <w:tcMar>
              <w:top w:w="57" w:type="dxa"/>
            </w:tcMar>
            <w:hideMark/>
          </w:tcPr>
          <w:p w14:paraId="2F61F842"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5C7DBF1C" w14:textId="77777777" w:rsidR="001B1F2D" w:rsidRPr="001B1F2D" w:rsidRDefault="001B1F2D" w:rsidP="001B1F2D">
            <w:pPr>
              <w:pStyle w:val="Tabletext0"/>
            </w:pPr>
            <w:r w:rsidRPr="001B1F2D">
              <w:t xml:space="preserve">Three per year </w:t>
            </w:r>
          </w:p>
        </w:tc>
        <w:tc>
          <w:tcPr>
            <w:tcW w:w="1418" w:type="dxa"/>
            <w:shd w:val="clear" w:color="auto" w:fill="auto"/>
            <w:noWrap/>
            <w:tcMar>
              <w:top w:w="57" w:type="dxa"/>
            </w:tcMar>
            <w:hideMark/>
          </w:tcPr>
          <w:p w14:paraId="5F198BC8"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72146619" w14:textId="77777777" w:rsidR="001B1F2D" w:rsidRPr="001B1F2D" w:rsidRDefault="001B1F2D" w:rsidP="001B1F2D">
            <w:pPr>
              <w:pStyle w:val="Tabletext0"/>
            </w:pPr>
            <w:r w:rsidRPr="001B1F2D">
              <w:t>600</w:t>
            </w:r>
          </w:p>
        </w:tc>
        <w:tc>
          <w:tcPr>
            <w:tcW w:w="2551" w:type="dxa"/>
            <w:shd w:val="clear" w:color="auto" w:fill="auto"/>
            <w:noWrap/>
            <w:tcMar>
              <w:top w:w="57" w:type="dxa"/>
            </w:tcMar>
            <w:hideMark/>
          </w:tcPr>
          <w:p w14:paraId="139DC33F"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26580C99" w14:textId="09E30487" w:rsidR="001B1F2D" w:rsidRPr="001B1F2D" w:rsidRDefault="001B1F2D" w:rsidP="001B1F2D">
            <w:pPr>
              <w:pStyle w:val="Tabletext0"/>
            </w:pPr>
            <w:r w:rsidRPr="001B1F2D">
              <w:t>200 rainbow trout 1st, 2nd &amp; 3rd Term School Holidays (100 rainbow trout into each lake)</w:t>
            </w:r>
            <w:r w:rsidR="00344B8E">
              <w:t>.</w:t>
            </w:r>
          </w:p>
        </w:tc>
      </w:tr>
      <w:tr w:rsidR="001B1F2D" w:rsidRPr="001B1F2D" w14:paraId="0FF8F29A" w14:textId="77777777" w:rsidTr="00E11F98">
        <w:trPr>
          <w:cantSplit/>
          <w:trHeight w:val="170"/>
        </w:trPr>
        <w:tc>
          <w:tcPr>
            <w:tcW w:w="1843" w:type="dxa"/>
            <w:shd w:val="clear" w:color="auto" w:fill="auto"/>
            <w:tcMar>
              <w:top w:w="57" w:type="dxa"/>
            </w:tcMar>
            <w:hideMark/>
          </w:tcPr>
          <w:p w14:paraId="527CDB0D" w14:textId="77777777" w:rsidR="001B1F2D" w:rsidRPr="001B1F2D" w:rsidRDefault="001B1F2D" w:rsidP="001B1F2D">
            <w:pPr>
              <w:pStyle w:val="Tabletext0"/>
            </w:pPr>
            <w:r w:rsidRPr="001B1F2D">
              <w:t>St Georges Lake (Creswick)</w:t>
            </w:r>
          </w:p>
        </w:tc>
        <w:tc>
          <w:tcPr>
            <w:tcW w:w="1701" w:type="dxa"/>
            <w:shd w:val="clear" w:color="auto" w:fill="auto"/>
            <w:noWrap/>
            <w:tcMar>
              <w:top w:w="57" w:type="dxa"/>
            </w:tcMar>
            <w:hideMark/>
          </w:tcPr>
          <w:p w14:paraId="1AEC6F7F"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B7E129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E9BC7D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94EDB6D"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5144A748"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1D26852" w14:textId="33FCEECA" w:rsidR="001B1F2D" w:rsidRPr="001B1F2D" w:rsidRDefault="001B1F2D" w:rsidP="009A4939">
            <w:pPr>
              <w:pStyle w:val="Tabletext0"/>
            </w:pPr>
            <w:r w:rsidRPr="001B1F2D">
              <w:t>St Georges Lake drained for maintenance works during 2014</w:t>
            </w:r>
            <w:r w:rsidR="00FD7C03">
              <w:t xml:space="preserve">. </w:t>
            </w:r>
            <w:r w:rsidRPr="001B1F2D">
              <w:t xml:space="preserve">Assess water level in St Georges Lake prior to brown trout being stocked in </w:t>
            </w:r>
            <w:r w:rsidR="005750A6" w:rsidRPr="001B1F2D">
              <w:t>201</w:t>
            </w:r>
            <w:r w:rsidR="005750A6">
              <w:t>6</w:t>
            </w:r>
            <w:r w:rsidR="00DB4237">
              <w:t xml:space="preserve">. </w:t>
            </w:r>
            <w:r w:rsidR="005750A6" w:rsidRPr="001B1F2D">
              <w:t xml:space="preserve"> </w:t>
            </w:r>
            <w:r w:rsidRPr="001B1F2D">
              <w:t>Not stocked in 2015</w:t>
            </w:r>
            <w:r w:rsidR="00344B8E">
              <w:t>.</w:t>
            </w:r>
          </w:p>
        </w:tc>
      </w:tr>
      <w:tr w:rsidR="001B1F2D" w:rsidRPr="001B1F2D" w14:paraId="7F154280" w14:textId="77777777" w:rsidTr="00E11F98">
        <w:trPr>
          <w:cantSplit/>
          <w:trHeight w:val="170"/>
        </w:trPr>
        <w:tc>
          <w:tcPr>
            <w:tcW w:w="1843" w:type="dxa"/>
            <w:shd w:val="clear" w:color="auto" w:fill="auto"/>
            <w:tcMar>
              <w:top w:w="57" w:type="dxa"/>
            </w:tcMar>
            <w:hideMark/>
          </w:tcPr>
          <w:p w14:paraId="27EEE31E" w14:textId="77777777" w:rsidR="001B1F2D" w:rsidRPr="001B1F2D" w:rsidRDefault="001B1F2D" w:rsidP="001B1F2D">
            <w:pPr>
              <w:pStyle w:val="Tabletext0"/>
            </w:pPr>
            <w:r w:rsidRPr="001B1F2D">
              <w:t>St Georges Lake (Creswick)</w:t>
            </w:r>
          </w:p>
        </w:tc>
        <w:tc>
          <w:tcPr>
            <w:tcW w:w="1701" w:type="dxa"/>
            <w:shd w:val="clear" w:color="auto" w:fill="auto"/>
            <w:noWrap/>
            <w:tcMar>
              <w:top w:w="57" w:type="dxa"/>
            </w:tcMar>
            <w:hideMark/>
          </w:tcPr>
          <w:p w14:paraId="128BC09B"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1668B175"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496CA35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7C3A955" w14:textId="77777777" w:rsidR="001B1F2D" w:rsidRPr="001B1F2D" w:rsidRDefault="001B1F2D" w:rsidP="001B1F2D">
            <w:pPr>
              <w:pStyle w:val="Tabletext0"/>
            </w:pPr>
            <w:r w:rsidRPr="001B1F2D">
              <w:t> </w:t>
            </w:r>
          </w:p>
        </w:tc>
        <w:tc>
          <w:tcPr>
            <w:tcW w:w="2551" w:type="dxa"/>
            <w:shd w:val="clear" w:color="auto" w:fill="auto"/>
            <w:noWrap/>
            <w:tcMar>
              <w:top w:w="57" w:type="dxa"/>
            </w:tcMar>
            <w:hideMark/>
          </w:tcPr>
          <w:p w14:paraId="58440276"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41F47E0" w14:textId="61FB65C7" w:rsidR="001B1F2D" w:rsidRPr="001B1F2D" w:rsidRDefault="001B1F2D" w:rsidP="00DB4237">
            <w:pPr>
              <w:pStyle w:val="Tabletext0"/>
            </w:pPr>
            <w:r w:rsidRPr="001B1F2D">
              <w:t>TEP required for stocking golden perch</w:t>
            </w:r>
            <w:r w:rsidR="00DB4237">
              <w:t>. Stock when authority gained.</w:t>
            </w:r>
            <w:r w:rsidRPr="001B1F2D">
              <w:t xml:space="preserve">  </w:t>
            </w:r>
          </w:p>
        </w:tc>
      </w:tr>
      <w:tr w:rsidR="001B1F2D" w:rsidRPr="001B1F2D" w14:paraId="62B0D07B" w14:textId="77777777" w:rsidTr="00E11F98">
        <w:trPr>
          <w:cantSplit/>
          <w:trHeight w:val="170"/>
        </w:trPr>
        <w:tc>
          <w:tcPr>
            <w:tcW w:w="1843" w:type="dxa"/>
            <w:shd w:val="clear" w:color="auto" w:fill="auto"/>
            <w:tcMar>
              <w:top w:w="57" w:type="dxa"/>
            </w:tcMar>
            <w:hideMark/>
          </w:tcPr>
          <w:p w14:paraId="71A78F46" w14:textId="77777777" w:rsidR="001B1F2D" w:rsidRPr="001B1F2D" w:rsidRDefault="001B1F2D" w:rsidP="001B1F2D">
            <w:pPr>
              <w:pStyle w:val="Tabletext0"/>
            </w:pPr>
            <w:r w:rsidRPr="001B1F2D">
              <w:t>St Georges Lake (Creswick)</w:t>
            </w:r>
          </w:p>
        </w:tc>
        <w:tc>
          <w:tcPr>
            <w:tcW w:w="1701" w:type="dxa"/>
            <w:shd w:val="clear" w:color="auto" w:fill="auto"/>
            <w:noWrap/>
            <w:tcMar>
              <w:top w:w="57" w:type="dxa"/>
            </w:tcMar>
            <w:hideMark/>
          </w:tcPr>
          <w:p w14:paraId="443063BF"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0F6F5ED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E9650BF"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7A485C8"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6DAD0DB0"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22F31672" w14:textId="77777777" w:rsidR="001B1F2D" w:rsidRPr="001B1F2D" w:rsidRDefault="001B1F2D" w:rsidP="001B1F2D">
            <w:pPr>
              <w:pStyle w:val="Tabletext0"/>
            </w:pPr>
            <w:r w:rsidRPr="001B1F2D">
              <w:t>St Georges Lake drained for maintenance works during 2014. Assess water level in St Georges Lake prior to rainbow trout being stocked in 2015.  Not stocked in 2015 but stocking will resume when water levels suitable.</w:t>
            </w:r>
          </w:p>
        </w:tc>
      </w:tr>
      <w:tr w:rsidR="001B1F2D" w:rsidRPr="001B1F2D" w14:paraId="3D390EEF" w14:textId="77777777" w:rsidTr="00E11F98">
        <w:trPr>
          <w:cantSplit/>
          <w:trHeight w:val="170"/>
        </w:trPr>
        <w:tc>
          <w:tcPr>
            <w:tcW w:w="1843" w:type="dxa"/>
            <w:shd w:val="clear" w:color="auto" w:fill="auto"/>
            <w:tcMar>
              <w:top w:w="57" w:type="dxa"/>
            </w:tcMar>
            <w:hideMark/>
          </w:tcPr>
          <w:p w14:paraId="50C7FBE5" w14:textId="77777777" w:rsidR="001B1F2D" w:rsidRPr="001B1F2D" w:rsidRDefault="001B1F2D" w:rsidP="001B1F2D">
            <w:pPr>
              <w:pStyle w:val="Tabletext0"/>
            </w:pPr>
            <w:r w:rsidRPr="001B1F2D">
              <w:t>Struan Lake (Foxhow)</w:t>
            </w:r>
          </w:p>
        </w:tc>
        <w:tc>
          <w:tcPr>
            <w:tcW w:w="1701" w:type="dxa"/>
            <w:shd w:val="clear" w:color="auto" w:fill="auto"/>
            <w:noWrap/>
            <w:tcMar>
              <w:top w:w="57" w:type="dxa"/>
            </w:tcMar>
            <w:hideMark/>
          </w:tcPr>
          <w:p w14:paraId="23175802" w14:textId="77777777" w:rsidR="001B1F2D" w:rsidRPr="001B1F2D" w:rsidRDefault="001B1F2D" w:rsidP="001B1F2D">
            <w:pPr>
              <w:pStyle w:val="Tabletext0"/>
            </w:pPr>
            <w:r w:rsidRPr="001B1F2D">
              <w:t>Estuary perch</w:t>
            </w:r>
          </w:p>
        </w:tc>
        <w:tc>
          <w:tcPr>
            <w:tcW w:w="1559" w:type="dxa"/>
            <w:shd w:val="clear" w:color="auto" w:fill="auto"/>
            <w:noWrap/>
            <w:tcMar>
              <w:top w:w="57" w:type="dxa"/>
            </w:tcMar>
            <w:hideMark/>
          </w:tcPr>
          <w:p w14:paraId="51981A1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32CFA1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F83C847" w14:textId="24E12C7F" w:rsidR="001B1F2D" w:rsidRPr="001B1F2D" w:rsidRDefault="001B1F2D" w:rsidP="001B1F2D">
            <w:pPr>
              <w:pStyle w:val="Tabletext0"/>
            </w:pPr>
          </w:p>
        </w:tc>
        <w:tc>
          <w:tcPr>
            <w:tcW w:w="2551" w:type="dxa"/>
            <w:shd w:val="clear" w:color="auto" w:fill="auto"/>
            <w:noWrap/>
            <w:tcMar>
              <w:top w:w="57" w:type="dxa"/>
            </w:tcMar>
            <w:hideMark/>
          </w:tcPr>
          <w:p w14:paraId="7DA75043"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6BF1FF1" w14:textId="7B5C9AAA" w:rsidR="001B1F2D" w:rsidRPr="001B1F2D" w:rsidRDefault="001B1F2D" w:rsidP="000D1CBF">
            <w:pPr>
              <w:pStyle w:val="Tabletext0"/>
            </w:pPr>
            <w:r w:rsidRPr="001B1F2D">
              <w:t xml:space="preserve">Stocking dependant on </w:t>
            </w:r>
            <w:r w:rsidR="00DB4237">
              <w:t xml:space="preserve">water levels and </w:t>
            </w:r>
            <w:r w:rsidRPr="001B1F2D">
              <w:t xml:space="preserve">numbers of estuary perch available. </w:t>
            </w:r>
            <w:r w:rsidR="00407D92">
              <w:t>Not stocked 2015/16 due to low water level</w:t>
            </w:r>
            <w:r w:rsidR="002629E6">
              <w:t>.</w:t>
            </w:r>
            <w:r w:rsidRPr="001B1F2D">
              <w:t xml:space="preserve"> </w:t>
            </w:r>
            <w:r w:rsidR="000D1CBF" w:rsidRPr="001B1F2D">
              <w:t>5000</w:t>
            </w:r>
            <w:r w:rsidR="000D1CBF">
              <w:t xml:space="preserve"> when water sufficient</w:t>
            </w:r>
            <w:r w:rsidR="00344B8E">
              <w:t>.</w:t>
            </w:r>
          </w:p>
        </w:tc>
      </w:tr>
      <w:tr w:rsidR="001B1F2D" w:rsidRPr="001B1F2D" w14:paraId="67A4942B" w14:textId="77777777" w:rsidTr="00E11F98">
        <w:trPr>
          <w:cantSplit/>
          <w:trHeight w:val="170"/>
        </w:trPr>
        <w:tc>
          <w:tcPr>
            <w:tcW w:w="1843" w:type="dxa"/>
            <w:shd w:val="clear" w:color="auto" w:fill="auto"/>
            <w:tcMar>
              <w:top w:w="57" w:type="dxa"/>
            </w:tcMar>
            <w:hideMark/>
          </w:tcPr>
          <w:p w14:paraId="54F350CE" w14:textId="77777777" w:rsidR="001B1F2D" w:rsidRPr="001B1F2D" w:rsidRDefault="001B1F2D" w:rsidP="001B1F2D">
            <w:pPr>
              <w:pStyle w:val="Tabletext0"/>
            </w:pPr>
            <w:r w:rsidRPr="001B1F2D">
              <w:t>Taylors Lake (Horsham)</w:t>
            </w:r>
          </w:p>
        </w:tc>
        <w:tc>
          <w:tcPr>
            <w:tcW w:w="1701" w:type="dxa"/>
            <w:shd w:val="clear" w:color="auto" w:fill="auto"/>
            <w:noWrap/>
            <w:tcMar>
              <w:top w:w="57" w:type="dxa"/>
            </w:tcMar>
            <w:hideMark/>
          </w:tcPr>
          <w:p w14:paraId="156FC9F4"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7CA34451"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E80DDD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0CBA293" w14:textId="77777777" w:rsidR="001B1F2D" w:rsidRPr="001B1F2D" w:rsidRDefault="001B1F2D" w:rsidP="001B1F2D">
            <w:pPr>
              <w:pStyle w:val="Tabletext0"/>
            </w:pPr>
            <w:r w:rsidRPr="001B1F2D">
              <w:t>50000</w:t>
            </w:r>
          </w:p>
        </w:tc>
        <w:tc>
          <w:tcPr>
            <w:tcW w:w="2551" w:type="dxa"/>
            <w:shd w:val="clear" w:color="auto" w:fill="auto"/>
            <w:tcMar>
              <w:top w:w="57" w:type="dxa"/>
            </w:tcMar>
            <w:hideMark/>
          </w:tcPr>
          <w:p w14:paraId="2F28CBF4" w14:textId="77777777" w:rsidR="001B1F2D" w:rsidRPr="001B1F2D" w:rsidRDefault="001B1F2D" w:rsidP="001B1F2D">
            <w:pPr>
              <w:pStyle w:val="Tabletext0"/>
            </w:pPr>
            <w:r w:rsidRPr="001B1F2D">
              <w:t>WAA request 50000 golden perch</w:t>
            </w:r>
          </w:p>
        </w:tc>
        <w:tc>
          <w:tcPr>
            <w:tcW w:w="4253" w:type="dxa"/>
            <w:shd w:val="clear" w:color="000000" w:fill="FFFFFF"/>
            <w:tcMar>
              <w:top w:w="57" w:type="dxa"/>
            </w:tcMar>
            <w:hideMark/>
          </w:tcPr>
          <w:p w14:paraId="4B250E5B" w14:textId="0739A069" w:rsidR="001B1F2D" w:rsidRPr="001B1F2D" w:rsidRDefault="001B1F2D" w:rsidP="00DB4237">
            <w:pPr>
              <w:pStyle w:val="Tabletext0"/>
            </w:pPr>
            <w:r w:rsidRPr="001B1F2D">
              <w:t>Stocking request supported</w:t>
            </w:r>
            <w:r w:rsidR="002629E6">
              <w:t>.</w:t>
            </w:r>
            <w:r w:rsidRPr="001B1F2D">
              <w:t xml:space="preserve"> </w:t>
            </w:r>
          </w:p>
        </w:tc>
      </w:tr>
      <w:tr w:rsidR="001B1F2D" w:rsidRPr="001B1F2D" w14:paraId="09316164" w14:textId="77777777" w:rsidTr="00E11F98">
        <w:trPr>
          <w:cantSplit/>
          <w:trHeight w:val="170"/>
        </w:trPr>
        <w:tc>
          <w:tcPr>
            <w:tcW w:w="1843" w:type="dxa"/>
            <w:shd w:val="clear" w:color="auto" w:fill="auto"/>
            <w:tcMar>
              <w:top w:w="57" w:type="dxa"/>
            </w:tcMar>
            <w:hideMark/>
          </w:tcPr>
          <w:p w14:paraId="20C6B99A" w14:textId="77777777" w:rsidR="001B1F2D" w:rsidRPr="001B1F2D" w:rsidRDefault="001B1F2D" w:rsidP="001B1F2D">
            <w:pPr>
              <w:pStyle w:val="Tabletext0"/>
            </w:pPr>
            <w:r w:rsidRPr="001B1F2D">
              <w:t>Taylors Lake (Horsham)</w:t>
            </w:r>
          </w:p>
        </w:tc>
        <w:tc>
          <w:tcPr>
            <w:tcW w:w="1701" w:type="dxa"/>
            <w:shd w:val="clear" w:color="auto" w:fill="auto"/>
            <w:noWrap/>
            <w:tcMar>
              <w:top w:w="57" w:type="dxa"/>
            </w:tcMar>
            <w:hideMark/>
          </w:tcPr>
          <w:p w14:paraId="02CB1D8B" w14:textId="77777777" w:rsidR="001B1F2D" w:rsidRPr="001B1F2D" w:rsidRDefault="001B1F2D" w:rsidP="001B1F2D">
            <w:pPr>
              <w:pStyle w:val="Tabletext0"/>
            </w:pPr>
            <w:r w:rsidRPr="001B1F2D">
              <w:t>Murray cod</w:t>
            </w:r>
          </w:p>
        </w:tc>
        <w:tc>
          <w:tcPr>
            <w:tcW w:w="1559" w:type="dxa"/>
            <w:shd w:val="clear" w:color="auto" w:fill="auto"/>
            <w:noWrap/>
            <w:tcMar>
              <w:top w:w="57" w:type="dxa"/>
            </w:tcMar>
            <w:hideMark/>
          </w:tcPr>
          <w:p w14:paraId="453913B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9B74D5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81F1A56" w14:textId="77777777" w:rsidR="001B1F2D" w:rsidRPr="001B1F2D" w:rsidRDefault="001B1F2D" w:rsidP="001B1F2D">
            <w:pPr>
              <w:pStyle w:val="Tabletext0"/>
            </w:pPr>
            <w:r w:rsidRPr="001B1F2D">
              <w:t>20000</w:t>
            </w:r>
          </w:p>
        </w:tc>
        <w:tc>
          <w:tcPr>
            <w:tcW w:w="2551" w:type="dxa"/>
            <w:shd w:val="clear" w:color="auto" w:fill="auto"/>
            <w:tcMar>
              <w:top w:w="57" w:type="dxa"/>
            </w:tcMar>
            <w:hideMark/>
          </w:tcPr>
          <w:p w14:paraId="6C422843" w14:textId="77777777" w:rsidR="001B1F2D" w:rsidRPr="001B1F2D" w:rsidRDefault="001B1F2D" w:rsidP="001B1F2D">
            <w:pPr>
              <w:pStyle w:val="Tabletext0"/>
            </w:pPr>
            <w:r w:rsidRPr="001B1F2D">
              <w:t>WAA request 20000 Murray cod</w:t>
            </w:r>
          </w:p>
        </w:tc>
        <w:tc>
          <w:tcPr>
            <w:tcW w:w="4253" w:type="dxa"/>
            <w:shd w:val="clear" w:color="000000" w:fill="FFFFFF"/>
            <w:tcMar>
              <w:top w:w="57" w:type="dxa"/>
            </w:tcMar>
            <w:hideMark/>
          </w:tcPr>
          <w:p w14:paraId="410F7612" w14:textId="4DDBEA4A" w:rsidR="001B1F2D" w:rsidRPr="001B1F2D" w:rsidRDefault="001B1F2D" w:rsidP="00DB4237">
            <w:pPr>
              <w:pStyle w:val="Tabletext0"/>
            </w:pPr>
            <w:r w:rsidRPr="001B1F2D">
              <w:t xml:space="preserve"> </w:t>
            </w:r>
          </w:p>
        </w:tc>
      </w:tr>
      <w:tr w:rsidR="001B1F2D" w:rsidRPr="001B1F2D" w14:paraId="2DE4A566" w14:textId="77777777" w:rsidTr="00E11F98">
        <w:trPr>
          <w:cantSplit/>
          <w:trHeight w:val="170"/>
        </w:trPr>
        <w:tc>
          <w:tcPr>
            <w:tcW w:w="1843" w:type="dxa"/>
            <w:shd w:val="clear" w:color="auto" w:fill="auto"/>
            <w:tcMar>
              <w:top w:w="57" w:type="dxa"/>
            </w:tcMar>
            <w:hideMark/>
          </w:tcPr>
          <w:p w14:paraId="1B880D28" w14:textId="77777777" w:rsidR="001B1F2D" w:rsidRPr="001B1F2D" w:rsidRDefault="001B1F2D" w:rsidP="001B1F2D">
            <w:pPr>
              <w:pStyle w:val="Tabletext0"/>
            </w:pPr>
            <w:r w:rsidRPr="001B1F2D">
              <w:t>Taylors Lake (Horsham)</w:t>
            </w:r>
          </w:p>
        </w:tc>
        <w:tc>
          <w:tcPr>
            <w:tcW w:w="1701" w:type="dxa"/>
            <w:shd w:val="clear" w:color="auto" w:fill="auto"/>
            <w:noWrap/>
            <w:tcMar>
              <w:top w:w="57" w:type="dxa"/>
            </w:tcMar>
            <w:hideMark/>
          </w:tcPr>
          <w:p w14:paraId="4D6D7F2A" w14:textId="77777777" w:rsidR="001B1F2D" w:rsidRPr="001B1F2D" w:rsidRDefault="001B1F2D" w:rsidP="001B1F2D">
            <w:pPr>
              <w:pStyle w:val="Tabletext0"/>
            </w:pPr>
            <w:r w:rsidRPr="001B1F2D">
              <w:t>Silver perch</w:t>
            </w:r>
          </w:p>
        </w:tc>
        <w:tc>
          <w:tcPr>
            <w:tcW w:w="1559" w:type="dxa"/>
            <w:shd w:val="clear" w:color="auto" w:fill="auto"/>
            <w:noWrap/>
            <w:tcMar>
              <w:top w:w="57" w:type="dxa"/>
            </w:tcMar>
            <w:hideMark/>
          </w:tcPr>
          <w:p w14:paraId="7CB43A9B"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939500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6C02956" w14:textId="77777777" w:rsidR="001B1F2D" w:rsidRPr="001B1F2D" w:rsidRDefault="001B1F2D" w:rsidP="001B1F2D">
            <w:pPr>
              <w:pStyle w:val="Tabletext0"/>
            </w:pPr>
            <w:r w:rsidRPr="001B1F2D">
              <w:t>0</w:t>
            </w:r>
          </w:p>
        </w:tc>
        <w:tc>
          <w:tcPr>
            <w:tcW w:w="2551" w:type="dxa"/>
            <w:shd w:val="clear" w:color="auto" w:fill="auto"/>
            <w:tcMar>
              <w:top w:w="57" w:type="dxa"/>
            </w:tcMar>
            <w:hideMark/>
          </w:tcPr>
          <w:p w14:paraId="64FE8754" w14:textId="715884E1" w:rsidR="001B1F2D" w:rsidRPr="001B1F2D" w:rsidRDefault="001B1F2D" w:rsidP="001B1F2D">
            <w:pPr>
              <w:pStyle w:val="Tabletext0"/>
            </w:pPr>
          </w:p>
        </w:tc>
        <w:tc>
          <w:tcPr>
            <w:tcW w:w="4253" w:type="dxa"/>
            <w:shd w:val="clear" w:color="000000" w:fill="FFFFFF"/>
            <w:tcMar>
              <w:top w:w="57" w:type="dxa"/>
            </w:tcMar>
            <w:hideMark/>
          </w:tcPr>
          <w:p w14:paraId="139A9F79" w14:textId="17A36104" w:rsidR="001B1F2D" w:rsidRPr="001B1F2D" w:rsidRDefault="001B1F2D" w:rsidP="00407D92">
            <w:pPr>
              <w:pStyle w:val="Tabletext0"/>
            </w:pPr>
            <w:r w:rsidRPr="001B1F2D">
              <w:t xml:space="preserve">Silver perch stocking ceased. </w:t>
            </w:r>
            <w:r w:rsidR="00407D92">
              <w:t>Stockingh of silevr perch n</w:t>
            </w:r>
            <w:r w:rsidRPr="001B1F2D">
              <w:t xml:space="preserve">ot supported by the </w:t>
            </w:r>
            <w:r w:rsidR="00407D92">
              <w:t>anglers</w:t>
            </w:r>
            <w:r w:rsidRPr="001B1F2D">
              <w:t xml:space="preserve">. Lake requires survey to determine </w:t>
            </w:r>
            <w:r w:rsidR="00407D92">
              <w:t xml:space="preserve">previous silevr perch </w:t>
            </w:r>
            <w:r w:rsidRPr="001B1F2D">
              <w:t xml:space="preserve">stocking outcomes. </w:t>
            </w:r>
          </w:p>
        </w:tc>
      </w:tr>
      <w:tr w:rsidR="001B1F2D" w:rsidRPr="001B1F2D" w14:paraId="0059ACE8" w14:textId="77777777" w:rsidTr="00E11F98">
        <w:trPr>
          <w:cantSplit/>
          <w:trHeight w:val="170"/>
        </w:trPr>
        <w:tc>
          <w:tcPr>
            <w:tcW w:w="1843" w:type="dxa"/>
            <w:shd w:val="clear" w:color="auto" w:fill="auto"/>
            <w:tcMar>
              <w:top w:w="57" w:type="dxa"/>
            </w:tcMar>
            <w:hideMark/>
          </w:tcPr>
          <w:p w14:paraId="0E40BE1D" w14:textId="77777777" w:rsidR="001B1F2D" w:rsidRPr="001B1F2D" w:rsidRDefault="001B1F2D" w:rsidP="001B1F2D">
            <w:pPr>
              <w:pStyle w:val="Tabletext0"/>
            </w:pPr>
            <w:r w:rsidRPr="001B1F2D">
              <w:t xml:space="preserve">Tea Tree Lake (Mortlake) </w:t>
            </w:r>
          </w:p>
        </w:tc>
        <w:tc>
          <w:tcPr>
            <w:tcW w:w="1701" w:type="dxa"/>
            <w:shd w:val="clear" w:color="auto" w:fill="auto"/>
            <w:noWrap/>
            <w:tcMar>
              <w:top w:w="57" w:type="dxa"/>
            </w:tcMar>
            <w:hideMark/>
          </w:tcPr>
          <w:p w14:paraId="64CA20D8"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395AF528" w14:textId="77777777" w:rsidR="001B1F2D" w:rsidRPr="001B1F2D" w:rsidRDefault="001B1F2D" w:rsidP="001B1F2D">
            <w:pPr>
              <w:pStyle w:val="Tabletext0"/>
            </w:pPr>
            <w:r w:rsidRPr="001B1F2D">
              <w:t>Three per year</w:t>
            </w:r>
          </w:p>
        </w:tc>
        <w:tc>
          <w:tcPr>
            <w:tcW w:w="1418" w:type="dxa"/>
            <w:shd w:val="clear" w:color="auto" w:fill="auto"/>
            <w:noWrap/>
            <w:tcMar>
              <w:top w:w="57" w:type="dxa"/>
            </w:tcMar>
            <w:hideMark/>
          </w:tcPr>
          <w:p w14:paraId="717BCE94"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35B0F5CF" w14:textId="77777777" w:rsidR="001B1F2D" w:rsidRPr="001B1F2D" w:rsidRDefault="001B1F2D" w:rsidP="001B1F2D">
            <w:pPr>
              <w:pStyle w:val="Tabletext0"/>
            </w:pPr>
            <w:r w:rsidRPr="001B1F2D">
              <w:t>600</w:t>
            </w:r>
          </w:p>
        </w:tc>
        <w:tc>
          <w:tcPr>
            <w:tcW w:w="2551" w:type="dxa"/>
            <w:shd w:val="clear" w:color="auto" w:fill="auto"/>
            <w:noWrap/>
            <w:tcMar>
              <w:top w:w="57" w:type="dxa"/>
            </w:tcMar>
            <w:hideMark/>
          </w:tcPr>
          <w:p w14:paraId="60D2CB5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1D05500" w14:textId="08B7EDDB" w:rsidR="001B1F2D" w:rsidRPr="001B1F2D" w:rsidRDefault="001B1F2D" w:rsidP="001B1F2D">
            <w:pPr>
              <w:pStyle w:val="Tabletext0"/>
            </w:pPr>
            <w:r w:rsidRPr="001B1F2D">
              <w:t>200 rainbow trout 1st, 2nd &amp; 3rd Term School Holidays</w:t>
            </w:r>
            <w:r w:rsidR="00344B8E">
              <w:t>.</w:t>
            </w:r>
            <w:r w:rsidRPr="001B1F2D">
              <w:t xml:space="preserve"> </w:t>
            </w:r>
          </w:p>
        </w:tc>
      </w:tr>
      <w:tr w:rsidR="001B1F2D" w:rsidRPr="001B1F2D" w14:paraId="1FAFD3C7" w14:textId="77777777" w:rsidTr="00E11F98">
        <w:trPr>
          <w:cantSplit/>
          <w:trHeight w:val="170"/>
        </w:trPr>
        <w:tc>
          <w:tcPr>
            <w:tcW w:w="1843" w:type="dxa"/>
            <w:shd w:val="clear" w:color="auto" w:fill="auto"/>
            <w:tcMar>
              <w:top w:w="57" w:type="dxa"/>
            </w:tcMar>
            <w:hideMark/>
          </w:tcPr>
          <w:p w14:paraId="55790B05" w14:textId="77777777" w:rsidR="001B1F2D" w:rsidRPr="001B1F2D" w:rsidRDefault="001B1F2D" w:rsidP="001B1F2D">
            <w:pPr>
              <w:pStyle w:val="Tabletext0"/>
            </w:pPr>
            <w:r w:rsidRPr="001B1F2D">
              <w:t>The Gong (Bunningyong)</w:t>
            </w:r>
          </w:p>
        </w:tc>
        <w:tc>
          <w:tcPr>
            <w:tcW w:w="1701" w:type="dxa"/>
            <w:shd w:val="clear" w:color="auto" w:fill="auto"/>
            <w:noWrap/>
            <w:tcMar>
              <w:top w:w="57" w:type="dxa"/>
            </w:tcMar>
            <w:hideMark/>
          </w:tcPr>
          <w:p w14:paraId="1FA8A277"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236D69C0"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377EBF45"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147C8FB6" w14:textId="77777777" w:rsidR="001B1F2D" w:rsidRPr="001B1F2D" w:rsidRDefault="001B1F2D" w:rsidP="001B1F2D">
            <w:pPr>
              <w:pStyle w:val="Tabletext0"/>
            </w:pPr>
            <w:r w:rsidRPr="001B1F2D">
              <w:t>400</w:t>
            </w:r>
          </w:p>
        </w:tc>
        <w:tc>
          <w:tcPr>
            <w:tcW w:w="2551" w:type="dxa"/>
            <w:shd w:val="clear" w:color="auto" w:fill="auto"/>
            <w:noWrap/>
            <w:tcMar>
              <w:top w:w="57" w:type="dxa"/>
            </w:tcMar>
            <w:hideMark/>
          </w:tcPr>
          <w:p w14:paraId="09A20433"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2787CC28" w14:textId="132C9D4A" w:rsidR="001B1F2D" w:rsidRPr="001B1F2D" w:rsidRDefault="001B1F2D" w:rsidP="001B1F2D">
            <w:pPr>
              <w:pStyle w:val="Tabletext0"/>
            </w:pPr>
            <w:r w:rsidRPr="001B1F2D">
              <w:t>200 rainbow trout 2nd &amp; 3rd Term School Holidays</w:t>
            </w:r>
            <w:r w:rsidR="00344B8E">
              <w:t>.</w:t>
            </w:r>
            <w:r w:rsidRPr="001B1F2D">
              <w:t xml:space="preserve"> </w:t>
            </w:r>
          </w:p>
        </w:tc>
      </w:tr>
      <w:tr w:rsidR="001B1F2D" w:rsidRPr="001B1F2D" w14:paraId="1FF99C43" w14:textId="77777777" w:rsidTr="00E11F98">
        <w:trPr>
          <w:cantSplit/>
          <w:trHeight w:val="170"/>
        </w:trPr>
        <w:tc>
          <w:tcPr>
            <w:tcW w:w="1843" w:type="dxa"/>
            <w:shd w:val="clear" w:color="auto" w:fill="auto"/>
            <w:tcMar>
              <w:top w:w="57" w:type="dxa"/>
            </w:tcMar>
            <w:hideMark/>
          </w:tcPr>
          <w:p w14:paraId="6AA0A006" w14:textId="77777777" w:rsidR="001B1F2D" w:rsidRPr="001B1F2D" w:rsidRDefault="001B1F2D" w:rsidP="001B1F2D">
            <w:pPr>
              <w:pStyle w:val="Tabletext0"/>
            </w:pPr>
            <w:r w:rsidRPr="001B1F2D">
              <w:t>Tooliorook Lake (Lismore)</w:t>
            </w:r>
          </w:p>
        </w:tc>
        <w:tc>
          <w:tcPr>
            <w:tcW w:w="1701" w:type="dxa"/>
            <w:shd w:val="clear" w:color="auto" w:fill="auto"/>
            <w:noWrap/>
            <w:tcMar>
              <w:top w:w="57" w:type="dxa"/>
            </w:tcMar>
            <w:hideMark/>
          </w:tcPr>
          <w:p w14:paraId="2F27F141"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A5F13B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C8544A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FA79256"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1AA5B4A7" w14:textId="77777777" w:rsidR="001B1F2D" w:rsidRPr="001B1F2D" w:rsidRDefault="001B1F2D" w:rsidP="001B1F2D">
            <w:pPr>
              <w:pStyle w:val="Tabletext0"/>
            </w:pPr>
            <w:r w:rsidRPr="001B1F2D">
              <w:t>GDAC request 5000 brown trout</w:t>
            </w:r>
          </w:p>
        </w:tc>
        <w:tc>
          <w:tcPr>
            <w:tcW w:w="4253" w:type="dxa"/>
            <w:shd w:val="clear" w:color="000000" w:fill="FFFFFF"/>
            <w:tcMar>
              <w:top w:w="57" w:type="dxa"/>
            </w:tcMar>
            <w:hideMark/>
          </w:tcPr>
          <w:p w14:paraId="6210221D" w14:textId="3E69B103" w:rsidR="001B1F2D" w:rsidRPr="001B1F2D" w:rsidRDefault="001B1F2D" w:rsidP="00DB4237">
            <w:pPr>
              <w:pStyle w:val="Tabletext0"/>
            </w:pPr>
            <w:r w:rsidRPr="001B1F2D">
              <w:t xml:space="preserve">Not stocked in </w:t>
            </w:r>
            <w:r w:rsidR="00407D92" w:rsidRPr="001B1F2D">
              <w:t>201</w:t>
            </w:r>
            <w:r w:rsidR="00407D92">
              <w:t>5</w:t>
            </w:r>
            <w:r w:rsidR="00407D92" w:rsidRPr="001B1F2D">
              <w:t xml:space="preserve"> </w:t>
            </w:r>
            <w:r w:rsidRPr="001B1F2D">
              <w:t xml:space="preserve">due to low water level. Lake suffers from low water levels in dry years. Stocking </w:t>
            </w:r>
            <w:r w:rsidR="00407D92">
              <w:t>will resume w</w:t>
            </w:r>
            <w:r w:rsidR="00DB4237">
              <w:t>hen</w:t>
            </w:r>
            <w:r w:rsidR="00407D92">
              <w:t xml:space="preserve"> </w:t>
            </w:r>
            <w:r w:rsidRPr="001B1F2D">
              <w:t>suitable water levels</w:t>
            </w:r>
            <w:r w:rsidR="00DB4237">
              <w:t xml:space="preserve"> present</w:t>
            </w:r>
            <w:r w:rsidRPr="001B1F2D">
              <w:t xml:space="preserve">. </w:t>
            </w:r>
          </w:p>
        </w:tc>
      </w:tr>
      <w:tr w:rsidR="001B1F2D" w:rsidRPr="001B1F2D" w14:paraId="46BC9E3A" w14:textId="77777777" w:rsidTr="00E11F98">
        <w:trPr>
          <w:cantSplit/>
          <w:trHeight w:val="170"/>
        </w:trPr>
        <w:tc>
          <w:tcPr>
            <w:tcW w:w="1843" w:type="dxa"/>
            <w:shd w:val="clear" w:color="auto" w:fill="auto"/>
            <w:tcMar>
              <w:top w:w="57" w:type="dxa"/>
            </w:tcMar>
            <w:hideMark/>
          </w:tcPr>
          <w:p w14:paraId="1B565512" w14:textId="77777777" w:rsidR="001B1F2D" w:rsidRPr="001B1F2D" w:rsidRDefault="001B1F2D" w:rsidP="001B1F2D">
            <w:pPr>
              <w:pStyle w:val="Tabletext0"/>
            </w:pPr>
            <w:r w:rsidRPr="001B1F2D">
              <w:t>Tooliorook Lake (Lismore)</w:t>
            </w:r>
          </w:p>
        </w:tc>
        <w:tc>
          <w:tcPr>
            <w:tcW w:w="1701" w:type="dxa"/>
            <w:shd w:val="clear" w:color="auto" w:fill="auto"/>
            <w:noWrap/>
            <w:tcMar>
              <w:top w:w="57" w:type="dxa"/>
            </w:tcMar>
            <w:hideMark/>
          </w:tcPr>
          <w:p w14:paraId="5A0A6476" w14:textId="77777777" w:rsidR="001B1F2D" w:rsidRPr="001B1F2D" w:rsidRDefault="001B1F2D" w:rsidP="001B1F2D">
            <w:pPr>
              <w:pStyle w:val="Tabletext0"/>
            </w:pPr>
            <w:r w:rsidRPr="001B1F2D">
              <w:t>Chinook salmon</w:t>
            </w:r>
          </w:p>
        </w:tc>
        <w:tc>
          <w:tcPr>
            <w:tcW w:w="1559" w:type="dxa"/>
            <w:shd w:val="clear" w:color="auto" w:fill="auto"/>
            <w:noWrap/>
            <w:tcMar>
              <w:top w:w="57" w:type="dxa"/>
            </w:tcMar>
            <w:hideMark/>
          </w:tcPr>
          <w:p w14:paraId="5BBCE34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868D20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84EDE5D"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34B5850E" w14:textId="77777777" w:rsidR="001B1F2D" w:rsidRPr="001B1F2D" w:rsidRDefault="001B1F2D" w:rsidP="001B1F2D">
            <w:pPr>
              <w:pStyle w:val="Tabletext0"/>
            </w:pPr>
            <w:r w:rsidRPr="001B1F2D">
              <w:t>GDAC request 5000 chinook salmon</w:t>
            </w:r>
          </w:p>
        </w:tc>
        <w:tc>
          <w:tcPr>
            <w:tcW w:w="4253" w:type="dxa"/>
            <w:shd w:val="clear" w:color="000000" w:fill="FFFFFF"/>
            <w:tcMar>
              <w:top w:w="57" w:type="dxa"/>
            </w:tcMar>
            <w:hideMark/>
          </w:tcPr>
          <w:p w14:paraId="32BE39D0" w14:textId="68478BAA" w:rsidR="001B1F2D" w:rsidRPr="001B1F2D" w:rsidRDefault="001B1F2D" w:rsidP="009A4939">
            <w:pPr>
              <w:pStyle w:val="Tabletext0"/>
            </w:pPr>
            <w:r w:rsidRPr="001B1F2D">
              <w:t xml:space="preserve">Stocking dependent on Chinook salmon numbers produced at Snobs Creek. Stocking </w:t>
            </w:r>
            <w:r w:rsidR="00407D92">
              <w:t>only resume when water levels sufficient.</w:t>
            </w:r>
            <w:r w:rsidRPr="001B1F2D">
              <w:t xml:space="preserve"> </w:t>
            </w:r>
          </w:p>
        </w:tc>
      </w:tr>
      <w:tr w:rsidR="001B1F2D" w:rsidRPr="001B1F2D" w14:paraId="4911981B" w14:textId="77777777" w:rsidTr="00E11F98">
        <w:trPr>
          <w:cantSplit/>
          <w:trHeight w:val="170"/>
        </w:trPr>
        <w:tc>
          <w:tcPr>
            <w:tcW w:w="1843" w:type="dxa"/>
            <w:shd w:val="clear" w:color="auto" w:fill="auto"/>
            <w:tcMar>
              <w:top w:w="57" w:type="dxa"/>
            </w:tcMar>
            <w:hideMark/>
          </w:tcPr>
          <w:p w14:paraId="540E6BDB" w14:textId="77777777" w:rsidR="001B1F2D" w:rsidRPr="001B1F2D" w:rsidRDefault="001B1F2D" w:rsidP="001B1F2D">
            <w:pPr>
              <w:pStyle w:val="Tabletext0"/>
            </w:pPr>
            <w:r w:rsidRPr="001B1F2D">
              <w:t>Tooliorook Lake (Lismore)</w:t>
            </w:r>
          </w:p>
        </w:tc>
        <w:tc>
          <w:tcPr>
            <w:tcW w:w="1701" w:type="dxa"/>
            <w:shd w:val="clear" w:color="auto" w:fill="auto"/>
            <w:noWrap/>
            <w:tcMar>
              <w:top w:w="57" w:type="dxa"/>
            </w:tcMar>
            <w:hideMark/>
          </w:tcPr>
          <w:p w14:paraId="484C8B5F"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3B8B9B0C"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5C7E58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0BDB23B"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586B45D8"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26634317" w14:textId="640F45E5" w:rsidR="001B1F2D" w:rsidRPr="001B1F2D" w:rsidRDefault="001B1F2D" w:rsidP="00DB4237">
            <w:pPr>
              <w:pStyle w:val="Tabletext0"/>
            </w:pPr>
            <w:r w:rsidRPr="001B1F2D">
              <w:t>Not stocked in 201</w:t>
            </w:r>
            <w:r w:rsidR="00407D92">
              <w:t>5</w:t>
            </w:r>
            <w:r w:rsidRPr="001B1F2D">
              <w:t xml:space="preserve">due to low water level. Lake suffers from low water levels in dry years. Stocking request supported but assess water security issues prior to stocking rainbow trout in 2016. </w:t>
            </w:r>
            <w:r w:rsidR="00407D92" w:rsidRPr="001B1F2D">
              <w:t xml:space="preserve">Stocking </w:t>
            </w:r>
            <w:r w:rsidR="00407D92">
              <w:t>only resume when water levels sufficient.</w:t>
            </w:r>
          </w:p>
        </w:tc>
      </w:tr>
      <w:tr w:rsidR="001B1F2D" w:rsidRPr="001B1F2D" w14:paraId="2AD5551A" w14:textId="77777777" w:rsidTr="00E11F98">
        <w:trPr>
          <w:cantSplit/>
          <w:trHeight w:val="170"/>
        </w:trPr>
        <w:tc>
          <w:tcPr>
            <w:tcW w:w="1843" w:type="dxa"/>
            <w:shd w:val="clear" w:color="auto" w:fill="auto"/>
            <w:tcMar>
              <w:top w:w="57" w:type="dxa"/>
            </w:tcMar>
            <w:hideMark/>
          </w:tcPr>
          <w:p w14:paraId="35C26150" w14:textId="77777777" w:rsidR="001B1F2D" w:rsidRPr="001B1F2D" w:rsidRDefault="001B1F2D" w:rsidP="001B1F2D">
            <w:pPr>
              <w:pStyle w:val="Tabletext0"/>
            </w:pPr>
            <w:r w:rsidRPr="001B1F2D">
              <w:t>Toolondo Reservoir (Toolondo)</w:t>
            </w:r>
          </w:p>
        </w:tc>
        <w:tc>
          <w:tcPr>
            <w:tcW w:w="1701" w:type="dxa"/>
            <w:shd w:val="clear" w:color="auto" w:fill="auto"/>
            <w:noWrap/>
            <w:tcMar>
              <w:top w:w="57" w:type="dxa"/>
            </w:tcMar>
            <w:hideMark/>
          </w:tcPr>
          <w:p w14:paraId="7D1C1D90"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AA725E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966143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C226124" w14:textId="77777777" w:rsidR="001B1F2D" w:rsidRPr="001B1F2D" w:rsidRDefault="001B1F2D" w:rsidP="001B1F2D">
            <w:pPr>
              <w:pStyle w:val="Tabletext0"/>
            </w:pPr>
            <w:r w:rsidRPr="001B1F2D">
              <w:t>20000</w:t>
            </w:r>
          </w:p>
        </w:tc>
        <w:tc>
          <w:tcPr>
            <w:tcW w:w="2551" w:type="dxa"/>
            <w:shd w:val="clear" w:color="auto" w:fill="auto"/>
            <w:tcMar>
              <w:top w:w="57" w:type="dxa"/>
            </w:tcMar>
            <w:hideMark/>
          </w:tcPr>
          <w:p w14:paraId="6DF56FC7" w14:textId="6B56A3C0" w:rsidR="001B1F2D" w:rsidRPr="001B1F2D" w:rsidRDefault="001B1F2D" w:rsidP="001B1F2D">
            <w:pPr>
              <w:pStyle w:val="Tabletext0"/>
            </w:pPr>
            <w:r w:rsidRPr="001B1F2D">
              <w:t>WAA request 30000 brown trout</w:t>
            </w:r>
            <w:r w:rsidR="00D61717">
              <w:t>.</w:t>
            </w:r>
            <w:r w:rsidRPr="001B1F2D">
              <w:t xml:space="preserve"> GDAC request 20000 brown trout</w:t>
            </w:r>
          </w:p>
        </w:tc>
        <w:tc>
          <w:tcPr>
            <w:tcW w:w="4253" w:type="dxa"/>
            <w:shd w:val="clear" w:color="000000" w:fill="FFFFFF"/>
            <w:tcMar>
              <w:top w:w="57" w:type="dxa"/>
            </w:tcMar>
            <w:hideMark/>
          </w:tcPr>
          <w:p w14:paraId="7BCE0CFE" w14:textId="3B65C91F" w:rsidR="001B1F2D" w:rsidRPr="001B1F2D" w:rsidRDefault="008D1FE8" w:rsidP="008D1FE8">
            <w:pPr>
              <w:pStyle w:val="Tabletext0"/>
            </w:pPr>
            <w:r>
              <w:t xml:space="preserve">Stocking of </w:t>
            </w:r>
            <w:r w:rsidR="001B1F2D" w:rsidRPr="001B1F2D">
              <w:t xml:space="preserve">brown trout dependant on water level. Water level still receding during 2015 and stocking likely to be modified or postponed depending on water levels in 2016. </w:t>
            </w:r>
          </w:p>
        </w:tc>
      </w:tr>
      <w:tr w:rsidR="001B1F2D" w:rsidRPr="001B1F2D" w14:paraId="32FD8824" w14:textId="77777777" w:rsidTr="00E11F98">
        <w:trPr>
          <w:cantSplit/>
          <w:trHeight w:val="170"/>
        </w:trPr>
        <w:tc>
          <w:tcPr>
            <w:tcW w:w="1843" w:type="dxa"/>
            <w:shd w:val="clear" w:color="auto" w:fill="auto"/>
            <w:tcMar>
              <w:top w:w="57" w:type="dxa"/>
            </w:tcMar>
            <w:hideMark/>
          </w:tcPr>
          <w:p w14:paraId="73B49CA5" w14:textId="77777777" w:rsidR="001B1F2D" w:rsidRPr="001B1F2D" w:rsidRDefault="001B1F2D" w:rsidP="001B1F2D">
            <w:pPr>
              <w:pStyle w:val="Tabletext0"/>
            </w:pPr>
            <w:r w:rsidRPr="001B1F2D">
              <w:t>Toolondo Reservoir (Toolondo)</w:t>
            </w:r>
          </w:p>
        </w:tc>
        <w:tc>
          <w:tcPr>
            <w:tcW w:w="1701" w:type="dxa"/>
            <w:shd w:val="clear" w:color="auto" w:fill="auto"/>
            <w:noWrap/>
            <w:tcMar>
              <w:top w:w="57" w:type="dxa"/>
            </w:tcMar>
            <w:hideMark/>
          </w:tcPr>
          <w:p w14:paraId="72EA549C"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22BCC974"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F89267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B951CA4"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727873A7" w14:textId="0C97C9DA" w:rsidR="001B1F2D" w:rsidRPr="001B1F2D" w:rsidRDefault="001B1F2D" w:rsidP="001B1F2D">
            <w:pPr>
              <w:pStyle w:val="Tabletext0"/>
            </w:pPr>
            <w:r w:rsidRPr="001B1F2D">
              <w:t>WAA request 20000 rainbow trout</w:t>
            </w:r>
            <w:r w:rsidR="00D61717">
              <w:t>.</w:t>
            </w:r>
            <w:r w:rsidRPr="001B1F2D">
              <w:t xml:space="preserve"> GDAC request 10000 rainbow trout</w:t>
            </w:r>
          </w:p>
        </w:tc>
        <w:tc>
          <w:tcPr>
            <w:tcW w:w="4253" w:type="dxa"/>
            <w:shd w:val="clear" w:color="000000" w:fill="FFFFFF"/>
            <w:tcMar>
              <w:top w:w="57" w:type="dxa"/>
            </w:tcMar>
            <w:hideMark/>
          </w:tcPr>
          <w:p w14:paraId="11F9B0BA" w14:textId="460C0858" w:rsidR="001B1F2D" w:rsidRPr="001B1F2D" w:rsidRDefault="008D1FE8" w:rsidP="008D1FE8">
            <w:pPr>
              <w:pStyle w:val="Tabletext0"/>
            </w:pPr>
            <w:r>
              <w:t xml:space="preserve">Stocking of </w:t>
            </w:r>
            <w:r w:rsidR="001B1F2D" w:rsidRPr="001B1F2D">
              <w:t>rainbow trout</w:t>
            </w:r>
            <w:r>
              <w:t xml:space="preserve"> dependant of water level</w:t>
            </w:r>
            <w:r w:rsidR="001B1F2D" w:rsidRPr="001B1F2D">
              <w:t xml:space="preserve">. Water level still receding during 2015 and stocking to be modified </w:t>
            </w:r>
            <w:r w:rsidR="00DB4237">
              <w:t xml:space="preserve">or postponed </w:t>
            </w:r>
            <w:r w:rsidR="001B1F2D" w:rsidRPr="001B1F2D">
              <w:t xml:space="preserve">depending on water levels. </w:t>
            </w:r>
          </w:p>
        </w:tc>
      </w:tr>
      <w:tr w:rsidR="001B1F2D" w:rsidRPr="001B1F2D" w14:paraId="369CC1DD" w14:textId="77777777" w:rsidTr="00E11F98">
        <w:trPr>
          <w:cantSplit/>
          <w:trHeight w:val="170"/>
        </w:trPr>
        <w:tc>
          <w:tcPr>
            <w:tcW w:w="1843" w:type="dxa"/>
            <w:shd w:val="clear" w:color="auto" w:fill="auto"/>
            <w:tcMar>
              <w:top w:w="57" w:type="dxa"/>
            </w:tcMar>
            <w:hideMark/>
          </w:tcPr>
          <w:p w14:paraId="55486DDC" w14:textId="14FF6DB2" w:rsidR="001B1F2D" w:rsidRPr="001B1F2D" w:rsidRDefault="001B1F2D" w:rsidP="001B1F2D">
            <w:pPr>
              <w:pStyle w:val="Tabletext0"/>
            </w:pPr>
            <w:r w:rsidRPr="001B1F2D">
              <w:t xml:space="preserve">Upper Stoney Creek Reservoir </w:t>
            </w:r>
            <w:r w:rsidR="008D1FE8">
              <w:t xml:space="preserve">No1 </w:t>
            </w:r>
            <w:r w:rsidR="00825C68">
              <w:br/>
            </w:r>
            <w:r w:rsidRPr="001B1F2D">
              <w:t>(Durdidwarrah)</w:t>
            </w:r>
          </w:p>
        </w:tc>
        <w:tc>
          <w:tcPr>
            <w:tcW w:w="1701" w:type="dxa"/>
            <w:shd w:val="clear" w:color="auto" w:fill="auto"/>
            <w:noWrap/>
            <w:tcMar>
              <w:top w:w="57" w:type="dxa"/>
            </w:tcMar>
            <w:hideMark/>
          </w:tcPr>
          <w:p w14:paraId="56AB789F"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0B3F549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79CDCC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77CD9EEB" w14:textId="3102E22F" w:rsidR="001B1F2D" w:rsidRPr="001B1F2D" w:rsidRDefault="001B1F2D" w:rsidP="001B1F2D">
            <w:pPr>
              <w:pStyle w:val="Tabletext0"/>
            </w:pPr>
            <w:r w:rsidRPr="001B1F2D">
              <w:t> </w:t>
            </w:r>
            <w:r w:rsidR="008D1FE8">
              <w:t>5000</w:t>
            </w:r>
          </w:p>
        </w:tc>
        <w:tc>
          <w:tcPr>
            <w:tcW w:w="2551" w:type="dxa"/>
            <w:shd w:val="clear" w:color="auto" w:fill="auto"/>
            <w:tcMar>
              <w:top w:w="57" w:type="dxa"/>
            </w:tcMar>
            <w:hideMark/>
          </w:tcPr>
          <w:p w14:paraId="2656902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61E55939" w14:textId="23D9F8EF" w:rsidR="001B1F2D" w:rsidRPr="001B1F2D" w:rsidRDefault="001B1F2D" w:rsidP="00D61717">
            <w:pPr>
              <w:pStyle w:val="Tabletext0"/>
            </w:pPr>
            <w:r w:rsidRPr="001B1F2D">
              <w:t xml:space="preserve">Water not currently on stocking program. Angling access being sought from water managers. TEP </w:t>
            </w:r>
            <w:r w:rsidR="007E67B9">
              <w:t>pending</w:t>
            </w:r>
            <w:r w:rsidR="007E67B9" w:rsidRPr="001B1F2D">
              <w:t xml:space="preserve"> </w:t>
            </w:r>
            <w:r w:rsidRPr="001B1F2D">
              <w:t xml:space="preserve">for stocking brown trout. Last stocked with 2000 brown trout in 1994. </w:t>
            </w:r>
          </w:p>
        </w:tc>
      </w:tr>
      <w:tr w:rsidR="001B1F2D" w:rsidRPr="001B1F2D" w14:paraId="4121B6F5" w14:textId="77777777" w:rsidTr="00E11F98">
        <w:trPr>
          <w:cantSplit/>
          <w:trHeight w:val="170"/>
        </w:trPr>
        <w:tc>
          <w:tcPr>
            <w:tcW w:w="1843" w:type="dxa"/>
            <w:shd w:val="clear" w:color="auto" w:fill="auto"/>
            <w:tcMar>
              <w:top w:w="57" w:type="dxa"/>
            </w:tcMar>
            <w:hideMark/>
          </w:tcPr>
          <w:p w14:paraId="67DA81A8" w14:textId="2C558C22" w:rsidR="001B1F2D" w:rsidRPr="001B1F2D" w:rsidRDefault="001B1F2D" w:rsidP="008D1FE8">
            <w:pPr>
              <w:pStyle w:val="Tabletext0"/>
            </w:pPr>
            <w:r w:rsidRPr="001B1F2D">
              <w:t xml:space="preserve">Upper Stoney Creek Reservoir </w:t>
            </w:r>
            <w:r w:rsidR="008D1FE8">
              <w:t xml:space="preserve">No1 </w:t>
            </w:r>
            <w:r w:rsidR="00825C68">
              <w:br/>
            </w:r>
            <w:r w:rsidRPr="001B1F2D">
              <w:t>(Durdidwarrah)</w:t>
            </w:r>
          </w:p>
        </w:tc>
        <w:tc>
          <w:tcPr>
            <w:tcW w:w="1701" w:type="dxa"/>
            <w:shd w:val="clear" w:color="auto" w:fill="auto"/>
            <w:noWrap/>
            <w:tcMar>
              <w:top w:w="57" w:type="dxa"/>
            </w:tcMar>
            <w:hideMark/>
          </w:tcPr>
          <w:p w14:paraId="44AD01D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3C2C7FF4"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2358E3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B9E3810" w14:textId="56ABE549" w:rsidR="001B1F2D" w:rsidRPr="001B1F2D" w:rsidRDefault="001B1F2D" w:rsidP="001B1F2D">
            <w:pPr>
              <w:pStyle w:val="Tabletext0"/>
            </w:pPr>
            <w:r w:rsidRPr="001B1F2D">
              <w:t> </w:t>
            </w:r>
            <w:r w:rsidR="008D1FE8">
              <w:t>5000</w:t>
            </w:r>
          </w:p>
        </w:tc>
        <w:tc>
          <w:tcPr>
            <w:tcW w:w="2551" w:type="dxa"/>
            <w:shd w:val="clear" w:color="auto" w:fill="auto"/>
            <w:tcMar>
              <w:top w:w="57" w:type="dxa"/>
            </w:tcMar>
            <w:hideMark/>
          </w:tcPr>
          <w:p w14:paraId="6FD9945A"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91D3909" w14:textId="2C5D12CC" w:rsidR="001B1F2D" w:rsidRPr="001B1F2D" w:rsidRDefault="001B1F2D" w:rsidP="00D61717">
            <w:pPr>
              <w:pStyle w:val="Tabletext0"/>
            </w:pPr>
            <w:r w:rsidRPr="001B1F2D">
              <w:t xml:space="preserve">Water not currently on stocking program. Angling access being sought from water managers. TEP </w:t>
            </w:r>
            <w:r w:rsidR="007E67B9">
              <w:t>pending</w:t>
            </w:r>
            <w:r w:rsidR="007E67B9" w:rsidRPr="001B1F2D">
              <w:t xml:space="preserve"> </w:t>
            </w:r>
            <w:r w:rsidRPr="001B1F2D">
              <w:t xml:space="preserve">for stocking rainbow trout.  </w:t>
            </w:r>
          </w:p>
        </w:tc>
      </w:tr>
      <w:tr w:rsidR="001B1F2D" w:rsidRPr="001B1F2D" w14:paraId="0475527B" w14:textId="77777777" w:rsidTr="00E11F98">
        <w:trPr>
          <w:cantSplit/>
          <w:trHeight w:val="170"/>
        </w:trPr>
        <w:tc>
          <w:tcPr>
            <w:tcW w:w="1843" w:type="dxa"/>
            <w:shd w:val="clear" w:color="auto" w:fill="auto"/>
            <w:tcMar>
              <w:top w:w="57" w:type="dxa"/>
            </w:tcMar>
            <w:hideMark/>
          </w:tcPr>
          <w:p w14:paraId="26451E96" w14:textId="77777777" w:rsidR="001B1F2D" w:rsidRPr="001B1F2D" w:rsidRDefault="001B1F2D" w:rsidP="001B1F2D">
            <w:pPr>
              <w:pStyle w:val="Tabletext0"/>
            </w:pPr>
            <w:r w:rsidRPr="001B1F2D">
              <w:t>Victoria Lakes (Ballarat)</w:t>
            </w:r>
          </w:p>
        </w:tc>
        <w:tc>
          <w:tcPr>
            <w:tcW w:w="1701" w:type="dxa"/>
            <w:shd w:val="clear" w:color="auto" w:fill="auto"/>
            <w:noWrap/>
            <w:tcMar>
              <w:top w:w="57" w:type="dxa"/>
            </w:tcMar>
            <w:hideMark/>
          </w:tcPr>
          <w:p w14:paraId="44B31F22" w14:textId="77777777" w:rsidR="001B1F2D" w:rsidRPr="001B1F2D" w:rsidRDefault="001B1F2D" w:rsidP="001B1F2D">
            <w:pPr>
              <w:pStyle w:val="Tabletext0"/>
            </w:pPr>
            <w:r w:rsidRPr="001B1F2D">
              <w:t>Rainbow trout (adv)</w:t>
            </w:r>
          </w:p>
        </w:tc>
        <w:tc>
          <w:tcPr>
            <w:tcW w:w="1559" w:type="dxa"/>
            <w:shd w:val="clear" w:color="auto" w:fill="auto"/>
            <w:noWrap/>
            <w:tcMar>
              <w:top w:w="57" w:type="dxa"/>
            </w:tcMar>
            <w:hideMark/>
          </w:tcPr>
          <w:p w14:paraId="26BE2F7F" w14:textId="77777777" w:rsidR="001B1F2D" w:rsidRPr="001B1F2D" w:rsidRDefault="001B1F2D" w:rsidP="001B1F2D">
            <w:pPr>
              <w:pStyle w:val="Tabletext0"/>
            </w:pPr>
            <w:r w:rsidRPr="001B1F2D">
              <w:t>Twice yearly</w:t>
            </w:r>
          </w:p>
        </w:tc>
        <w:tc>
          <w:tcPr>
            <w:tcW w:w="1418" w:type="dxa"/>
            <w:shd w:val="clear" w:color="auto" w:fill="auto"/>
            <w:noWrap/>
            <w:tcMar>
              <w:top w:w="57" w:type="dxa"/>
            </w:tcMar>
            <w:hideMark/>
          </w:tcPr>
          <w:p w14:paraId="6930F44D" w14:textId="77777777" w:rsidR="001B1F2D" w:rsidRPr="001B1F2D" w:rsidRDefault="001B1F2D" w:rsidP="001B1F2D">
            <w:pPr>
              <w:pStyle w:val="Tabletext0"/>
            </w:pPr>
            <w:r w:rsidRPr="001B1F2D">
              <w:t>Family Fishing</w:t>
            </w:r>
          </w:p>
        </w:tc>
        <w:tc>
          <w:tcPr>
            <w:tcW w:w="1276" w:type="dxa"/>
            <w:shd w:val="clear" w:color="000000" w:fill="FFFFFF"/>
            <w:noWrap/>
            <w:tcMar>
              <w:top w:w="57" w:type="dxa"/>
            </w:tcMar>
            <w:hideMark/>
          </w:tcPr>
          <w:p w14:paraId="16190DA9" w14:textId="77777777" w:rsidR="001B1F2D" w:rsidRPr="001B1F2D" w:rsidRDefault="001B1F2D" w:rsidP="001B1F2D">
            <w:pPr>
              <w:pStyle w:val="Tabletext0"/>
            </w:pPr>
            <w:r w:rsidRPr="001B1F2D">
              <w:t>800</w:t>
            </w:r>
          </w:p>
        </w:tc>
        <w:tc>
          <w:tcPr>
            <w:tcW w:w="2551" w:type="dxa"/>
            <w:shd w:val="clear" w:color="auto" w:fill="auto"/>
            <w:noWrap/>
            <w:tcMar>
              <w:top w:w="57" w:type="dxa"/>
            </w:tcMar>
            <w:hideMark/>
          </w:tcPr>
          <w:p w14:paraId="5A2DBE25"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27E482A9" w14:textId="319AD23C" w:rsidR="001B1F2D" w:rsidRPr="001B1F2D" w:rsidRDefault="001B1F2D" w:rsidP="001B1F2D">
            <w:pPr>
              <w:pStyle w:val="Tabletext0"/>
            </w:pPr>
            <w:r w:rsidRPr="001B1F2D">
              <w:t>400 rainbow trout 2nd &amp; 3rd Term School Holidays</w:t>
            </w:r>
            <w:r w:rsidR="00344B8E">
              <w:t>.</w:t>
            </w:r>
          </w:p>
        </w:tc>
      </w:tr>
      <w:tr w:rsidR="001B1F2D" w:rsidRPr="001B1F2D" w14:paraId="0D0B1C3A" w14:textId="77777777" w:rsidTr="00E11F98">
        <w:trPr>
          <w:cantSplit/>
          <w:trHeight w:val="170"/>
        </w:trPr>
        <w:tc>
          <w:tcPr>
            <w:tcW w:w="1843" w:type="dxa"/>
            <w:shd w:val="clear" w:color="auto" w:fill="auto"/>
            <w:tcMar>
              <w:top w:w="57" w:type="dxa"/>
            </w:tcMar>
            <w:hideMark/>
          </w:tcPr>
          <w:p w14:paraId="62CD5345" w14:textId="77777777" w:rsidR="001B1F2D" w:rsidRPr="001B1F2D" w:rsidRDefault="001B1F2D" w:rsidP="001B1F2D">
            <w:pPr>
              <w:pStyle w:val="Tabletext0"/>
            </w:pPr>
            <w:r w:rsidRPr="001B1F2D">
              <w:t>Wallace Lake (Edenhope)</w:t>
            </w:r>
          </w:p>
        </w:tc>
        <w:tc>
          <w:tcPr>
            <w:tcW w:w="1701" w:type="dxa"/>
            <w:shd w:val="clear" w:color="auto" w:fill="auto"/>
            <w:noWrap/>
            <w:tcMar>
              <w:top w:w="57" w:type="dxa"/>
            </w:tcMar>
            <w:hideMark/>
          </w:tcPr>
          <w:p w14:paraId="7A00579A"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7A2DB17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5FE329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3E8B223" w14:textId="24D97C89" w:rsidR="001B1F2D" w:rsidRPr="001B1F2D" w:rsidRDefault="001B1F2D" w:rsidP="001B1F2D">
            <w:pPr>
              <w:pStyle w:val="Tabletext0"/>
            </w:pPr>
          </w:p>
        </w:tc>
        <w:tc>
          <w:tcPr>
            <w:tcW w:w="2551" w:type="dxa"/>
            <w:shd w:val="clear" w:color="auto" w:fill="auto"/>
            <w:tcMar>
              <w:top w:w="57" w:type="dxa"/>
            </w:tcMar>
            <w:hideMark/>
          </w:tcPr>
          <w:p w14:paraId="5106C148" w14:textId="77777777" w:rsidR="001B1F2D" w:rsidRPr="001B1F2D" w:rsidRDefault="001B1F2D" w:rsidP="001B1F2D">
            <w:pPr>
              <w:pStyle w:val="Tabletext0"/>
            </w:pPr>
            <w:r w:rsidRPr="001B1F2D">
              <w:t>WAA request 1000 brown trout</w:t>
            </w:r>
          </w:p>
        </w:tc>
        <w:tc>
          <w:tcPr>
            <w:tcW w:w="4253" w:type="dxa"/>
            <w:shd w:val="clear" w:color="000000" w:fill="FFFFFF"/>
            <w:tcMar>
              <w:top w:w="57" w:type="dxa"/>
            </w:tcMar>
            <w:hideMark/>
          </w:tcPr>
          <w:p w14:paraId="0B31B576" w14:textId="685E6BE0" w:rsidR="001B1F2D" w:rsidRPr="001B1F2D" w:rsidRDefault="001B1F2D" w:rsidP="00DB4237">
            <w:pPr>
              <w:pStyle w:val="Tabletext0"/>
            </w:pPr>
            <w:r w:rsidRPr="001B1F2D">
              <w:t xml:space="preserve">Assess water security issues prior to stocking 1000 brown trout in </w:t>
            </w:r>
            <w:r w:rsidR="00DB4237" w:rsidRPr="001B1F2D">
              <w:t>201</w:t>
            </w:r>
            <w:r w:rsidR="00DB4237">
              <w:t>6</w:t>
            </w:r>
            <w:r w:rsidRPr="001B1F2D">
              <w:t xml:space="preserve">. Not stocked in 2015. Stocking to resume </w:t>
            </w:r>
            <w:r w:rsidR="00DB4237">
              <w:t xml:space="preserve">only </w:t>
            </w:r>
            <w:r w:rsidRPr="001B1F2D">
              <w:t>when water levels sufficient.</w:t>
            </w:r>
          </w:p>
        </w:tc>
      </w:tr>
      <w:tr w:rsidR="001B1F2D" w:rsidRPr="001B1F2D" w14:paraId="26982297" w14:textId="77777777" w:rsidTr="00E11F98">
        <w:trPr>
          <w:cantSplit/>
          <w:trHeight w:val="170"/>
        </w:trPr>
        <w:tc>
          <w:tcPr>
            <w:tcW w:w="1843" w:type="dxa"/>
            <w:shd w:val="clear" w:color="auto" w:fill="auto"/>
            <w:tcMar>
              <w:top w:w="57" w:type="dxa"/>
            </w:tcMar>
            <w:hideMark/>
          </w:tcPr>
          <w:p w14:paraId="7731F95A" w14:textId="77777777" w:rsidR="001B1F2D" w:rsidRPr="001B1F2D" w:rsidRDefault="001B1F2D" w:rsidP="001B1F2D">
            <w:pPr>
              <w:pStyle w:val="Tabletext0"/>
            </w:pPr>
            <w:r w:rsidRPr="001B1F2D">
              <w:t>Wallace Lake (Edenhope)</w:t>
            </w:r>
          </w:p>
        </w:tc>
        <w:tc>
          <w:tcPr>
            <w:tcW w:w="1701" w:type="dxa"/>
            <w:shd w:val="clear" w:color="auto" w:fill="auto"/>
            <w:noWrap/>
            <w:tcMar>
              <w:top w:w="57" w:type="dxa"/>
            </w:tcMar>
            <w:hideMark/>
          </w:tcPr>
          <w:p w14:paraId="5337E935"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22FA654E" w14:textId="77777777" w:rsidR="001B1F2D" w:rsidRPr="001B1F2D" w:rsidRDefault="001B1F2D" w:rsidP="001B1F2D">
            <w:pPr>
              <w:pStyle w:val="Tabletext0"/>
            </w:pPr>
            <w:r w:rsidRPr="001B1F2D">
              <w:t> </w:t>
            </w:r>
          </w:p>
        </w:tc>
        <w:tc>
          <w:tcPr>
            <w:tcW w:w="1418" w:type="dxa"/>
            <w:shd w:val="clear" w:color="auto" w:fill="auto"/>
            <w:noWrap/>
            <w:tcMar>
              <w:top w:w="57" w:type="dxa"/>
            </w:tcMar>
            <w:hideMark/>
          </w:tcPr>
          <w:p w14:paraId="7B0D2D03"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384B776"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557F0EF2" w14:textId="77777777" w:rsidR="001B1F2D" w:rsidRPr="001B1F2D" w:rsidRDefault="001B1F2D" w:rsidP="001B1F2D">
            <w:pPr>
              <w:pStyle w:val="Tabletext0"/>
            </w:pPr>
            <w:r w:rsidRPr="001B1F2D">
              <w:t>WAA request 10000 golden perch</w:t>
            </w:r>
          </w:p>
        </w:tc>
        <w:tc>
          <w:tcPr>
            <w:tcW w:w="4253" w:type="dxa"/>
            <w:shd w:val="clear" w:color="000000" w:fill="FFFFFF"/>
            <w:tcMar>
              <w:top w:w="57" w:type="dxa"/>
            </w:tcMar>
            <w:hideMark/>
          </w:tcPr>
          <w:p w14:paraId="066D3508" w14:textId="095D60EC" w:rsidR="001B1F2D" w:rsidRPr="001B1F2D" w:rsidRDefault="001B1F2D" w:rsidP="001B1F2D">
            <w:pPr>
              <w:pStyle w:val="Tabletext0"/>
            </w:pPr>
            <w:r w:rsidRPr="001B1F2D">
              <w:t>Stocking request not supported.</w:t>
            </w:r>
            <w:r w:rsidR="00DB4237">
              <w:t xml:space="preserve"> Lake often suffers from low water.</w:t>
            </w:r>
          </w:p>
        </w:tc>
      </w:tr>
      <w:tr w:rsidR="001B1F2D" w:rsidRPr="001B1F2D" w14:paraId="7A274181" w14:textId="77777777" w:rsidTr="00E11F98">
        <w:trPr>
          <w:cantSplit/>
          <w:trHeight w:val="170"/>
        </w:trPr>
        <w:tc>
          <w:tcPr>
            <w:tcW w:w="1843" w:type="dxa"/>
            <w:shd w:val="clear" w:color="auto" w:fill="auto"/>
            <w:tcMar>
              <w:top w:w="57" w:type="dxa"/>
            </w:tcMar>
            <w:hideMark/>
          </w:tcPr>
          <w:p w14:paraId="32E259D1" w14:textId="77777777" w:rsidR="001B1F2D" w:rsidRPr="001B1F2D" w:rsidRDefault="001B1F2D" w:rsidP="001B1F2D">
            <w:pPr>
              <w:pStyle w:val="Tabletext0"/>
            </w:pPr>
            <w:r w:rsidRPr="001B1F2D">
              <w:t>Wallace Lake (Edenhope)</w:t>
            </w:r>
          </w:p>
        </w:tc>
        <w:tc>
          <w:tcPr>
            <w:tcW w:w="1701" w:type="dxa"/>
            <w:shd w:val="clear" w:color="auto" w:fill="auto"/>
            <w:noWrap/>
            <w:tcMar>
              <w:top w:w="57" w:type="dxa"/>
            </w:tcMar>
            <w:hideMark/>
          </w:tcPr>
          <w:p w14:paraId="309C838A"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F6F0C1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22FA8B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9687714" w14:textId="5E5BEA77" w:rsidR="001B1F2D" w:rsidRPr="001B1F2D" w:rsidRDefault="001B1F2D" w:rsidP="001B1F2D">
            <w:pPr>
              <w:pStyle w:val="Tabletext0"/>
            </w:pPr>
          </w:p>
        </w:tc>
        <w:tc>
          <w:tcPr>
            <w:tcW w:w="2551" w:type="dxa"/>
            <w:shd w:val="clear" w:color="auto" w:fill="auto"/>
            <w:tcMar>
              <w:top w:w="57" w:type="dxa"/>
            </w:tcMar>
            <w:hideMark/>
          </w:tcPr>
          <w:p w14:paraId="17AD2B1C" w14:textId="77777777" w:rsidR="001B1F2D" w:rsidRPr="001B1F2D" w:rsidRDefault="001B1F2D" w:rsidP="001B1F2D">
            <w:pPr>
              <w:pStyle w:val="Tabletext0"/>
            </w:pPr>
            <w:r w:rsidRPr="001B1F2D">
              <w:t>WAA request 4000 rainbow trout</w:t>
            </w:r>
          </w:p>
        </w:tc>
        <w:tc>
          <w:tcPr>
            <w:tcW w:w="4253" w:type="dxa"/>
            <w:shd w:val="clear" w:color="000000" w:fill="FFFFFF"/>
            <w:tcMar>
              <w:top w:w="57" w:type="dxa"/>
            </w:tcMar>
            <w:hideMark/>
          </w:tcPr>
          <w:p w14:paraId="695B99C6" w14:textId="0DA2941E" w:rsidR="001B1F2D" w:rsidRPr="001B1F2D" w:rsidRDefault="001B1F2D" w:rsidP="00DB4237">
            <w:pPr>
              <w:pStyle w:val="Tabletext0"/>
            </w:pPr>
            <w:r w:rsidRPr="001B1F2D">
              <w:t xml:space="preserve">Assess water security issues prior to stocking 4000 rainbow trout in </w:t>
            </w:r>
            <w:r w:rsidR="00DB4237" w:rsidRPr="001B1F2D">
              <w:t>201</w:t>
            </w:r>
            <w:r w:rsidR="00DB4237">
              <w:t>6</w:t>
            </w:r>
            <w:r w:rsidRPr="001B1F2D">
              <w:t xml:space="preserve">. Not stocked in 2015. Stocking to resume </w:t>
            </w:r>
            <w:r w:rsidR="00DB4237">
              <w:t xml:space="preserve">only </w:t>
            </w:r>
            <w:r w:rsidRPr="001B1F2D">
              <w:t>when water levels sufficient.</w:t>
            </w:r>
          </w:p>
        </w:tc>
      </w:tr>
      <w:tr w:rsidR="001B1F2D" w:rsidRPr="001B1F2D" w14:paraId="5845FD94" w14:textId="77777777" w:rsidTr="00E11F98">
        <w:trPr>
          <w:cantSplit/>
          <w:trHeight w:val="170"/>
        </w:trPr>
        <w:tc>
          <w:tcPr>
            <w:tcW w:w="1843" w:type="dxa"/>
            <w:shd w:val="clear" w:color="auto" w:fill="auto"/>
            <w:tcMar>
              <w:top w:w="57" w:type="dxa"/>
            </w:tcMar>
            <w:hideMark/>
          </w:tcPr>
          <w:p w14:paraId="237ADC19" w14:textId="47C9EBAA" w:rsidR="001B1F2D" w:rsidRPr="001B1F2D" w:rsidRDefault="001B1F2D" w:rsidP="001B1F2D">
            <w:pPr>
              <w:pStyle w:val="Tabletext0"/>
            </w:pPr>
            <w:r w:rsidRPr="001B1F2D">
              <w:t xml:space="preserve">Wartook Lake </w:t>
            </w:r>
            <w:r w:rsidR="00825C68">
              <w:br/>
            </w:r>
            <w:r w:rsidRPr="001B1F2D">
              <w:t>(Halls Gap)</w:t>
            </w:r>
          </w:p>
        </w:tc>
        <w:tc>
          <w:tcPr>
            <w:tcW w:w="1701" w:type="dxa"/>
            <w:shd w:val="clear" w:color="auto" w:fill="auto"/>
            <w:noWrap/>
            <w:tcMar>
              <w:top w:w="57" w:type="dxa"/>
            </w:tcMar>
            <w:hideMark/>
          </w:tcPr>
          <w:p w14:paraId="3B5A8226"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1A3FC832"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BEFD838"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B469CB5"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3EF6A6B8" w14:textId="77777777" w:rsidR="001B1F2D" w:rsidRPr="001B1F2D" w:rsidRDefault="001B1F2D" w:rsidP="001B1F2D">
            <w:pPr>
              <w:pStyle w:val="Tabletext0"/>
            </w:pPr>
            <w:r w:rsidRPr="001B1F2D">
              <w:t xml:space="preserve">WAA request 6000 brown trout </w:t>
            </w:r>
          </w:p>
        </w:tc>
        <w:tc>
          <w:tcPr>
            <w:tcW w:w="4253" w:type="dxa"/>
            <w:shd w:val="clear" w:color="000000" w:fill="FFFFFF"/>
            <w:tcMar>
              <w:top w:w="57" w:type="dxa"/>
            </w:tcMar>
            <w:hideMark/>
          </w:tcPr>
          <w:p w14:paraId="1766A7F4" w14:textId="24A53E93" w:rsidR="001B1F2D" w:rsidRPr="001B1F2D" w:rsidRDefault="001B1F2D" w:rsidP="00626027">
            <w:pPr>
              <w:pStyle w:val="Tabletext0"/>
            </w:pPr>
            <w:r w:rsidRPr="001B1F2D">
              <w:t>Request for 50g+ brown trout to be stocked in 201</w:t>
            </w:r>
            <w:r w:rsidR="00626027">
              <w:t>6</w:t>
            </w:r>
            <w:r w:rsidRPr="001B1F2D">
              <w:t xml:space="preserve"> Stocking request supported.</w:t>
            </w:r>
          </w:p>
        </w:tc>
      </w:tr>
      <w:tr w:rsidR="001B1F2D" w:rsidRPr="001B1F2D" w14:paraId="21BD0E15" w14:textId="77777777" w:rsidTr="00E11F98">
        <w:trPr>
          <w:cantSplit/>
          <w:trHeight w:val="170"/>
        </w:trPr>
        <w:tc>
          <w:tcPr>
            <w:tcW w:w="1843" w:type="dxa"/>
            <w:shd w:val="clear" w:color="auto" w:fill="auto"/>
            <w:tcMar>
              <w:top w:w="57" w:type="dxa"/>
            </w:tcMar>
            <w:hideMark/>
          </w:tcPr>
          <w:p w14:paraId="66BE4653" w14:textId="722E5029" w:rsidR="001B1F2D" w:rsidRPr="001B1F2D" w:rsidRDefault="001B1F2D" w:rsidP="001B1F2D">
            <w:pPr>
              <w:pStyle w:val="Tabletext0"/>
            </w:pPr>
            <w:r w:rsidRPr="001B1F2D">
              <w:t xml:space="preserve">Wartook Lake </w:t>
            </w:r>
            <w:r w:rsidR="00825C68">
              <w:br/>
            </w:r>
            <w:r w:rsidRPr="001B1F2D">
              <w:t>(Halls Gap)</w:t>
            </w:r>
          </w:p>
        </w:tc>
        <w:tc>
          <w:tcPr>
            <w:tcW w:w="1701" w:type="dxa"/>
            <w:shd w:val="clear" w:color="auto" w:fill="auto"/>
            <w:noWrap/>
            <w:tcMar>
              <w:top w:w="57" w:type="dxa"/>
            </w:tcMar>
            <w:hideMark/>
          </w:tcPr>
          <w:p w14:paraId="2C9CCE52"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16A3F669"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B30CCB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A2A9FFD"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20486B07" w14:textId="77777777" w:rsidR="001B1F2D" w:rsidRPr="001B1F2D" w:rsidRDefault="001B1F2D" w:rsidP="001B1F2D">
            <w:pPr>
              <w:pStyle w:val="Tabletext0"/>
            </w:pPr>
            <w:r w:rsidRPr="001B1F2D">
              <w:t xml:space="preserve">WAA request 6000 rainbow trout </w:t>
            </w:r>
          </w:p>
        </w:tc>
        <w:tc>
          <w:tcPr>
            <w:tcW w:w="4253" w:type="dxa"/>
            <w:shd w:val="clear" w:color="000000" w:fill="FFFFFF"/>
            <w:tcMar>
              <w:top w:w="57" w:type="dxa"/>
            </w:tcMar>
            <w:hideMark/>
          </w:tcPr>
          <w:p w14:paraId="153EB546" w14:textId="2A8BE89F" w:rsidR="001B1F2D" w:rsidRPr="001B1F2D" w:rsidRDefault="001B1F2D" w:rsidP="00626027">
            <w:pPr>
              <w:pStyle w:val="Tabletext0"/>
            </w:pPr>
            <w:r w:rsidRPr="001B1F2D">
              <w:t xml:space="preserve">Request for 50g+ rainbow trout to be stocked in </w:t>
            </w:r>
            <w:r w:rsidR="00626027" w:rsidRPr="001B1F2D">
              <w:t>201</w:t>
            </w:r>
            <w:r w:rsidR="00626027">
              <w:t>6</w:t>
            </w:r>
            <w:r w:rsidRPr="001B1F2D">
              <w:t>. Stocking request supported.</w:t>
            </w:r>
          </w:p>
        </w:tc>
      </w:tr>
      <w:tr w:rsidR="001B1F2D" w:rsidRPr="001B1F2D" w14:paraId="547019A5" w14:textId="77777777" w:rsidTr="00E11F98">
        <w:trPr>
          <w:cantSplit/>
          <w:trHeight w:val="170"/>
        </w:trPr>
        <w:tc>
          <w:tcPr>
            <w:tcW w:w="1843" w:type="dxa"/>
            <w:shd w:val="clear" w:color="auto" w:fill="auto"/>
            <w:tcMar>
              <w:top w:w="57" w:type="dxa"/>
            </w:tcMar>
            <w:hideMark/>
          </w:tcPr>
          <w:p w14:paraId="4D4A4AEB" w14:textId="77777777" w:rsidR="001B1F2D" w:rsidRPr="001B1F2D" w:rsidRDefault="001B1F2D" w:rsidP="001B1F2D">
            <w:pPr>
              <w:pStyle w:val="Tabletext0"/>
            </w:pPr>
            <w:r w:rsidRPr="001B1F2D">
              <w:t>Wendouree Lake (Ballarat)</w:t>
            </w:r>
          </w:p>
        </w:tc>
        <w:tc>
          <w:tcPr>
            <w:tcW w:w="1701" w:type="dxa"/>
            <w:shd w:val="clear" w:color="auto" w:fill="auto"/>
            <w:noWrap/>
            <w:tcMar>
              <w:top w:w="57" w:type="dxa"/>
            </w:tcMar>
            <w:hideMark/>
          </w:tcPr>
          <w:p w14:paraId="36290173"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5E2957B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316F77F"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321B22E" w14:textId="77777777" w:rsidR="001B1F2D" w:rsidRPr="001B1F2D" w:rsidRDefault="001B1F2D" w:rsidP="001B1F2D">
            <w:pPr>
              <w:pStyle w:val="Tabletext0"/>
            </w:pPr>
            <w:r w:rsidRPr="001B1F2D">
              <w:t>6000</w:t>
            </w:r>
          </w:p>
        </w:tc>
        <w:tc>
          <w:tcPr>
            <w:tcW w:w="2551" w:type="dxa"/>
            <w:shd w:val="clear" w:color="auto" w:fill="auto"/>
            <w:noWrap/>
            <w:tcMar>
              <w:top w:w="57" w:type="dxa"/>
            </w:tcMar>
            <w:hideMark/>
          </w:tcPr>
          <w:p w14:paraId="4EBD700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54802DF6" w14:textId="356F5F56" w:rsidR="001B1F2D" w:rsidRPr="001B1F2D" w:rsidRDefault="001B1F2D" w:rsidP="00B17D29">
            <w:pPr>
              <w:pStyle w:val="Tabletext0"/>
            </w:pPr>
            <w:r w:rsidRPr="001B1F2D">
              <w:t>Historic stocking by the Ballarat Fish Hatchery in conjunction with Fisheries Victoria.</w:t>
            </w:r>
          </w:p>
        </w:tc>
      </w:tr>
      <w:tr w:rsidR="001B1F2D" w:rsidRPr="001B1F2D" w14:paraId="7BC75372" w14:textId="77777777" w:rsidTr="00E11F98">
        <w:trPr>
          <w:cantSplit/>
          <w:trHeight w:val="170"/>
        </w:trPr>
        <w:tc>
          <w:tcPr>
            <w:tcW w:w="1843" w:type="dxa"/>
            <w:shd w:val="clear" w:color="auto" w:fill="auto"/>
            <w:tcMar>
              <w:top w:w="57" w:type="dxa"/>
            </w:tcMar>
            <w:hideMark/>
          </w:tcPr>
          <w:p w14:paraId="44FB85B6" w14:textId="77777777" w:rsidR="001B1F2D" w:rsidRPr="001B1F2D" w:rsidRDefault="001B1F2D" w:rsidP="001B1F2D">
            <w:pPr>
              <w:pStyle w:val="Tabletext0"/>
            </w:pPr>
            <w:r w:rsidRPr="001B1F2D">
              <w:t>Wendouree Lake (Ballarat)</w:t>
            </w:r>
          </w:p>
        </w:tc>
        <w:tc>
          <w:tcPr>
            <w:tcW w:w="1701" w:type="dxa"/>
            <w:shd w:val="clear" w:color="auto" w:fill="auto"/>
            <w:noWrap/>
            <w:tcMar>
              <w:top w:w="57" w:type="dxa"/>
            </w:tcMar>
            <w:hideMark/>
          </w:tcPr>
          <w:p w14:paraId="00456E43"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02A3BD5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EA33A2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6FB9F76" w14:textId="77777777" w:rsidR="001B1F2D" w:rsidRPr="001B1F2D" w:rsidRDefault="001B1F2D" w:rsidP="001B1F2D">
            <w:pPr>
              <w:pStyle w:val="Tabletext0"/>
            </w:pPr>
            <w:r w:rsidRPr="001B1F2D">
              <w:t>11000</w:t>
            </w:r>
          </w:p>
        </w:tc>
        <w:tc>
          <w:tcPr>
            <w:tcW w:w="2551" w:type="dxa"/>
            <w:shd w:val="clear" w:color="auto" w:fill="auto"/>
            <w:tcMar>
              <w:top w:w="57" w:type="dxa"/>
            </w:tcMar>
            <w:hideMark/>
          </w:tcPr>
          <w:p w14:paraId="6E214496"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0D511CB7" w14:textId="5467D5D5" w:rsidR="001B1F2D" w:rsidRPr="001B1F2D" w:rsidRDefault="001B1F2D" w:rsidP="001B1F2D">
            <w:pPr>
              <w:pStyle w:val="Tabletext0"/>
            </w:pPr>
          </w:p>
        </w:tc>
      </w:tr>
      <w:tr w:rsidR="001B1F2D" w:rsidRPr="001B1F2D" w14:paraId="42108695" w14:textId="77777777" w:rsidTr="00E11F98">
        <w:trPr>
          <w:cantSplit/>
          <w:trHeight w:val="170"/>
        </w:trPr>
        <w:tc>
          <w:tcPr>
            <w:tcW w:w="1843" w:type="dxa"/>
            <w:shd w:val="clear" w:color="auto" w:fill="auto"/>
            <w:tcMar>
              <w:top w:w="57" w:type="dxa"/>
            </w:tcMar>
            <w:hideMark/>
          </w:tcPr>
          <w:p w14:paraId="30AF6E74" w14:textId="77777777" w:rsidR="001B1F2D" w:rsidRPr="001B1F2D" w:rsidRDefault="001B1F2D" w:rsidP="001B1F2D">
            <w:pPr>
              <w:pStyle w:val="Tabletext0"/>
            </w:pPr>
            <w:r w:rsidRPr="001B1F2D">
              <w:t>Wendouree Lake (Ballarat)</w:t>
            </w:r>
          </w:p>
        </w:tc>
        <w:tc>
          <w:tcPr>
            <w:tcW w:w="1701" w:type="dxa"/>
            <w:shd w:val="clear" w:color="auto" w:fill="auto"/>
            <w:noWrap/>
            <w:tcMar>
              <w:top w:w="57" w:type="dxa"/>
            </w:tcMar>
            <w:hideMark/>
          </w:tcPr>
          <w:p w14:paraId="552D336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4219D96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4B5F5D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03A6415C" w14:textId="77777777" w:rsidR="001B1F2D" w:rsidRPr="001B1F2D" w:rsidRDefault="001B1F2D" w:rsidP="001B1F2D">
            <w:pPr>
              <w:pStyle w:val="Tabletext0"/>
            </w:pPr>
            <w:r w:rsidRPr="001B1F2D">
              <w:t>10000</w:t>
            </w:r>
          </w:p>
        </w:tc>
        <w:tc>
          <w:tcPr>
            <w:tcW w:w="2551" w:type="dxa"/>
            <w:shd w:val="clear" w:color="auto" w:fill="auto"/>
            <w:tcMar>
              <w:top w:w="57" w:type="dxa"/>
            </w:tcMar>
            <w:hideMark/>
          </w:tcPr>
          <w:p w14:paraId="1C2615B4"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7C1B6577" w14:textId="639E81A2" w:rsidR="001B1F2D" w:rsidRPr="001B1F2D" w:rsidRDefault="00626027" w:rsidP="00DB4237">
            <w:pPr>
              <w:pStyle w:val="Tabletext0"/>
            </w:pPr>
            <w:r>
              <w:t xml:space="preserve">Lake also </w:t>
            </w:r>
            <w:r w:rsidR="001B1F2D" w:rsidRPr="001B1F2D">
              <w:t>receive</w:t>
            </w:r>
            <w:r>
              <w:t>d</w:t>
            </w:r>
            <w:r w:rsidR="001B1F2D" w:rsidRPr="001B1F2D">
              <w:t xml:space="preserve"> a one off stocking of </w:t>
            </w:r>
            <w:r>
              <w:t>1530</w:t>
            </w:r>
            <w:r w:rsidR="001B1F2D" w:rsidRPr="001B1F2D">
              <w:t xml:space="preserve">rainbow trout </w:t>
            </w:r>
            <w:r>
              <w:t xml:space="preserve">up to 1kg (on top of the annual stocking) </w:t>
            </w:r>
            <w:r w:rsidR="001B1F2D" w:rsidRPr="001B1F2D">
              <w:t>to support the Oceania's Fly Fishing Championships held in Wendouree Lake in November</w:t>
            </w:r>
            <w:r w:rsidR="00DB4237">
              <w:t xml:space="preserve"> 2015</w:t>
            </w:r>
            <w:r w:rsidR="001B1F2D" w:rsidRPr="001B1F2D">
              <w:t>.</w:t>
            </w:r>
          </w:p>
        </w:tc>
      </w:tr>
      <w:tr w:rsidR="001B1F2D" w:rsidRPr="001B1F2D" w14:paraId="7E5D0E5C" w14:textId="77777777" w:rsidTr="00E11F98">
        <w:trPr>
          <w:cantSplit/>
          <w:trHeight w:val="170"/>
        </w:trPr>
        <w:tc>
          <w:tcPr>
            <w:tcW w:w="1843" w:type="dxa"/>
            <w:shd w:val="clear" w:color="auto" w:fill="auto"/>
            <w:tcMar>
              <w:top w:w="57" w:type="dxa"/>
            </w:tcMar>
            <w:hideMark/>
          </w:tcPr>
          <w:p w14:paraId="3C6EC0AE" w14:textId="77777777" w:rsidR="001B1F2D" w:rsidRPr="001B1F2D" w:rsidRDefault="001B1F2D" w:rsidP="001B1F2D">
            <w:pPr>
              <w:pStyle w:val="Tabletext0"/>
            </w:pPr>
            <w:r w:rsidRPr="001B1F2D">
              <w:t>West Barwon Dam (Forrest)</w:t>
            </w:r>
          </w:p>
        </w:tc>
        <w:tc>
          <w:tcPr>
            <w:tcW w:w="1701" w:type="dxa"/>
            <w:shd w:val="clear" w:color="auto" w:fill="auto"/>
            <w:noWrap/>
            <w:tcMar>
              <w:top w:w="57" w:type="dxa"/>
            </w:tcMar>
            <w:hideMark/>
          </w:tcPr>
          <w:p w14:paraId="7FE29E10"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3D6B743"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4F414B19"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16EADC0C"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4B08634B" w14:textId="77777777" w:rsidR="001B1F2D" w:rsidRPr="001B1F2D" w:rsidRDefault="001B1F2D" w:rsidP="001B1F2D">
            <w:pPr>
              <w:pStyle w:val="Tabletext0"/>
            </w:pPr>
            <w:r w:rsidRPr="001B1F2D">
              <w:t>GDAC request 5000 brown trout</w:t>
            </w:r>
          </w:p>
        </w:tc>
        <w:tc>
          <w:tcPr>
            <w:tcW w:w="4253" w:type="dxa"/>
            <w:shd w:val="clear" w:color="000000" w:fill="FFFFFF"/>
            <w:tcMar>
              <w:top w:w="57" w:type="dxa"/>
            </w:tcMar>
            <w:hideMark/>
          </w:tcPr>
          <w:p w14:paraId="1BD61129" w14:textId="77777777" w:rsidR="001B1F2D" w:rsidRPr="001B1F2D" w:rsidRDefault="001B1F2D" w:rsidP="001B1F2D">
            <w:pPr>
              <w:pStyle w:val="Tabletext0"/>
            </w:pPr>
            <w:r w:rsidRPr="001B1F2D">
              <w:t>West Barwon Dam is historically considered as a rainbow trout water but brown trout to be trialled. Stocking request supported stock for 3 years. Fisheries to investigate if a TEP required.</w:t>
            </w:r>
          </w:p>
        </w:tc>
      </w:tr>
      <w:tr w:rsidR="001B1F2D" w:rsidRPr="001B1F2D" w14:paraId="6B368EF5" w14:textId="77777777" w:rsidTr="00E11F98">
        <w:trPr>
          <w:cantSplit/>
          <w:trHeight w:val="170"/>
        </w:trPr>
        <w:tc>
          <w:tcPr>
            <w:tcW w:w="1843" w:type="dxa"/>
            <w:shd w:val="clear" w:color="auto" w:fill="auto"/>
            <w:tcMar>
              <w:top w:w="57" w:type="dxa"/>
            </w:tcMar>
            <w:hideMark/>
          </w:tcPr>
          <w:p w14:paraId="47B78A7E" w14:textId="77777777" w:rsidR="001B1F2D" w:rsidRPr="001B1F2D" w:rsidRDefault="001B1F2D" w:rsidP="001B1F2D">
            <w:pPr>
              <w:pStyle w:val="Tabletext0"/>
            </w:pPr>
            <w:r w:rsidRPr="001B1F2D">
              <w:t>West Barwon Dam (Forrest)</w:t>
            </w:r>
          </w:p>
        </w:tc>
        <w:tc>
          <w:tcPr>
            <w:tcW w:w="1701" w:type="dxa"/>
            <w:shd w:val="clear" w:color="auto" w:fill="auto"/>
            <w:noWrap/>
            <w:tcMar>
              <w:top w:w="57" w:type="dxa"/>
            </w:tcMar>
            <w:hideMark/>
          </w:tcPr>
          <w:p w14:paraId="6748E687"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72C0B250"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585AF2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549C7FCB"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12DF83CA"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23CF8539" w14:textId="52E012F8" w:rsidR="001B1F2D" w:rsidRPr="001B1F2D" w:rsidRDefault="001B1F2D" w:rsidP="001B1F2D">
            <w:pPr>
              <w:pStyle w:val="Tabletext0"/>
            </w:pPr>
          </w:p>
        </w:tc>
      </w:tr>
      <w:tr w:rsidR="001B1F2D" w:rsidRPr="001B1F2D" w14:paraId="4D876E1F" w14:textId="77777777" w:rsidTr="00E11F98">
        <w:trPr>
          <w:cantSplit/>
          <w:trHeight w:val="170"/>
        </w:trPr>
        <w:tc>
          <w:tcPr>
            <w:tcW w:w="1843" w:type="dxa"/>
            <w:shd w:val="clear" w:color="auto" w:fill="auto"/>
            <w:tcMar>
              <w:top w:w="57" w:type="dxa"/>
            </w:tcMar>
            <w:hideMark/>
          </w:tcPr>
          <w:p w14:paraId="3F9E6E2E" w14:textId="77777777" w:rsidR="001B1F2D" w:rsidRPr="001B1F2D" w:rsidRDefault="001B1F2D" w:rsidP="001B1F2D">
            <w:pPr>
              <w:pStyle w:val="Tabletext0"/>
            </w:pPr>
            <w:r w:rsidRPr="001B1F2D">
              <w:t>Wimmera River (Jeparit to Elmhurst)</w:t>
            </w:r>
          </w:p>
        </w:tc>
        <w:tc>
          <w:tcPr>
            <w:tcW w:w="1701" w:type="dxa"/>
            <w:shd w:val="clear" w:color="auto" w:fill="auto"/>
            <w:noWrap/>
            <w:tcMar>
              <w:top w:w="57" w:type="dxa"/>
            </w:tcMar>
            <w:hideMark/>
          </w:tcPr>
          <w:p w14:paraId="3BF5AEC8"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5B3F00DA"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1B108F01"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54ACABD" w14:textId="32B26890" w:rsidR="001B1F2D" w:rsidRPr="001B1F2D" w:rsidRDefault="00835331" w:rsidP="00835331">
            <w:pPr>
              <w:pStyle w:val="Tabletext0"/>
            </w:pPr>
            <w:r>
              <w:t>6</w:t>
            </w:r>
            <w:r w:rsidR="00626027" w:rsidRPr="001B1F2D">
              <w:t>0000</w:t>
            </w:r>
          </w:p>
        </w:tc>
        <w:tc>
          <w:tcPr>
            <w:tcW w:w="2551" w:type="dxa"/>
            <w:shd w:val="clear" w:color="auto" w:fill="auto"/>
            <w:tcMar>
              <w:top w:w="57" w:type="dxa"/>
            </w:tcMar>
            <w:hideMark/>
          </w:tcPr>
          <w:p w14:paraId="0150A967" w14:textId="79449C3E" w:rsidR="001B1F2D" w:rsidRPr="001B1F2D" w:rsidRDefault="001B1F2D" w:rsidP="00850F18">
            <w:pPr>
              <w:pStyle w:val="Tabletext0"/>
            </w:pPr>
            <w:r w:rsidRPr="001B1F2D">
              <w:t xml:space="preserve">WAA request 20000 golden perch at Jeparit, 30000 golden perch at Dimboola, 30000 golden perch at Horsham, 5000 golden perch at Glenorchy and 5000 golden perch at Elmhurst for a total of 90000 golden perch. M&amp;NCAA support this request. </w:t>
            </w:r>
          </w:p>
        </w:tc>
        <w:tc>
          <w:tcPr>
            <w:tcW w:w="4253" w:type="dxa"/>
            <w:shd w:val="clear" w:color="000000" w:fill="FFFFFF"/>
            <w:tcMar>
              <w:top w:w="57" w:type="dxa"/>
            </w:tcMar>
            <w:hideMark/>
          </w:tcPr>
          <w:p w14:paraId="0E7F87BF" w14:textId="4783DCDB" w:rsidR="001B1F2D" w:rsidRPr="001B1F2D" w:rsidRDefault="001B1F2D" w:rsidP="00835331">
            <w:pPr>
              <w:pStyle w:val="Tabletext0"/>
            </w:pPr>
            <w:r w:rsidRPr="001B1F2D">
              <w:t xml:space="preserve">During 2014/2015 the Wimmera River received an annual stocking of 60000 golden perch. It also received an extra boost stocking of 10000 golden perch during 2014/2015 which were fish </w:t>
            </w:r>
            <w:r w:rsidR="00D61717">
              <w:br/>
            </w:r>
            <w:r w:rsidRPr="001B1F2D">
              <w:t xml:space="preserve">re-directed from Carpolac &amp; Ratzcastle Lakes that were not stocked due to low water levels. </w:t>
            </w:r>
          </w:p>
        </w:tc>
      </w:tr>
      <w:tr w:rsidR="001B1F2D" w:rsidRPr="001B1F2D" w14:paraId="3B239816" w14:textId="77777777" w:rsidTr="00E11F98">
        <w:trPr>
          <w:cantSplit/>
          <w:trHeight w:val="170"/>
        </w:trPr>
        <w:tc>
          <w:tcPr>
            <w:tcW w:w="1843" w:type="dxa"/>
            <w:shd w:val="clear" w:color="auto" w:fill="auto"/>
            <w:tcMar>
              <w:top w:w="57" w:type="dxa"/>
            </w:tcMar>
            <w:hideMark/>
          </w:tcPr>
          <w:p w14:paraId="79B566DA" w14:textId="77777777" w:rsidR="001B1F2D" w:rsidRPr="001B1F2D" w:rsidRDefault="001B1F2D" w:rsidP="001B1F2D">
            <w:pPr>
              <w:pStyle w:val="Tabletext0"/>
            </w:pPr>
            <w:r w:rsidRPr="001B1F2D">
              <w:t>Wimmera River (Jeparit to Horsham)</w:t>
            </w:r>
          </w:p>
        </w:tc>
        <w:tc>
          <w:tcPr>
            <w:tcW w:w="1701" w:type="dxa"/>
            <w:shd w:val="clear" w:color="auto" w:fill="auto"/>
            <w:noWrap/>
            <w:tcMar>
              <w:top w:w="57" w:type="dxa"/>
            </w:tcMar>
            <w:hideMark/>
          </w:tcPr>
          <w:p w14:paraId="3F37A312" w14:textId="77777777" w:rsidR="001B1F2D" w:rsidRPr="001B1F2D" w:rsidRDefault="001B1F2D" w:rsidP="001B1F2D">
            <w:pPr>
              <w:pStyle w:val="Tabletext0"/>
            </w:pPr>
            <w:r w:rsidRPr="001B1F2D">
              <w:t>Silver perch</w:t>
            </w:r>
          </w:p>
        </w:tc>
        <w:tc>
          <w:tcPr>
            <w:tcW w:w="1559" w:type="dxa"/>
            <w:shd w:val="clear" w:color="auto" w:fill="auto"/>
            <w:noWrap/>
            <w:tcMar>
              <w:top w:w="57" w:type="dxa"/>
            </w:tcMar>
            <w:hideMark/>
          </w:tcPr>
          <w:p w14:paraId="5477B657"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0F9B086B"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99E980F" w14:textId="004B71B9" w:rsidR="001B1F2D" w:rsidRPr="001B1F2D" w:rsidRDefault="00626027" w:rsidP="001B1F2D">
            <w:pPr>
              <w:pStyle w:val="Tabletext0"/>
            </w:pPr>
            <w:r>
              <w:t>15</w:t>
            </w:r>
            <w:r w:rsidRPr="001B1F2D">
              <w:t>000</w:t>
            </w:r>
          </w:p>
        </w:tc>
        <w:tc>
          <w:tcPr>
            <w:tcW w:w="2551" w:type="dxa"/>
            <w:shd w:val="clear" w:color="auto" w:fill="auto"/>
            <w:tcMar>
              <w:top w:w="57" w:type="dxa"/>
            </w:tcMar>
            <w:hideMark/>
          </w:tcPr>
          <w:p w14:paraId="643C5136" w14:textId="77777777" w:rsidR="001B1F2D" w:rsidRPr="001B1F2D" w:rsidRDefault="001B1F2D" w:rsidP="001B1F2D">
            <w:pPr>
              <w:pStyle w:val="Tabletext0"/>
            </w:pPr>
            <w:r w:rsidRPr="001B1F2D">
              <w:t xml:space="preserve">WAA request 5000 silver perch at Dimboola and 5000 silver perch at Horsham.  M&amp;NCAA support this request. </w:t>
            </w:r>
          </w:p>
        </w:tc>
        <w:tc>
          <w:tcPr>
            <w:tcW w:w="4253" w:type="dxa"/>
            <w:shd w:val="clear" w:color="000000" w:fill="FFFFFF"/>
            <w:tcMar>
              <w:top w:w="57" w:type="dxa"/>
            </w:tcMar>
            <w:hideMark/>
          </w:tcPr>
          <w:p w14:paraId="790475AE" w14:textId="340E7131" w:rsidR="001B1F2D" w:rsidRPr="001B1F2D" w:rsidRDefault="00626027" w:rsidP="00626027">
            <w:pPr>
              <w:pStyle w:val="Tabletext0"/>
            </w:pPr>
            <w:r>
              <w:t>7500</w:t>
            </w:r>
            <w:r w:rsidRPr="001B1F2D">
              <w:t xml:space="preserve"> </w:t>
            </w:r>
            <w:r w:rsidR="001B1F2D" w:rsidRPr="001B1F2D">
              <w:t>silver perch stocked at Dimboola &amp;</w:t>
            </w:r>
            <w:r>
              <w:t xml:space="preserve"> 7500 at</w:t>
            </w:r>
            <w:r w:rsidR="001B1F2D" w:rsidRPr="001B1F2D">
              <w:t xml:space="preserve"> Horsham.</w:t>
            </w:r>
          </w:p>
        </w:tc>
      </w:tr>
      <w:tr w:rsidR="001B1F2D" w:rsidRPr="001B1F2D" w14:paraId="1E28E261" w14:textId="77777777" w:rsidTr="00E11F98">
        <w:trPr>
          <w:cantSplit/>
          <w:trHeight w:val="170"/>
        </w:trPr>
        <w:tc>
          <w:tcPr>
            <w:tcW w:w="1843" w:type="dxa"/>
            <w:shd w:val="clear" w:color="auto" w:fill="auto"/>
            <w:tcMar>
              <w:top w:w="57" w:type="dxa"/>
            </w:tcMar>
            <w:hideMark/>
          </w:tcPr>
          <w:p w14:paraId="71E69ABD" w14:textId="5972CFE9" w:rsidR="001B1F2D" w:rsidRPr="001B1F2D" w:rsidRDefault="001B1F2D" w:rsidP="001B1F2D">
            <w:pPr>
              <w:pStyle w:val="Tabletext0"/>
            </w:pPr>
            <w:r w:rsidRPr="001B1F2D">
              <w:t xml:space="preserve">Woady Yaloak River </w:t>
            </w:r>
            <w:r w:rsidR="00825C68">
              <w:br/>
            </w:r>
            <w:r w:rsidRPr="001B1F2D">
              <w:t>(Werneth)</w:t>
            </w:r>
          </w:p>
        </w:tc>
        <w:tc>
          <w:tcPr>
            <w:tcW w:w="1701" w:type="dxa"/>
            <w:shd w:val="clear" w:color="auto" w:fill="auto"/>
            <w:noWrap/>
            <w:tcMar>
              <w:top w:w="57" w:type="dxa"/>
            </w:tcMar>
            <w:hideMark/>
          </w:tcPr>
          <w:p w14:paraId="36CB4B9B"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30205865"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63EBE16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B33D80E" w14:textId="77777777" w:rsidR="001B1F2D" w:rsidRPr="001B1F2D" w:rsidRDefault="001B1F2D" w:rsidP="001B1F2D">
            <w:pPr>
              <w:pStyle w:val="Tabletext0"/>
            </w:pPr>
            <w:r w:rsidRPr="001B1F2D">
              <w:t> </w:t>
            </w:r>
          </w:p>
        </w:tc>
        <w:tc>
          <w:tcPr>
            <w:tcW w:w="2551" w:type="dxa"/>
            <w:shd w:val="clear" w:color="auto" w:fill="auto"/>
            <w:tcMar>
              <w:top w:w="57" w:type="dxa"/>
            </w:tcMar>
            <w:hideMark/>
          </w:tcPr>
          <w:p w14:paraId="3EF47989" w14:textId="77777777" w:rsidR="001B1F2D" w:rsidRPr="001B1F2D" w:rsidRDefault="001B1F2D" w:rsidP="001B1F2D">
            <w:pPr>
              <w:pStyle w:val="Tabletext0"/>
            </w:pPr>
            <w:r w:rsidRPr="001B1F2D">
              <w:t xml:space="preserve">GDAC request 5000 brown trout </w:t>
            </w:r>
          </w:p>
        </w:tc>
        <w:tc>
          <w:tcPr>
            <w:tcW w:w="4253" w:type="dxa"/>
            <w:shd w:val="clear" w:color="000000" w:fill="FFFFFF"/>
            <w:tcMar>
              <w:top w:w="57" w:type="dxa"/>
            </w:tcMar>
            <w:hideMark/>
          </w:tcPr>
          <w:p w14:paraId="43E75EB3" w14:textId="5E7383C6" w:rsidR="001B1F2D" w:rsidRPr="001B1F2D" w:rsidRDefault="001B1F2D" w:rsidP="001B1F2D">
            <w:pPr>
              <w:pStyle w:val="Tabletext0"/>
            </w:pPr>
            <w:r w:rsidRPr="001B1F2D">
              <w:t xml:space="preserve">Water not currently on stocking program. 2011 Vic Fish Stock meeting discussion was trout stocking not supported as trout present in the river and population range and abundance reflect environmental conditions. River has large sections of marginal trout habitat and limited angler access. Water may be stocked </w:t>
            </w:r>
            <w:r w:rsidR="00626027">
              <w:t xml:space="preserve">in future </w:t>
            </w:r>
            <w:r w:rsidRPr="001B1F2D">
              <w:t>depending on findings from Wild Trout Management Program.</w:t>
            </w:r>
          </w:p>
        </w:tc>
      </w:tr>
      <w:tr w:rsidR="001B1F2D" w:rsidRPr="001B1F2D" w14:paraId="7EB21E47" w14:textId="77777777" w:rsidTr="00E11F98">
        <w:trPr>
          <w:cantSplit/>
          <w:trHeight w:val="170"/>
        </w:trPr>
        <w:tc>
          <w:tcPr>
            <w:tcW w:w="1843" w:type="dxa"/>
            <w:shd w:val="clear" w:color="auto" w:fill="auto"/>
            <w:tcMar>
              <w:top w:w="57" w:type="dxa"/>
            </w:tcMar>
            <w:hideMark/>
          </w:tcPr>
          <w:p w14:paraId="7C21A28B" w14:textId="77777777" w:rsidR="001B1F2D" w:rsidRPr="001B1F2D" w:rsidRDefault="001B1F2D" w:rsidP="001B1F2D">
            <w:pPr>
              <w:pStyle w:val="Tabletext0"/>
            </w:pPr>
            <w:r w:rsidRPr="001B1F2D">
              <w:t>Wombat Reservoir (Daylesford)</w:t>
            </w:r>
          </w:p>
        </w:tc>
        <w:tc>
          <w:tcPr>
            <w:tcW w:w="1701" w:type="dxa"/>
            <w:shd w:val="clear" w:color="auto" w:fill="auto"/>
            <w:noWrap/>
            <w:tcMar>
              <w:top w:w="57" w:type="dxa"/>
            </w:tcMar>
            <w:hideMark/>
          </w:tcPr>
          <w:p w14:paraId="3165A3E9"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34DED66"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F992E07"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287C9CA"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1E551EF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4292396F" w14:textId="0889009C" w:rsidR="001B1F2D" w:rsidRPr="001B1F2D" w:rsidRDefault="001B1F2D" w:rsidP="001B1F2D">
            <w:pPr>
              <w:pStyle w:val="Tabletext0"/>
            </w:pPr>
            <w:r w:rsidRPr="001B1F2D">
              <w:t xml:space="preserve"> </w:t>
            </w:r>
          </w:p>
        </w:tc>
      </w:tr>
      <w:tr w:rsidR="001B1F2D" w:rsidRPr="001B1F2D" w14:paraId="78615839" w14:textId="77777777" w:rsidTr="00E11F98">
        <w:trPr>
          <w:cantSplit/>
          <w:trHeight w:val="170"/>
        </w:trPr>
        <w:tc>
          <w:tcPr>
            <w:tcW w:w="1843" w:type="dxa"/>
            <w:shd w:val="clear" w:color="auto" w:fill="auto"/>
            <w:tcMar>
              <w:top w:w="57" w:type="dxa"/>
            </w:tcMar>
            <w:hideMark/>
          </w:tcPr>
          <w:p w14:paraId="510EEC8D" w14:textId="77777777" w:rsidR="001B1F2D" w:rsidRPr="001B1F2D" w:rsidRDefault="001B1F2D" w:rsidP="001B1F2D">
            <w:pPr>
              <w:pStyle w:val="Tabletext0"/>
            </w:pPr>
            <w:r w:rsidRPr="001B1F2D">
              <w:t>Wombat Reservoir (Daylesford)</w:t>
            </w:r>
          </w:p>
        </w:tc>
        <w:tc>
          <w:tcPr>
            <w:tcW w:w="1701" w:type="dxa"/>
            <w:shd w:val="clear" w:color="auto" w:fill="auto"/>
            <w:noWrap/>
            <w:tcMar>
              <w:top w:w="57" w:type="dxa"/>
            </w:tcMar>
            <w:hideMark/>
          </w:tcPr>
          <w:p w14:paraId="4495CE11"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420F2AC8"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5AE914DE"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3AD27D2A" w14:textId="77777777" w:rsidR="001B1F2D" w:rsidRPr="001B1F2D" w:rsidRDefault="001B1F2D" w:rsidP="001B1F2D">
            <w:pPr>
              <w:pStyle w:val="Tabletext0"/>
            </w:pPr>
            <w:r w:rsidRPr="001B1F2D">
              <w:t>1000</w:t>
            </w:r>
          </w:p>
        </w:tc>
        <w:tc>
          <w:tcPr>
            <w:tcW w:w="2551" w:type="dxa"/>
            <w:shd w:val="clear" w:color="auto" w:fill="auto"/>
            <w:noWrap/>
            <w:tcMar>
              <w:top w:w="57" w:type="dxa"/>
            </w:tcMar>
            <w:hideMark/>
          </w:tcPr>
          <w:p w14:paraId="3818790B" w14:textId="77777777" w:rsidR="001B1F2D" w:rsidRPr="001B1F2D" w:rsidRDefault="001B1F2D" w:rsidP="001B1F2D">
            <w:pPr>
              <w:pStyle w:val="Tabletext0"/>
            </w:pPr>
            <w:r w:rsidRPr="001B1F2D">
              <w:t> </w:t>
            </w:r>
          </w:p>
        </w:tc>
        <w:tc>
          <w:tcPr>
            <w:tcW w:w="4253" w:type="dxa"/>
            <w:shd w:val="clear" w:color="000000" w:fill="FFFFFF"/>
            <w:tcMar>
              <w:top w:w="57" w:type="dxa"/>
            </w:tcMar>
            <w:hideMark/>
          </w:tcPr>
          <w:p w14:paraId="1DE86B19" w14:textId="30C4453D" w:rsidR="001B1F2D" w:rsidRPr="001B1F2D" w:rsidRDefault="001B1F2D" w:rsidP="001B1F2D">
            <w:pPr>
              <w:pStyle w:val="Tabletext0"/>
            </w:pPr>
          </w:p>
        </w:tc>
      </w:tr>
      <w:tr w:rsidR="001B1F2D" w:rsidRPr="001B1F2D" w14:paraId="03EED2BD" w14:textId="77777777" w:rsidTr="00E11F98">
        <w:trPr>
          <w:cantSplit/>
          <w:trHeight w:val="170"/>
        </w:trPr>
        <w:tc>
          <w:tcPr>
            <w:tcW w:w="1843" w:type="dxa"/>
            <w:shd w:val="clear" w:color="auto" w:fill="auto"/>
            <w:tcMar>
              <w:top w:w="57" w:type="dxa"/>
            </w:tcMar>
            <w:hideMark/>
          </w:tcPr>
          <w:p w14:paraId="2E9FF97F" w14:textId="77777777" w:rsidR="001B1F2D" w:rsidRPr="001B1F2D" w:rsidRDefault="001B1F2D" w:rsidP="001B1F2D">
            <w:pPr>
              <w:pStyle w:val="Tabletext0"/>
            </w:pPr>
            <w:r w:rsidRPr="001B1F2D">
              <w:t>Wurdiboluc Reservoir (Winchelsea)</w:t>
            </w:r>
          </w:p>
        </w:tc>
        <w:tc>
          <w:tcPr>
            <w:tcW w:w="1701" w:type="dxa"/>
            <w:shd w:val="clear" w:color="auto" w:fill="auto"/>
            <w:noWrap/>
            <w:tcMar>
              <w:top w:w="57" w:type="dxa"/>
            </w:tcMar>
            <w:hideMark/>
          </w:tcPr>
          <w:p w14:paraId="4A334D4F" w14:textId="77777777" w:rsidR="001B1F2D" w:rsidRPr="001B1F2D" w:rsidRDefault="001B1F2D" w:rsidP="001B1F2D">
            <w:pPr>
              <w:pStyle w:val="Tabletext0"/>
            </w:pPr>
            <w:r w:rsidRPr="001B1F2D">
              <w:t>Brown trout</w:t>
            </w:r>
          </w:p>
        </w:tc>
        <w:tc>
          <w:tcPr>
            <w:tcW w:w="1559" w:type="dxa"/>
            <w:shd w:val="clear" w:color="auto" w:fill="auto"/>
            <w:noWrap/>
            <w:tcMar>
              <w:top w:w="57" w:type="dxa"/>
            </w:tcMar>
            <w:hideMark/>
          </w:tcPr>
          <w:p w14:paraId="2D29B72D"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34650D45"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23BAD454" w14:textId="77777777" w:rsidR="001B1F2D" w:rsidRPr="001B1F2D" w:rsidRDefault="001B1F2D" w:rsidP="001B1F2D">
            <w:pPr>
              <w:pStyle w:val="Tabletext0"/>
            </w:pPr>
            <w:r w:rsidRPr="001B1F2D">
              <w:t>6000</w:t>
            </w:r>
          </w:p>
        </w:tc>
        <w:tc>
          <w:tcPr>
            <w:tcW w:w="2551" w:type="dxa"/>
            <w:shd w:val="clear" w:color="auto" w:fill="auto"/>
            <w:tcMar>
              <w:top w:w="57" w:type="dxa"/>
            </w:tcMar>
            <w:hideMark/>
          </w:tcPr>
          <w:p w14:paraId="51706033" w14:textId="77777777" w:rsidR="001B1F2D" w:rsidRPr="001B1F2D" w:rsidRDefault="001B1F2D" w:rsidP="001B1F2D">
            <w:pPr>
              <w:pStyle w:val="Tabletext0"/>
            </w:pPr>
            <w:r w:rsidRPr="001B1F2D">
              <w:t>GDAC request 4000 brown trout</w:t>
            </w:r>
          </w:p>
        </w:tc>
        <w:tc>
          <w:tcPr>
            <w:tcW w:w="4253" w:type="dxa"/>
            <w:shd w:val="clear" w:color="000000" w:fill="FFFFFF"/>
            <w:tcMar>
              <w:top w:w="57" w:type="dxa"/>
            </w:tcMar>
            <w:hideMark/>
          </w:tcPr>
          <w:p w14:paraId="5F275B84" w14:textId="74A10A33" w:rsidR="001B1F2D" w:rsidRPr="001B1F2D" w:rsidRDefault="001B1F2D" w:rsidP="001B1F2D">
            <w:pPr>
              <w:pStyle w:val="Tabletext0"/>
            </w:pPr>
          </w:p>
        </w:tc>
      </w:tr>
      <w:tr w:rsidR="001B1F2D" w:rsidRPr="001B1F2D" w14:paraId="0A87E5EF" w14:textId="77777777" w:rsidTr="00E11F98">
        <w:trPr>
          <w:cantSplit/>
          <w:trHeight w:val="170"/>
        </w:trPr>
        <w:tc>
          <w:tcPr>
            <w:tcW w:w="1843" w:type="dxa"/>
            <w:shd w:val="clear" w:color="auto" w:fill="auto"/>
            <w:tcMar>
              <w:top w:w="57" w:type="dxa"/>
            </w:tcMar>
            <w:hideMark/>
          </w:tcPr>
          <w:p w14:paraId="25D19BBC" w14:textId="77777777" w:rsidR="001B1F2D" w:rsidRPr="001B1F2D" w:rsidRDefault="001B1F2D" w:rsidP="001B1F2D">
            <w:pPr>
              <w:pStyle w:val="Tabletext0"/>
            </w:pPr>
            <w:r w:rsidRPr="001B1F2D">
              <w:t>Wurdiboluc Reservoir (Winchelsea)</w:t>
            </w:r>
          </w:p>
        </w:tc>
        <w:tc>
          <w:tcPr>
            <w:tcW w:w="1701" w:type="dxa"/>
            <w:shd w:val="clear" w:color="auto" w:fill="auto"/>
            <w:noWrap/>
            <w:tcMar>
              <w:top w:w="57" w:type="dxa"/>
            </w:tcMar>
            <w:hideMark/>
          </w:tcPr>
          <w:p w14:paraId="75503391" w14:textId="77777777" w:rsidR="001B1F2D" w:rsidRPr="001B1F2D" w:rsidRDefault="001B1F2D" w:rsidP="001B1F2D">
            <w:pPr>
              <w:pStyle w:val="Tabletext0"/>
            </w:pPr>
            <w:r w:rsidRPr="001B1F2D">
              <w:t>Rainbow trout</w:t>
            </w:r>
          </w:p>
        </w:tc>
        <w:tc>
          <w:tcPr>
            <w:tcW w:w="1559" w:type="dxa"/>
            <w:shd w:val="clear" w:color="auto" w:fill="auto"/>
            <w:noWrap/>
            <w:tcMar>
              <w:top w:w="57" w:type="dxa"/>
            </w:tcMar>
            <w:hideMark/>
          </w:tcPr>
          <w:p w14:paraId="20D72B54"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79A5ED7C"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6D94A22F" w14:textId="77777777" w:rsidR="001B1F2D" w:rsidRPr="001B1F2D" w:rsidRDefault="001B1F2D" w:rsidP="001B1F2D">
            <w:pPr>
              <w:pStyle w:val="Tabletext0"/>
            </w:pPr>
            <w:r w:rsidRPr="001B1F2D">
              <w:t>5000</w:t>
            </w:r>
          </w:p>
        </w:tc>
        <w:tc>
          <w:tcPr>
            <w:tcW w:w="2551" w:type="dxa"/>
            <w:shd w:val="clear" w:color="auto" w:fill="auto"/>
            <w:tcMar>
              <w:top w:w="57" w:type="dxa"/>
            </w:tcMar>
            <w:hideMark/>
          </w:tcPr>
          <w:p w14:paraId="7A1ED3E4" w14:textId="77777777" w:rsidR="001B1F2D" w:rsidRPr="001B1F2D" w:rsidRDefault="001B1F2D" w:rsidP="001B1F2D">
            <w:pPr>
              <w:pStyle w:val="Tabletext0"/>
            </w:pPr>
            <w:r w:rsidRPr="001B1F2D">
              <w:t>GDAC request 5000 rainbow trout</w:t>
            </w:r>
          </w:p>
        </w:tc>
        <w:tc>
          <w:tcPr>
            <w:tcW w:w="4253" w:type="dxa"/>
            <w:shd w:val="clear" w:color="000000" w:fill="FFFFFF"/>
            <w:tcMar>
              <w:top w:w="57" w:type="dxa"/>
            </w:tcMar>
            <w:hideMark/>
          </w:tcPr>
          <w:p w14:paraId="0BB3C48C" w14:textId="61114CF2" w:rsidR="001B1F2D" w:rsidRPr="001B1F2D" w:rsidRDefault="001B1F2D" w:rsidP="001B1F2D">
            <w:pPr>
              <w:pStyle w:val="Tabletext0"/>
            </w:pPr>
            <w:r w:rsidRPr="001B1F2D">
              <w:t>Stocking request supported.</w:t>
            </w:r>
          </w:p>
        </w:tc>
      </w:tr>
      <w:tr w:rsidR="001B1F2D" w:rsidRPr="001B1F2D" w14:paraId="5A433F7D" w14:textId="77777777" w:rsidTr="00E11F98">
        <w:trPr>
          <w:cantSplit/>
          <w:trHeight w:val="170"/>
        </w:trPr>
        <w:tc>
          <w:tcPr>
            <w:tcW w:w="1843" w:type="dxa"/>
            <w:shd w:val="clear" w:color="auto" w:fill="auto"/>
            <w:tcMar>
              <w:top w:w="57" w:type="dxa"/>
            </w:tcMar>
            <w:hideMark/>
          </w:tcPr>
          <w:p w14:paraId="25FC9B27" w14:textId="77777777" w:rsidR="001B1F2D" w:rsidRPr="001B1F2D" w:rsidRDefault="001B1F2D" w:rsidP="001B1F2D">
            <w:pPr>
              <w:pStyle w:val="Tabletext0"/>
            </w:pPr>
            <w:r w:rsidRPr="001B1F2D">
              <w:t>Yarriambiack Creek (Beulah to Warracknabeal)</w:t>
            </w:r>
          </w:p>
        </w:tc>
        <w:tc>
          <w:tcPr>
            <w:tcW w:w="1701" w:type="dxa"/>
            <w:shd w:val="clear" w:color="auto" w:fill="auto"/>
            <w:noWrap/>
            <w:tcMar>
              <w:top w:w="57" w:type="dxa"/>
            </w:tcMar>
            <w:hideMark/>
          </w:tcPr>
          <w:p w14:paraId="66D8E103" w14:textId="77777777" w:rsidR="001B1F2D" w:rsidRPr="001B1F2D" w:rsidRDefault="001B1F2D" w:rsidP="001B1F2D">
            <w:pPr>
              <w:pStyle w:val="Tabletext0"/>
            </w:pPr>
            <w:r w:rsidRPr="001B1F2D">
              <w:t>Golden perch</w:t>
            </w:r>
          </w:p>
        </w:tc>
        <w:tc>
          <w:tcPr>
            <w:tcW w:w="1559" w:type="dxa"/>
            <w:shd w:val="clear" w:color="auto" w:fill="auto"/>
            <w:noWrap/>
            <w:tcMar>
              <w:top w:w="57" w:type="dxa"/>
            </w:tcMar>
            <w:hideMark/>
          </w:tcPr>
          <w:p w14:paraId="293D129F" w14:textId="77777777" w:rsidR="001B1F2D" w:rsidRPr="001B1F2D" w:rsidRDefault="001B1F2D" w:rsidP="001B1F2D">
            <w:pPr>
              <w:pStyle w:val="Tabletext0"/>
            </w:pPr>
            <w:r w:rsidRPr="001B1F2D">
              <w:t>Annual stocking</w:t>
            </w:r>
          </w:p>
        </w:tc>
        <w:tc>
          <w:tcPr>
            <w:tcW w:w="1418" w:type="dxa"/>
            <w:shd w:val="clear" w:color="auto" w:fill="auto"/>
            <w:noWrap/>
            <w:tcMar>
              <w:top w:w="57" w:type="dxa"/>
            </w:tcMar>
            <w:hideMark/>
          </w:tcPr>
          <w:p w14:paraId="27003222" w14:textId="77777777" w:rsidR="001B1F2D" w:rsidRPr="001B1F2D" w:rsidRDefault="001B1F2D" w:rsidP="001B1F2D">
            <w:pPr>
              <w:pStyle w:val="Tabletext0"/>
            </w:pPr>
            <w:r w:rsidRPr="001B1F2D">
              <w:t> </w:t>
            </w:r>
          </w:p>
        </w:tc>
        <w:tc>
          <w:tcPr>
            <w:tcW w:w="1276" w:type="dxa"/>
            <w:shd w:val="clear" w:color="000000" w:fill="FFFFFF"/>
            <w:noWrap/>
            <w:tcMar>
              <w:top w:w="57" w:type="dxa"/>
            </w:tcMar>
            <w:hideMark/>
          </w:tcPr>
          <w:p w14:paraId="4D900A0F" w14:textId="77777777" w:rsidR="001B1F2D" w:rsidRPr="001B1F2D" w:rsidRDefault="001B1F2D" w:rsidP="001B1F2D">
            <w:pPr>
              <w:pStyle w:val="Tabletext0"/>
            </w:pPr>
            <w:r w:rsidRPr="001B1F2D">
              <w:t>9000</w:t>
            </w:r>
          </w:p>
        </w:tc>
        <w:tc>
          <w:tcPr>
            <w:tcW w:w="2551" w:type="dxa"/>
            <w:shd w:val="clear" w:color="auto" w:fill="auto"/>
            <w:tcMar>
              <w:top w:w="57" w:type="dxa"/>
            </w:tcMar>
            <w:hideMark/>
          </w:tcPr>
          <w:p w14:paraId="29DEB4C5" w14:textId="77777777" w:rsidR="001B1F2D" w:rsidRPr="001B1F2D" w:rsidRDefault="001B1F2D" w:rsidP="001B1F2D">
            <w:pPr>
              <w:pStyle w:val="Tabletext0"/>
            </w:pPr>
            <w:r w:rsidRPr="001B1F2D">
              <w:t>WAA request 3000 golden perch at Beulah, 3000 golden perch at Brim and 5000 golden perch at Warracknabeal</w:t>
            </w:r>
          </w:p>
        </w:tc>
        <w:tc>
          <w:tcPr>
            <w:tcW w:w="4253" w:type="dxa"/>
            <w:shd w:val="clear" w:color="000000" w:fill="FFFFFF"/>
            <w:tcMar>
              <w:top w:w="57" w:type="dxa"/>
            </w:tcMar>
            <w:hideMark/>
          </w:tcPr>
          <w:p w14:paraId="5FC9C2CE" w14:textId="1DF337C0" w:rsidR="001B1F2D" w:rsidRPr="001B1F2D" w:rsidRDefault="001B1F2D" w:rsidP="00344B8E">
            <w:pPr>
              <w:pStyle w:val="Tabletext0"/>
            </w:pPr>
            <w:r w:rsidRPr="001B1F2D">
              <w:t xml:space="preserve">Stock </w:t>
            </w:r>
            <w:r w:rsidR="00626027">
              <w:t>3</w:t>
            </w:r>
            <w:r w:rsidR="00626027" w:rsidRPr="001B1F2D">
              <w:t xml:space="preserve">000 </w:t>
            </w:r>
            <w:r w:rsidRPr="001B1F2D">
              <w:t>golden perch at Beulah, Brim and Warracknabeal.</w:t>
            </w:r>
          </w:p>
        </w:tc>
      </w:tr>
    </w:tbl>
    <w:p w14:paraId="7E3FC558" w14:textId="77777777" w:rsidR="00B17D29" w:rsidRDefault="00B17D29" w:rsidP="00B17D29">
      <w:pPr>
        <w:pStyle w:val="Tabletext0"/>
        <w:tabs>
          <w:tab w:val="left" w:pos="1951"/>
          <w:tab w:val="left" w:pos="3652"/>
          <w:tab w:val="left" w:pos="5211"/>
          <w:tab w:val="left" w:pos="6629"/>
          <w:tab w:val="left" w:pos="8052"/>
          <w:tab w:val="left" w:pos="10314"/>
        </w:tabs>
        <w:ind w:left="108"/>
      </w:pPr>
    </w:p>
    <w:p w14:paraId="20665F31" w14:textId="77777777" w:rsidR="00232740" w:rsidRDefault="00232740">
      <w:pPr>
        <w:sectPr w:rsidR="00232740" w:rsidSect="004A04B8">
          <w:headerReference w:type="even" r:id="rId57"/>
          <w:headerReference w:type="default" r:id="rId58"/>
          <w:footerReference w:type="default" r:id="rId59"/>
          <w:headerReference w:type="first" r:id="rId60"/>
          <w:footerReference w:type="first" r:id="rId61"/>
          <w:pgSz w:w="16840" w:h="11907" w:orient="landscape" w:code="9"/>
          <w:pgMar w:top="1134" w:right="1134" w:bottom="1134" w:left="1134" w:header="709" w:footer="680" w:gutter="0"/>
          <w:cols w:space="708"/>
          <w:formProt w:val="0"/>
          <w:titlePg/>
          <w:docGrid w:linePitch="360"/>
        </w:sectPr>
      </w:pPr>
    </w:p>
    <w:p w14:paraId="2C31BC85" w14:textId="3A40B8B9" w:rsidR="00B17D29" w:rsidRPr="001B1F2D" w:rsidRDefault="00B17D29" w:rsidP="00B17D29">
      <w:pPr>
        <w:pStyle w:val="HB"/>
      </w:pPr>
      <w:bookmarkStart w:id="47" w:name="_Toc438021201"/>
      <w:r>
        <w:t>Gippsland</w:t>
      </w:r>
      <w:bookmarkEnd w:id="47"/>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1843"/>
        <w:gridCol w:w="1701"/>
        <w:gridCol w:w="1559"/>
        <w:gridCol w:w="1418"/>
        <w:gridCol w:w="1423"/>
        <w:gridCol w:w="2262"/>
        <w:gridCol w:w="4395"/>
      </w:tblGrid>
      <w:tr w:rsidR="0038252B" w:rsidRPr="006056B1" w14:paraId="50353B36" w14:textId="77777777" w:rsidTr="00232740">
        <w:trPr>
          <w:cantSplit/>
          <w:trHeight w:val="170"/>
          <w:tblHeader/>
        </w:trPr>
        <w:tc>
          <w:tcPr>
            <w:tcW w:w="1843" w:type="dxa"/>
            <w:shd w:val="clear" w:color="auto" w:fill="7BCCD6"/>
            <w:tcMar>
              <w:top w:w="57" w:type="dxa"/>
            </w:tcMar>
            <w:hideMark/>
          </w:tcPr>
          <w:p w14:paraId="22426B68" w14:textId="77777777" w:rsidR="0038252B" w:rsidRPr="006056B1" w:rsidRDefault="0038252B" w:rsidP="00232740">
            <w:pPr>
              <w:pStyle w:val="Tabletext0"/>
              <w:rPr>
                <w:b/>
                <w:bCs/>
              </w:rPr>
            </w:pPr>
            <w:r w:rsidRPr="006056B1">
              <w:rPr>
                <w:b/>
                <w:bCs/>
              </w:rPr>
              <w:t>Water</w:t>
            </w:r>
          </w:p>
        </w:tc>
        <w:tc>
          <w:tcPr>
            <w:tcW w:w="1701" w:type="dxa"/>
            <w:shd w:val="clear" w:color="auto" w:fill="7BCCD6"/>
            <w:noWrap/>
            <w:tcMar>
              <w:top w:w="57" w:type="dxa"/>
            </w:tcMar>
            <w:hideMark/>
          </w:tcPr>
          <w:p w14:paraId="691F494C" w14:textId="77777777" w:rsidR="0038252B" w:rsidRPr="006056B1" w:rsidRDefault="0038252B" w:rsidP="00232740">
            <w:pPr>
              <w:pStyle w:val="Tabletext0"/>
              <w:rPr>
                <w:b/>
                <w:bCs/>
              </w:rPr>
            </w:pPr>
            <w:r w:rsidRPr="006056B1">
              <w:rPr>
                <w:b/>
                <w:bCs/>
              </w:rPr>
              <w:t>Species</w:t>
            </w:r>
          </w:p>
        </w:tc>
        <w:tc>
          <w:tcPr>
            <w:tcW w:w="1559" w:type="dxa"/>
            <w:shd w:val="clear" w:color="auto" w:fill="7BCCD6"/>
            <w:noWrap/>
            <w:tcMar>
              <w:top w:w="57" w:type="dxa"/>
            </w:tcMar>
            <w:hideMark/>
          </w:tcPr>
          <w:p w14:paraId="704BE49D" w14:textId="77777777" w:rsidR="0038252B" w:rsidRPr="006056B1" w:rsidRDefault="0038252B" w:rsidP="00232740">
            <w:pPr>
              <w:pStyle w:val="Tabletext0"/>
              <w:rPr>
                <w:b/>
                <w:bCs/>
              </w:rPr>
            </w:pPr>
            <w:r w:rsidRPr="006056B1">
              <w:rPr>
                <w:b/>
                <w:bCs/>
              </w:rPr>
              <w:t>Stocking schedule</w:t>
            </w:r>
          </w:p>
        </w:tc>
        <w:tc>
          <w:tcPr>
            <w:tcW w:w="1418" w:type="dxa"/>
            <w:shd w:val="clear" w:color="auto" w:fill="7BCCD6"/>
            <w:noWrap/>
            <w:tcMar>
              <w:top w:w="57" w:type="dxa"/>
            </w:tcMar>
            <w:hideMark/>
          </w:tcPr>
          <w:p w14:paraId="2A8E4C7A" w14:textId="77777777" w:rsidR="0038252B" w:rsidRPr="006056B1" w:rsidRDefault="0038252B" w:rsidP="00232740">
            <w:pPr>
              <w:pStyle w:val="Tabletext0"/>
              <w:rPr>
                <w:b/>
                <w:bCs/>
              </w:rPr>
            </w:pPr>
            <w:r w:rsidRPr="006056B1">
              <w:rPr>
                <w:b/>
                <w:bCs/>
              </w:rPr>
              <w:t>Type</w:t>
            </w:r>
          </w:p>
        </w:tc>
        <w:tc>
          <w:tcPr>
            <w:tcW w:w="1423" w:type="dxa"/>
            <w:shd w:val="clear" w:color="auto" w:fill="7BCCD6"/>
            <w:tcMar>
              <w:top w:w="57" w:type="dxa"/>
            </w:tcMar>
            <w:hideMark/>
          </w:tcPr>
          <w:p w14:paraId="3018BE76" w14:textId="77777777" w:rsidR="0038252B" w:rsidRPr="006056B1" w:rsidRDefault="0038252B" w:rsidP="00232740">
            <w:pPr>
              <w:pStyle w:val="Tabletext0"/>
              <w:rPr>
                <w:b/>
                <w:bCs/>
              </w:rPr>
            </w:pPr>
            <w:r w:rsidRPr="006056B1">
              <w:rPr>
                <w:b/>
                <w:bCs/>
              </w:rPr>
              <w:t>Planned for 2015-16:</w:t>
            </w:r>
          </w:p>
        </w:tc>
        <w:tc>
          <w:tcPr>
            <w:tcW w:w="2262" w:type="dxa"/>
            <w:shd w:val="clear" w:color="auto" w:fill="7BCCD6"/>
            <w:tcMar>
              <w:top w:w="57" w:type="dxa"/>
            </w:tcMar>
            <w:hideMark/>
          </w:tcPr>
          <w:p w14:paraId="404F7C0D" w14:textId="77777777" w:rsidR="0038252B" w:rsidRPr="006056B1" w:rsidRDefault="0038252B" w:rsidP="00232740">
            <w:pPr>
              <w:pStyle w:val="Tabletext0"/>
              <w:rPr>
                <w:b/>
                <w:bCs/>
              </w:rPr>
            </w:pPr>
            <w:r w:rsidRPr="006056B1">
              <w:rPr>
                <w:b/>
                <w:bCs/>
              </w:rPr>
              <w:t xml:space="preserve">Stocking Requests </w:t>
            </w:r>
            <w:r w:rsidRPr="006056B1">
              <w:rPr>
                <w:b/>
                <w:bCs/>
              </w:rPr>
              <w:br/>
              <w:t>for 2016</w:t>
            </w:r>
          </w:p>
        </w:tc>
        <w:tc>
          <w:tcPr>
            <w:tcW w:w="4395" w:type="dxa"/>
            <w:shd w:val="clear" w:color="auto" w:fill="7BCCD6"/>
            <w:tcMar>
              <w:top w:w="57" w:type="dxa"/>
            </w:tcMar>
            <w:hideMark/>
          </w:tcPr>
          <w:p w14:paraId="4456C7A1" w14:textId="77777777" w:rsidR="0038252B" w:rsidRPr="006056B1" w:rsidRDefault="0038252B" w:rsidP="00232740">
            <w:pPr>
              <w:pStyle w:val="Tabletext0"/>
              <w:rPr>
                <w:b/>
                <w:bCs/>
              </w:rPr>
            </w:pPr>
            <w:r w:rsidRPr="006056B1">
              <w:rPr>
                <w:b/>
                <w:bCs/>
              </w:rPr>
              <w:t>Comments:</w:t>
            </w:r>
          </w:p>
        </w:tc>
      </w:tr>
      <w:tr w:rsidR="001B1F2D" w:rsidRPr="001B1F2D" w14:paraId="5277D8BD" w14:textId="77777777" w:rsidTr="00B17D29">
        <w:trPr>
          <w:cantSplit/>
          <w:trHeight w:val="170"/>
        </w:trPr>
        <w:tc>
          <w:tcPr>
            <w:tcW w:w="1843" w:type="dxa"/>
            <w:shd w:val="clear" w:color="auto" w:fill="auto"/>
            <w:tcMar>
              <w:top w:w="57" w:type="dxa"/>
            </w:tcMar>
            <w:hideMark/>
          </w:tcPr>
          <w:p w14:paraId="2A1CCB03" w14:textId="1AC4CDE0" w:rsidR="001B1F2D" w:rsidRPr="001B1F2D" w:rsidRDefault="001B1F2D" w:rsidP="00B17D29">
            <w:pPr>
              <w:pStyle w:val="Tabletext0"/>
            </w:pPr>
            <w:r w:rsidRPr="001B1F2D">
              <w:t>Avon River (Stratford to Valencia Creek)</w:t>
            </w:r>
          </w:p>
        </w:tc>
        <w:tc>
          <w:tcPr>
            <w:tcW w:w="1701" w:type="dxa"/>
            <w:shd w:val="clear" w:color="auto" w:fill="auto"/>
            <w:tcMar>
              <w:top w:w="57" w:type="dxa"/>
            </w:tcMar>
            <w:hideMark/>
          </w:tcPr>
          <w:p w14:paraId="2DA4F3A7"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2C24250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1AD9C2C"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7C4CE58D"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2D0F3A7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C4231A8" w14:textId="5B5ED7C0" w:rsidR="001B1F2D" w:rsidRPr="001B1F2D" w:rsidRDefault="001B1F2D" w:rsidP="000C49F0">
            <w:pPr>
              <w:pStyle w:val="Tabletext0"/>
            </w:pPr>
          </w:p>
        </w:tc>
      </w:tr>
      <w:tr w:rsidR="00E378D3" w:rsidRPr="001B1F2D" w14:paraId="42470EEF" w14:textId="77777777" w:rsidTr="00B17D29">
        <w:trPr>
          <w:cantSplit/>
          <w:trHeight w:val="170"/>
        </w:trPr>
        <w:tc>
          <w:tcPr>
            <w:tcW w:w="1843" w:type="dxa"/>
            <w:shd w:val="clear" w:color="auto" w:fill="auto"/>
            <w:tcMar>
              <w:top w:w="57" w:type="dxa"/>
            </w:tcMar>
          </w:tcPr>
          <w:p w14:paraId="69A84FE3" w14:textId="3B14C024" w:rsidR="00E378D3" w:rsidRPr="001B1F2D" w:rsidRDefault="00E378D3" w:rsidP="00B17D29">
            <w:pPr>
              <w:pStyle w:val="Tabletext0"/>
            </w:pPr>
            <w:r>
              <w:t>Bemm River</w:t>
            </w:r>
          </w:p>
        </w:tc>
        <w:tc>
          <w:tcPr>
            <w:tcW w:w="1701" w:type="dxa"/>
            <w:shd w:val="clear" w:color="auto" w:fill="auto"/>
            <w:tcMar>
              <w:top w:w="57" w:type="dxa"/>
            </w:tcMar>
          </w:tcPr>
          <w:p w14:paraId="790DA1EF" w14:textId="261BEC56" w:rsidR="00E378D3" w:rsidRPr="001B1F2D" w:rsidRDefault="00E378D3" w:rsidP="00B17D29">
            <w:pPr>
              <w:pStyle w:val="Tabletext0"/>
            </w:pPr>
            <w:r>
              <w:t>Estuary perch</w:t>
            </w:r>
          </w:p>
        </w:tc>
        <w:tc>
          <w:tcPr>
            <w:tcW w:w="1559" w:type="dxa"/>
            <w:shd w:val="clear" w:color="auto" w:fill="auto"/>
            <w:tcMar>
              <w:top w:w="57" w:type="dxa"/>
            </w:tcMar>
          </w:tcPr>
          <w:p w14:paraId="1B0A524D" w14:textId="77777777" w:rsidR="00E378D3" w:rsidRPr="001B1F2D" w:rsidRDefault="00E378D3" w:rsidP="00B17D29">
            <w:pPr>
              <w:pStyle w:val="Tabletext0"/>
            </w:pPr>
          </w:p>
        </w:tc>
        <w:tc>
          <w:tcPr>
            <w:tcW w:w="1418" w:type="dxa"/>
            <w:shd w:val="clear" w:color="auto" w:fill="auto"/>
            <w:tcMar>
              <w:top w:w="57" w:type="dxa"/>
            </w:tcMar>
          </w:tcPr>
          <w:p w14:paraId="76040CD7" w14:textId="77777777" w:rsidR="00E378D3" w:rsidRPr="001B1F2D" w:rsidRDefault="00E378D3" w:rsidP="00B17D29">
            <w:pPr>
              <w:pStyle w:val="Tabletext0"/>
            </w:pPr>
          </w:p>
        </w:tc>
        <w:tc>
          <w:tcPr>
            <w:tcW w:w="1423" w:type="dxa"/>
            <w:shd w:val="clear" w:color="000000" w:fill="FFFFFF"/>
            <w:tcMar>
              <w:top w:w="57" w:type="dxa"/>
            </w:tcMar>
          </w:tcPr>
          <w:p w14:paraId="146D8F24" w14:textId="61219D80" w:rsidR="00E378D3" w:rsidRPr="001B1F2D" w:rsidRDefault="00E378D3" w:rsidP="00B17D29">
            <w:pPr>
              <w:pStyle w:val="Tabletext0"/>
            </w:pPr>
            <w:r>
              <w:t>5000</w:t>
            </w:r>
          </w:p>
        </w:tc>
        <w:tc>
          <w:tcPr>
            <w:tcW w:w="2262" w:type="dxa"/>
            <w:shd w:val="clear" w:color="auto" w:fill="auto"/>
            <w:noWrap/>
            <w:tcMar>
              <w:top w:w="57" w:type="dxa"/>
            </w:tcMar>
          </w:tcPr>
          <w:p w14:paraId="4A191572" w14:textId="77777777" w:rsidR="00E378D3" w:rsidRPr="001B1F2D" w:rsidRDefault="00E378D3" w:rsidP="00B17D29">
            <w:pPr>
              <w:pStyle w:val="Tabletext0"/>
            </w:pPr>
          </w:p>
        </w:tc>
        <w:tc>
          <w:tcPr>
            <w:tcW w:w="4395" w:type="dxa"/>
            <w:shd w:val="clear" w:color="000000" w:fill="FFFFFF"/>
            <w:tcMar>
              <w:top w:w="57" w:type="dxa"/>
            </w:tcMar>
          </w:tcPr>
          <w:p w14:paraId="3F588730" w14:textId="43734594" w:rsidR="00E378D3" w:rsidRDefault="00E378D3" w:rsidP="00344B8E">
            <w:pPr>
              <w:pStyle w:val="Tabletext0"/>
            </w:pPr>
            <w:r>
              <w:t>Replacement of broodstock used to produce estuary perch f</w:t>
            </w:r>
            <w:r w:rsidR="00344B8E">
              <w:t>or</w:t>
            </w:r>
            <w:r>
              <w:t xml:space="preserve"> restocking purposes.</w:t>
            </w:r>
          </w:p>
        </w:tc>
      </w:tr>
      <w:tr w:rsidR="001B1F2D" w:rsidRPr="001B1F2D" w14:paraId="2B1835BE" w14:textId="77777777" w:rsidTr="00B17D29">
        <w:trPr>
          <w:cantSplit/>
          <w:trHeight w:val="170"/>
        </w:trPr>
        <w:tc>
          <w:tcPr>
            <w:tcW w:w="1843" w:type="dxa"/>
            <w:shd w:val="clear" w:color="auto" w:fill="auto"/>
            <w:tcMar>
              <w:top w:w="57" w:type="dxa"/>
            </w:tcMar>
            <w:hideMark/>
          </w:tcPr>
          <w:p w14:paraId="7B976CDA" w14:textId="77777777" w:rsidR="001B1F2D" w:rsidRPr="001B1F2D" w:rsidRDefault="001B1F2D" w:rsidP="00B17D29">
            <w:pPr>
              <w:pStyle w:val="Tabletext0"/>
            </w:pPr>
            <w:r w:rsidRPr="001B1F2D">
              <w:t>Blue Rock Lake (Willow Grove)</w:t>
            </w:r>
          </w:p>
        </w:tc>
        <w:tc>
          <w:tcPr>
            <w:tcW w:w="1701" w:type="dxa"/>
            <w:shd w:val="clear" w:color="auto" w:fill="auto"/>
            <w:tcMar>
              <w:top w:w="57" w:type="dxa"/>
            </w:tcMar>
            <w:hideMark/>
          </w:tcPr>
          <w:p w14:paraId="7B37F422"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2C9DAFD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86EBB52"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0B14FCD4" w14:textId="77777777" w:rsidR="001B1F2D" w:rsidRPr="001B1F2D" w:rsidRDefault="001B1F2D" w:rsidP="00B17D29">
            <w:pPr>
              <w:pStyle w:val="Tabletext0"/>
            </w:pPr>
            <w:r w:rsidRPr="001B1F2D">
              <w:t>25000</w:t>
            </w:r>
          </w:p>
        </w:tc>
        <w:tc>
          <w:tcPr>
            <w:tcW w:w="2262" w:type="dxa"/>
            <w:shd w:val="clear" w:color="auto" w:fill="auto"/>
            <w:noWrap/>
            <w:tcMar>
              <w:top w:w="57" w:type="dxa"/>
            </w:tcMar>
            <w:hideMark/>
          </w:tcPr>
          <w:p w14:paraId="3F3401C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935AC1A" w14:textId="256A1104" w:rsidR="001B1F2D" w:rsidRPr="001B1F2D" w:rsidRDefault="000C49F0" w:rsidP="00D61717">
            <w:pPr>
              <w:pStyle w:val="Tabletext0"/>
            </w:pPr>
            <w:r>
              <w:t>Contiued d</w:t>
            </w:r>
            <w:r w:rsidR="001B1F2D" w:rsidRPr="001B1F2D">
              <w:t>evelop</w:t>
            </w:r>
            <w:r w:rsidR="00850F18">
              <w:t xml:space="preserve">ment of </w:t>
            </w:r>
            <w:r w:rsidR="001B1F2D" w:rsidRPr="001B1F2D">
              <w:t>Australian bass fishery</w:t>
            </w:r>
            <w:r w:rsidR="00850F18">
              <w:t>.</w:t>
            </w:r>
          </w:p>
        </w:tc>
      </w:tr>
      <w:tr w:rsidR="001B1F2D" w:rsidRPr="001B1F2D" w14:paraId="09243B75" w14:textId="77777777" w:rsidTr="00B17D29">
        <w:trPr>
          <w:cantSplit/>
          <w:trHeight w:val="170"/>
        </w:trPr>
        <w:tc>
          <w:tcPr>
            <w:tcW w:w="1843" w:type="dxa"/>
            <w:shd w:val="clear" w:color="auto" w:fill="auto"/>
            <w:tcMar>
              <w:top w:w="57" w:type="dxa"/>
            </w:tcMar>
            <w:hideMark/>
          </w:tcPr>
          <w:p w14:paraId="57BC6248" w14:textId="77777777" w:rsidR="001B1F2D" w:rsidRPr="001B1F2D" w:rsidRDefault="001B1F2D" w:rsidP="00B17D29">
            <w:pPr>
              <w:pStyle w:val="Tabletext0"/>
            </w:pPr>
            <w:r w:rsidRPr="001B1F2D">
              <w:t>Blue Rock Lake (Willow Grove)</w:t>
            </w:r>
          </w:p>
        </w:tc>
        <w:tc>
          <w:tcPr>
            <w:tcW w:w="1701" w:type="dxa"/>
            <w:shd w:val="clear" w:color="auto" w:fill="auto"/>
            <w:noWrap/>
            <w:tcMar>
              <w:top w:w="57" w:type="dxa"/>
            </w:tcMar>
            <w:hideMark/>
          </w:tcPr>
          <w:p w14:paraId="71133D05"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0A18D2F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5631C95"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764C76D0" w14:textId="77777777" w:rsidR="001B1F2D" w:rsidRPr="001B1F2D" w:rsidRDefault="001B1F2D" w:rsidP="00B17D29">
            <w:pPr>
              <w:pStyle w:val="Tabletext0"/>
            </w:pPr>
            <w:r w:rsidRPr="001B1F2D">
              <w:t>15000</w:t>
            </w:r>
          </w:p>
        </w:tc>
        <w:tc>
          <w:tcPr>
            <w:tcW w:w="2262" w:type="dxa"/>
            <w:shd w:val="clear" w:color="auto" w:fill="auto"/>
            <w:noWrap/>
            <w:tcMar>
              <w:top w:w="57" w:type="dxa"/>
            </w:tcMar>
            <w:hideMark/>
          </w:tcPr>
          <w:p w14:paraId="6E76FEF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6208892" w14:textId="50DA853E" w:rsidR="001B1F2D" w:rsidRPr="001B1F2D" w:rsidRDefault="001B1F2D" w:rsidP="00B17D29">
            <w:pPr>
              <w:pStyle w:val="Tabletext0"/>
            </w:pPr>
          </w:p>
        </w:tc>
      </w:tr>
      <w:tr w:rsidR="001B1F2D" w:rsidRPr="001B1F2D" w14:paraId="3AC85A5D" w14:textId="77777777" w:rsidTr="00B17D29">
        <w:trPr>
          <w:cantSplit/>
          <w:trHeight w:val="170"/>
        </w:trPr>
        <w:tc>
          <w:tcPr>
            <w:tcW w:w="1843" w:type="dxa"/>
            <w:shd w:val="clear" w:color="auto" w:fill="auto"/>
            <w:tcMar>
              <w:top w:w="57" w:type="dxa"/>
            </w:tcMar>
            <w:hideMark/>
          </w:tcPr>
          <w:p w14:paraId="660AB8AB" w14:textId="77777777" w:rsidR="001B1F2D" w:rsidRPr="001B1F2D" w:rsidRDefault="001B1F2D" w:rsidP="00B17D29">
            <w:pPr>
              <w:pStyle w:val="Tabletext0"/>
            </w:pPr>
            <w:r w:rsidRPr="001B1F2D">
              <w:t>Blue Rock Lake (Willow Grove)</w:t>
            </w:r>
          </w:p>
        </w:tc>
        <w:tc>
          <w:tcPr>
            <w:tcW w:w="1701" w:type="dxa"/>
            <w:shd w:val="clear" w:color="auto" w:fill="auto"/>
            <w:noWrap/>
            <w:tcMar>
              <w:top w:w="57" w:type="dxa"/>
            </w:tcMar>
            <w:hideMark/>
          </w:tcPr>
          <w:p w14:paraId="445B7481"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0391406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661349D"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0A2C72E2" w14:textId="77777777" w:rsidR="001B1F2D" w:rsidRPr="001B1F2D" w:rsidRDefault="001B1F2D" w:rsidP="00B17D29">
            <w:pPr>
              <w:pStyle w:val="Tabletext0"/>
            </w:pPr>
            <w:r w:rsidRPr="001B1F2D">
              <w:t>10000</w:t>
            </w:r>
          </w:p>
        </w:tc>
        <w:tc>
          <w:tcPr>
            <w:tcW w:w="2262" w:type="dxa"/>
            <w:shd w:val="clear" w:color="auto" w:fill="auto"/>
            <w:noWrap/>
            <w:tcMar>
              <w:top w:w="57" w:type="dxa"/>
            </w:tcMar>
            <w:hideMark/>
          </w:tcPr>
          <w:p w14:paraId="664007B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174D97D" w14:textId="467ABFDF" w:rsidR="001B1F2D" w:rsidRPr="001B1F2D" w:rsidRDefault="001B1F2D" w:rsidP="00B17D29">
            <w:pPr>
              <w:pStyle w:val="Tabletext0"/>
            </w:pPr>
          </w:p>
        </w:tc>
      </w:tr>
      <w:tr w:rsidR="001B1F2D" w:rsidRPr="001B1F2D" w14:paraId="1E114B08" w14:textId="77777777" w:rsidTr="00B17D29">
        <w:trPr>
          <w:cantSplit/>
          <w:trHeight w:val="170"/>
        </w:trPr>
        <w:tc>
          <w:tcPr>
            <w:tcW w:w="1843" w:type="dxa"/>
            <w:shd w:val="clear" w:color="auto" w:fill="auto"/>
            <w:tcMar>
              <w:top w:w="57" w:type="dxa"/>
            </w:tcMar>
            <w:hideMark/>
          </w:tcPr>
          <w:p w14:paraId="2711884E" w14:textId="77777777" w:rsidR="001B1F2D" w:rsidRPr="001B1F2D" w:rsidRDefault="001B1F2D" w:rsidP="00B17D29">
            <w:pPr>
              <w:pStyle w:val="Tabletext0"/>
            </w:pPr>
            <w:r w:rsidRPr="001B1F2D">
              <w:t>Bunyip River</w:t>
            </w:r>
          </w:p>
        </w:tc>
        <w:tc>
          <w:tcPr>
            <w:tcW w:w="1701" w:type="dxa"/>
            <w:shd w:val="clear" w:color="auto" w:fill="auto"/>
            <w:noWrap/>
            <w:tcMar>
              <w:top w:w="57" w:type="dxa"/>
            </w:tcMar>
            <w:hideMark/>
          </w:tcPr>
          <w:p w14:paraId="66A6E3DD"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B8072B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9BDEA16"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05CA47C1"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3C2F710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3102969" w14:textId="56B35E01"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3DCE30DA" w14:textId="77777777" w:rsidTr="00B17D29">
        <w:trPr>
          <w:cantSplit/>
          <w:trHeight w:val="170"/>
        </w:trPr>
        <w:tc>
          <w:tcPr>
            <w:tcW w:w="1843" w:type="dxa"/>
            <w:shd w:val="clear" w:color="auto" w:fill="auto"/>
            <w:tcMar>
              <w:top w:w="57" w:type="dxa"/>
            </w:tcMar>
            <w:hideMark/>
          </w:tcPr>
          <w:p w14:paraId="575585B6" w14:textId="77777777" w:rsidR="001B1F2D" w:rsidRPr="001B1F2D" w:rsidRDefault="001B1F2D" w:rsidP="00B17D29">
            <w:pPr>
              <w:pStyle w:val="Tabletext0"/>
            </w:pPr>
            <w:r w:rsidRPr="001B1F2D">
              <w:t>Cowwarr Weir (Cowwarr)</w:t>
            </w:r>
          </w:p>
        </w:tc>
        <w:tc>
          <w:tcPr>
            <w:tcW w:w="1701" w:type="dxa"/>
            <w:shd w:val="clear" w:color="auto" w:fill="auto"/>
            <w:tcMar>
              <w:top w:w="57" w:type="dxa"/>
            </w:tcMar>
            <w:hideMark/>
          </w:tcPr>
          <w:p w14:paraId="06F7790D"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5EEBAAB5"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200CA6F"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362AE49" w14:textId="77777777" w:rsidR="001B1F2D" w:rsidRPr="001B1F2D" w:rsidRDefault="001B1F2D" w:rsidP="00B17D29">
            <w:pPr>
              <w:pStyle w:val="Tabletext0"/>
            </w:pPr>
            <w:r w:rsidRPr="001B1F2D">
              <w:t>2000</w:t>
            </w:r>
          </w:p>
        </w:tc>
        <w:tc>
          <w:tcPr>
            <w:tcW w:w="2262" w:type="dxa"/>
            <w:shd w:val="clear" w:color="auto" w:fill="auto"/>
            <w:noWrap/>
            <w:tcMar>
              <w:top w:w="57" w:type="dxa"/>
            </w:tcMar>
            <w:hideMark/>
          </w:tcPr>
          <w:p w14:paraId="3BC4F59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E0DADB8" w14:textId="24E7FFDF" w:rsidR="001B1F2D" w:rsidRPr="001B1F2D" w:rsidRDefault="001B1F2D" w:rsidP="000C49F0">
            <w:pPr>
              <w:pStyle w:val="Tabletext0"/>
            </w:pPr>
          </w:p>
        </w:tc>
      </w:tr>
      <w:tr w:rsidR="001B1F2D" w:rsidRPr="001B1F2D" w14:paraId="1D4B370A" w14:textId="77777777" w:rsidTr="00B17D29">
        <w:trPr>
          <w:cantSplit/>
          <w:trHeight w:val="170"/>
        </w:trPr>
        <w:tc>
          <w:tcPr>
            <w:tcW w:w="1843" w:type="dxa"/>
            <w:shd w:val="clear" w:color="auto" w:fill="auto"/>
            <w:tcMar>
              <w:top w:w="57" w:type="dxa"/>
            </w:tcMar>
            <w:hideMark/>
          </w:tcPr>
          <w:p w14:paraId="4E5578AC" w14:textId="77777777" w:rsidR="001B1F2D" w:rsidRPr="001B1F2D" w:rsidRDefault="001B1F2D" w:rsidP="00B17D29">
            <w:pPr>
              <w:pStyle w:val="Tabletext0"/>
            </w:pPr>
            <w:r w:rsidRPr="001B1F2D">
              <w:t>Freestone Creek (Briagolong)</w:t>
            </w:r>
          </w:p>
        </w:tc>
        <w:tc>
          <w:tcPr>
            <w:tcW w:w="1701" w:type="dxa"/>
            <w:shd w:val="clear" w:color="auto" w:fill="auto"/>
            <w:tcMar>
              <w:top w:w="57" w:type="dxa"/>
            </w:tcMar>
            <w:hideMark/>
          </w:tcPr>
          <w:p w14:paraId="400337A6"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567ABAF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D645407"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CF85B65" w14:textId="734FD497" w:rsidR="001B1F2D" w:rsidRPr="001B1F2D" w:rsidRDefault="007E335F" w:rsidP="00B17D29">
            <w:pPr>
              <w:pStyle w:val="Tabletext0"/>
            </w:pPr>
            <w:r>
              <w:t>2</w:t>
            </w:r>
            <w:r w:rsidRPr="001B1F2D">
              <w:t>000</w:t>
            </w:r>
          </w:p>
        </w:tc>
        <w:tc>
          <w:tcPr>
            <w:tcW w:w="2262" w:type="dxa"/>
            <w:shd w:val="clear" w:color="auto" w:fill="auto"/>
            <w:noWrap/>
            <w:tcMar>
              <w:top w:w="57" w:type="dxa"/>
            </w:tcMar>
            <w:hideMark/>
          </w:tcPr>
          <w:p w14:paraId="6ED71D2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D85B3B0" w14:textId="589BA91A" w:rsidR="001B1F2D" w:rsidRPr="001B1F2D" w:rsidRDefault="001B1F2D" w:rsidP="00B17D29">
            <w:pPr>
              <w:pStyle w:val="Tabletext0"/>
            </w:pPr>
          </w:p>
        </w:tc>
      </w:tr>
      <w:tr w:rsidR="001B1F2D" w:rsidRPr="001B1F2D" w14:paraId="2182480B" w14:textId="77777777" w:rsidTr="00B17D29">
        <w:trPr>
          <w:cantSplit/>
          <w:trHeight w:val="170"/>
        </w:trPr>
        <w:tc>
          <w:tcPr>
            <w:tcW w:w="1843" w:type="dxa"/>
            <w:shd w:val="clear" w:color="auto" w:fill="auto"/>
            <w:tcMar>
              <w:top w:w="57" w:type="dxa"/>
            </w:tcMar>
            <w:hideMark/>
          </w:tcPr>
          <w:p w14:paraId="1C748E56" w14:textId="77777777" w:rsidR="001B1F2D" w:rsidRPr="001B1F2D" w:rsidRDefault="001B1F2D" w:rsidP="00B17D29">
            <w:pPr>
              <w:pStyle w:val="Tabletext0"/>
            </w:pPr>
            <w:r w:rsidRPr="001B1F2D">
              <w:t>Glenmaggie Lake (Glenmaggie)</w:t>
            </w:r>
          </w:p>
        </w:tc>
        <w:tc>
          <w:tcPr>
            <w:tcW w:w="1701" w:type="dxa"/>
            <w:shd w:val="clear" w:color="auto" w:fill="auto"/>
            <w:tcMar>
              <w:top w:w="57" w:type="dxa"/>
            </w:tcMar>
            <w:hideMark/>
          </w:tcPr>
          <w:p w14:paraId="3E853D21"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1886E43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9ED1767"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67A77799" w14:textId="77777777" w:rsidR="001B1F2D" w:rsidRPr="001B1F2D" w:rsidRDefault="001B1F2D" w:rsidP="00B17D29">
            <w:pPr>
              <w:pStyle w:val="Tabletext0"/>
            </w:pPr>
            <w:r w:rsidRPr="001B1F2D">
              <w:t>10000</w:t>
            </w:r>
          </w:p>
        </w:tc>
        <w:tc>
          <w:tcPr>
            <w:tcW w:w="2262" w:type="dxa"/>
            <w:shd w:val="clear" w:color="auto" w:fill="auto"/>
            <w:noWrap/>
            <w:tcMar>
              <w:top w:w="57" w:type="dxa"/>
            </w:tcMar>
            <w:hideMark/>
          </w:tcPr>
          <w:p w14:paraId="1EA416B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808B7DD" w14:textId="66B33B36" w:rsidR="001B1F2D" w:rsidRPr="001B1F2D" w:rsidRDefault="001B1F2D" w:rsidP="00B17D29">
            <w:pPr>
              <w:pStyle w:val="Tabletext0"/>
            </w:pPr>
          </w:p>
        </w:tc>
      </w:tr>
      <w:tr w:rsidR="001B1F2D" w:rsidRPr="001B1F2D" w14:paraId="3B6819DF" w14:textId="77777777" w:rsidTr="00B17D29">
        <w:trPr>
          <w:cantSplit/>
          <w:trHeight w:val="170"/>
        </w:trPr>
        <w:tc>
          <w:tcPr>
            <w:tcW w:w="1843" w:type="dxa"/>
            <w:shd w:val="clear" w:color="auto" w:fill="auto"/>
            <w:tcMar>
              <w:top w:w="57" w:type="dxa"/>
            </w:tcMar>
            <w:hideMark/>
          </w:tcPr>
          <w:p w14:paraId="48F7B9DE" w14:textId="77777777" w:rsidR="001B1F2D" w:rsidRPr="001B1F2D" w:rsidRDefault="001B1F2D" w:rsidP="00B17D29">
            <w:pPr>
              <w:pStyle w:val="Tabletext0"/>
            </w:pPr>
            <w:r w:rsidRPr="001B1F2D">
              <w:t>Glenmaggie Lake (Glenmaggie)</w:t>
            </w:r>
          </w:p>
        </w:tc>
        <w:tc>
          <w:tcPr>
            <w:tcW w:w="1701" w:type="dxa"/>
            <w:shd w:val="clear" w:color="auto" w:fill="auto"/>
            <w:noWrap/>
            <w:tcMar>
              <w:top w:w="57" w:type="dxa"/>
            </w:tcMar>
            <w:hideMark/>
          </w:tcPr>
          <w:p w14:paraId="62A256A2"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08E26EA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1BBC26C"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B1EAD8F" w14:textId="77777777" w:rsidR="001B1F2D" w:rsidRPr="001B1F2D" w:rsidRDefault="001B1F2D" w:rsidP="00B17D29">
            <w:pPr>
              <w:pStyle w:val="Tabletext0"/>
            </w:pPr>
            <w:r w:rsidRPr="001B1F2D">
              <w:t>7000</w:t>
            </w:r>
          </w:p>
        </w:tc>
        <w:tc>
          <w:tcPr>
            <w:tcW w:w="2262" w:type="dxa"/>
            <w:shd w:val="clear" w:color="auto" w:fill="auto"/>
            <w:noWrap/>
            <w:tcMar>
              <w:top w:w="57" w:type="dxa"/>
            </w:tcMar>
            <w:hideMark/>
          </w:tcPr>
          <w:p w14:paraId="72F5186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FB5C58A" w14:textId="384129EA" w:rsidR="001B1F2D" w:rsidRPr="001B1F2D" w:rsidRDefault="001B1F2D" w:rsidP="00B17D29">
            <w:pPr>
              <w:pStyle w:val="Tabletext0"/>
            </w:pPr>
            <w:r w:rsidRPr="001B1F2D">
              <w:t>Stock rainbow trout during May</w:t>
            </w:r>
            <w:r w:rsidR="00344B8E">
              <w:t>.</w:t>
            </w:r>
          </w:p>
        </w:tc>
      </w:tr>
      <w:tr w:rsidR="001B1F2D" w:rsidRPr="001B1F2D" w14:paraId="6B86F3F6" w14:textId="77777777" w:rsidTr="00B17D29">
        <w:trPr>
          <w:cantSplit/>
          <w:trHeight w:val="170"/>
        </w:trPr>
        <w:tc>
          <w:tcPr>
            <w:tcW w:w="1843" w:type="dxa"/>
            <w:shd w:val="clear" w:color="auto" w:fill="auto"/>
            <w:tcMar>
              <w:top w:w="57" w:type="dxa"/>
            </w:tcMar>
            <w:hideMark/>
          </w:tcPr>
          <w:p w14:paraId="7F13F410" w14:textId="77777777" w:rsidR="001B1F2D" w:rsidRPr="001B1F2D" w:rsidRDefault="001B1F2D" w:rsidP="00B17D29">
            <w:pPr>
              <w:pStyle w:val="Tabletext0"/>
            </w:pPr>
            <w:r w:rsidRPr="001B1F2D">
              <w:t>Guthridge Lake (Sale)</w:t>
            </w:r>
          </w:p>
        </w:tc>
        <w:tc>
          <w:tcPr>
            <w:tcW w:w="1701" w:type="dxa"/>
            <w:shd w:val="clear" w:color="auto" w:fill="auto"/>
            <w:tcMar>
              <w:top w:w="57" w:type="dxa"/>
            </w:tcMar>
            <w:hideMark/>
          </w:tcPr>
          <w:p w14:paraId="3B8702E6"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4586F96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61B1266"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379DCA6B" w14:textId="77777777" w:rsidR="001B1F2D" w:rsidRPr="001B1F2D" w:rsidRDefault="001B1F2D" w:rsidP="00B17D29">
            <w:pPr>
              <w:pStyle w:val="Tabletext0"/>
            </w:pPr>
            <w:r w:rsidRPr="001B1F2D">
              <w:t>1000</w:t>
            </w:r>
          </w:p>
        </w:tc>
        <w:tc>
          <w:tcPr>
            <w:tcW w:w="2262" w:type="dxa"/>
            <w:shd w:val="clear" w:color="auto" w:fill="auto"/>
            <w:noWrap/>
            <w:tcMar>
              <w:top w:w="57" w:type="dxa"/>
            </w:tcMar>
            <w:hideMark/>
          </w:tcPr>
          <w:p w14:paraId="3B6B2BE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9805699" w14:textId="36F1C61B" w:rsidR="001B1F2D" w:rsidRPr="001B1F2D" w:rsidRDefault="000C49F0" w:rsidP="00B17D29">
            <w:pPr>
              <w:pStyle w:val="Tabletext0"/>
            </w:pPr>
            <w:r>
              <w:t xml:space="preserve">Trial to develop urban bass fishery. </w:t>
            </w:r>
            <w:r w:rsidR="001B1F2D" w:rsidRPr="001B1F2D">
              <w:t>Annual stocking 1000 Australian bass from 2014/2015 to 2016/2017</w:t>
            </w:r>
            <w:r w:rsidR="00344B8E">
              <w:t>.</w:t>
            </w:r>
            <w:r w:rsidR="001B1F2D" w:rsidRPr="001B1F2D">
              <w:t xml:space="preserve"> </w:t>
            </w:r>
          </w:p>
        </w:tc>
      </w:tr>
      <w:tr w:rsidR="001B1F2D" w:rsidRPr="001B1F2D" w14:paraId="618B83EE" w14:textId="77777777" w:rsidTr="00B17D29">
        <w:trPr>
          <w:cantSplit/>
          <w:trHeight w:val="170"/>
        </w:trPr>
        <w:tc>
          <w:tcPr>
            <w:tcW w:w="1843" w:type="dxa"/>
            <w:shd w:val="clear" w:color="auto" w:fill="auto"/>
            <w:tcMar>
              <w:top w:w="57" w:type="dxa"/>
            </w:tcMar>
            <w:hideMark/>
          </w:tcPr>
          <w:p w14:paraId="3B562A39" w14:textId="77777777" w:rsidR="001B1F2D" w:rsidRPr="001B1F2D" w:rsidRDefault="001B1F2D" w:rsidP="00B17D29">
            <w:pPr>
              <w:pStyle w:val="Tabletext0"/>
            </w:pPr>
            <w:r w:rsidRPr="001B1F2D">
              <w:t>Guthridge Lake (Sale)</w:t>
            </w:r>
          </w:p>
        </w:tc>
        <w:tc>
          <w:tcPr>
            <w:tcW w:w="1701" w:type="dxa"/>
            <w:shd w:val="clear" w:color="auto" w:fill="auto"/>
            <w:noWrap/>
            <w:tcMar>
              <w:top w:w="57" w:type="dxa"/>
            </w:tcMar>
            <w:hideMark/>
          </w:tcPr>
          <w:p w14:paraId="739E9755"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62094C9"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4AF8B511" w14:textId="77777777" w:rsidR="001B1F2D" w:rsidRPr="001B1F2D" w:rsidRDefault="001B1F2D" w:rsidP="00B17D29">
            <w:pPr>
              <w:pStyle w:val="Tabletext0"/>
            </w:pPr>
            <w:r w:rsidRPr="001B1F2D">
              <w:t>Family Fishing</w:t>
            </w:r>
          </w:p>
        </w:tc>
        <w:tc>
          <w:tcPr>
            <w:tcW w:w="1423" w:type="dxa"/>
            <w:shd w:val="clear" w:color="000000" w:fill="FFFFFF"/>
            <w:tcMar>
              <w:top w:w="57" w:type="dxa"/>
            </w:tcMar>
            <w:hideMark/>
          </w:tcPr>
          <w:p w14:paraId="4247230B" w14:textId="77777777" w:rsidR="001B1F2D" w:rsidRPr="001B1F2D" w:rsidRDefault="001B1F2D" w:rsidP="00B17D29">
            <w:pPr>
              <w:pStyle w:val="Tabletext0"/>
            </w:pPr>
            <w:r w:rsidRPr="001B1F2D">
              <w:t>500</w:t>
            </w:r>
          </w:p>
        </w:tc>
        <w:tc>
          <w:tcPr>
            <w:tcW w:w="2262" w:type="dxa"/>
            <w:shd w:val="clear" w:color="auto" w:fill="auto"/>
            <w:noWrap/>
            <w:tcMar>
              <w:top w:w="57" w:type="dxa"/>
            </w:tcMar>
            <w:hideMark/>
          </w:tcPr>
          <w:p w14:paraId="3E183CF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2E836CF" w14:textId="7449DA50" w:rsidR="001B1F2D" w:rsidRPr="001B1F2D" w:rsidRDefault="001B1F2D" w:rsidP="00B17D29">
            <w:pPr>
              <w:pStyle w:val="Tabletext0"/>
            </w:pPr>
            <w:r w:rsidRPr="001B1F2D">
              <w:t>250 rainbow trout 2nd &amp; 3rd Term School Holidays</w:t>
            </w:r>
            <w:r w:rsidR="00344B8E">
              <w:t>.</w:t>
            </w:r>
          </w:p>
        </w:tc>
      </w:tr>
      <w:tr w:rsidR="001B1F2D" w:rsidRPr="001B1F2D" w14:paraId="6C04A5AA" w14:textId="77777777" w:rsidTr="00B17D29">
        <w:trPr>
          <w:cantSplit/>
          <w:trHeight w:val="170"/>
        </w:trPr>
        <w:tc>
          <w:tcPr>
            <w:tcW w:w="1843" w:type="dxa"/>
            <w:shd w:val="clear" w:color="auto" w:fill="auto"/>
            <w:tcMar>
              <w:top w:w="57" w:type="dxa"/>
            </w:tcMar>
            <w:hideMark/>
          </w:tcPr>
          <w:p w14:paraId="056E29AC" w14:textId="77777777" w:rsidR="001B1F2D" w:rsidRPr="001B1F2D" w:rsidRDefault="001B1F2D" w:rsidP="00B17D29">
            <w:pPr>
              <w:pStyle w:val="Tabletext0"/>
            </w:pPr>
            <w:r w:rsidRPr="001B1F2D">
              <w:t>Heyfield Racecourse Lake (Heyfield)</w:t>
            </w:r>
          </w:p>
        </w:tc>
        <w:tc>
          <w:tcPr>
            <w:tcW w:w="1701" w:type="dxa"/>
            <w:shd w:val="clear" w:color="auto" w:fill="auto"/>
            <w:noWrap/>
            <w:tcMar>
              <w:top w:w="57" w:type="dxa"/>
            </w:tcMar>
            <w:hideMark/>
          </w:tcPr>
          <w:p w14:paraId="6E414F73"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A91CFCF"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26DE1ABB" w14:textId="77777777" w:rsidR="001B1F2D" w:rsidRPr="001B1F2D" w:rsidRDefault="001B1F2D" w:rsidP="00B17D29">
            <w:pPr>
              <w:pStyle w:val="Tabletext0"/>
            </w:pPr>
            <w:r w:rsidRPr="001B1F2D">
              <w:t>Family Fishing</w:t>
            </w:r>
          </w:p>
        </w:tc>
        <w:tc>
          <w:tcPr>
            <w:tcW w:w="1423" w:type="dxa"/>
            <w:shd w:val="clear" w:color="000000" w:fill="FFFFFF"/>
            <w:tcMar>
              <w:top w:w="57" w:type="dxa"/>
            </w:tcMar>
            <w:hideMark/>
          </w:tcPr>
          <w:p w14:paraId="31B44C4E" w14:textId="77777777" w:rsidR="001B1F2D" w:rsidRPr="001B1F2D" w:rsidRDefault="001B1F2D" w:rsidP="00B17D29">
            <w:pPr>
              <w:pStyle w:val="Tabletext0"/>
            </w:pPr>
            <w:r w:rsidRPr="001B1F2D">
              <w:t>400</w:t>
            </w:r>
          </w:p>
        </w:tc>
        <w:tc>
          <w:tcPr>
            <w:tcW w:w="2262" w:type="dxa"/>
            <w:shd w:val="clear" w:color="auto" w:fill="auto"/>
            <w:noWrap/>
            <w:tcMar>
              <w:top w:w="57" w:type="dxa"/>
            </w:tcMar>
            <w:hideMark/>
          </w:tcPr>
          <w:p w14:paraId="6CE0140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B6DBD50" w14:textId="50492D77" w:rsidR="001B1F2D" w:rsidRPr="001B1F2D" w:rsidRDefault="001B1F2D" w:rsidP="00B17D29">
            <w:pPr>
              <w:pStyle w:val="Tabletext0"/>
            </w:pPr>
            <w:r w:rsidRPr="001B1F2D">
              <w:t>200 rainbow trout 2nd &amp; 3rd Term School Holidays</w:t>
            </w:r>
            <w:r w:rsidR="00344B8E">
              <w:t>.</w:t>
            </w:r>
          </w:p>
        </w:tc>
      </w:tr>
      <w:tr w:rsidR="001B1F2D" w:rsidRPr="001B1F2D" w14:paraId="62785914" w14:textId="77777777" w:rsidTr="00B17D29">
        <w:trPr>
          <w:cantSplit/>
          <w:trHeight w:val="170"/>
        </w:trPr>
        <w:tc>
          <w:tcPr>
            <w:tcW w:w="1843" w:type="dxa"/>
            <w:shd w:val="clear" w:color="auto" w:fill="auto"/>
            <w:tcMar>
              <w:top w:w="57" w:type="dxa"/>
            </w:tcMar>
            <w:hideMark/>
          </w:tcPr>
          <w:p w14:paraId="02C6DD17" w14:textId="77777777" w:rsidR="001B1F2D" w:rsidRPr="001B1F2D" w:rsidRDefault="001B1F2D" w:rsidP="00B17D29">
            <w:pPr>
              <w:pStyle w:val="Tabletext0"/>
            </w:pPr>
            <w:r w:rsidRPr="001B1F2D">
              <w:t>Hospital Creek (Tostaree)</w:t>
            </w:r>
          </w:p>
        </w:tc>
        <w:tc>
          <w:tcPr>
            <w:tcW w:w="1701" w:type="dxa"/>
            <w:shd w:val="clear" w:color="auto" w:fill="auto"/>
            <w:tcMar>
              <w:top w:w="57" w:type="dxa"/>
            </w:tcMar>
            <w:hideMark/>
          </w:tcPr>
          <w:p w14:paraId="221C6312"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3611675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4B6F948"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0A86163A" w14:textId="77777777" w:rsidR="001B1F2D" w:rsidRPr="001B1F2D" w:rsidRDefault="001B1F2D" w:rsidP="00B17D29">
            <w:pPr>
              <w:pStyle w:val="Tabletext0"/>
            </w:pPr>
            <w:r w:rsidRPr="001B1F2D">
              <w:t>3000</w:t>
            </w:r>
          </w:p>
        </w:tc>
        <w:tc>
          <w:tcPr>
            <w:tcW w:w="2262" w:type="dxa"/>
            <w:shd w:val="clear" w:color="auto" w:fill="auto"/>
            <w:noWrap/>
            <w:tcMar>
              <w:top w:w="57" w:type="dxa"/>
            </w:tcMar>
            <w:hideMark/>
          </w:tcPr>
          <w:p w14:paraId="550F651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AA62222" w14:textId="1168D713" w:rsidR="001B1F2D" w:rsidRPr="001B1F2D" w:rsidRDefault="001B1F2D" w:rsidP="00B17D29">
            <w:pPr>
              <w:pStyle w:val="Tabletext0"/>
            </w:pPr>
          </w:p>
        </w:tc>
      </w:tr>
      <w:tr w:rsidR="001B1F2D" w:rsidRPr="001B1F2D" w14:paraId="1BA10273" w14:textId="77777777" w:rsidTr="00B17D29">
        <w:trPr>
          <w:cantSplit/>
          <w:trHeight w:val="170"/>
        </w:trPr>
        <w:tc>
          <w:tcPr>
            <w:tcW w:w="1843" w:type="dxa"/>
            <w:shd w:val="clear" w:color="auto" w:fill="auto"/>
            <w:tcMar>
              <w:top w:w="57" w:type="dxa"/>
            </w:tcMar>
            <w:hideMark/>
          </w:tcPr>
          <w:p w14:paraId="5B66B18A" w14:textId="6A99DF80" w:rsidR="001B1F2D" w:rsidRPr="001B1F2D" w:rsidRDefault="001B1F2D" w:rsidP="00D61717">
            <w:pPr>
              <w:pStyle w:val="Tabletext0"/>
            </w:pPr>
            <w:r w:rsidRPr="001B1F2D">
              <w:t>Hyland Lake</w:t>
            </w:r>
            <w:r w:rsidR="00D61717">
              <w:t xml:space="preserve"> </w:t>
            </w:r>
            <w:r w:rsidRPr="001B1F2D">
              <w:t>(Churchill)</w:t>
            </w:r>
          </w:p>
        </w:tc>
        <w:tc>
          <w:tcPr>
            <w:tcW w:w="1701" w:type="dxa"/>
            <w:shd w:val="clear" w:color="auto" w:fill="auto"/>
            <w:tcMar>
              <w:top w:w="57" w:type="dxa"/>
            </w:tcMar>
            <w:hideMark/>
          </w:tcPr>
          <w:p w14:paraId="0DB5E370"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15E2ED2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DB16E47"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5AE06399" w14:textId="77777777" w:rsidR="001B1F2D" w:rsidRPr="001B1F2D" w:rsidRDefault="001B1F2D" w:rsidP="00B17D29">
            <w:pPr>
              <w:pStyle w:val="Tabletext0"/>
            </w:pPr>
            <w:r w:rsidRPr="001B1F2D">
              <w:t>1000</w:t>
            </w:r>
          </w:p>
        </w:tc>
        <w:tc>
          <w:tcPr>
            <w:tcW w:w="2262" w:type="dxa"/>
            <w:shd w:val="clear" w:color="auto" w:fill="auto"/>
            <w:noWrap/>
            <w:tcMar>
              <w:top w:w="57" w:type="dxa"/>
            </w:tcMar>
            <w:hideMark/>
          </w:tcPr>
          <w:p w14:paraId="6D59BB3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66F6C78" w14:textId="7E0FBC34" w:rsidR="001B1F2D" w:rsidRPr="001B1F2D" w:rsidRDefault="001B1F2D" w:rsidP="000C49F0">
            <w:pPr>
              <w:pStyle w:val="Tabletext0"/>
            </w:pPr>
            <w:r w:rsidRPr="001B1F2D">
              <w:t>Fisheries want to trial bass as a potential to create an urban water summer fishery.</w:t>
            </w:r>
            <w:r w:rsidR="000C49F0" w:rsidRPr="001B1F2D">
              <w:t xml:space="preserve"> TEP required for stocking Australian bass.</w:t>
            </w:r>
          </w:p>
        </w:tc>
      </w:tr>
      <w:tr w:rsidR="001B1F2D" w:rsidRPr="001B1F2D" w14:paraId="546B00CB" w14:textId="77777777" w:rsidTr="00B17D29">
        <w:trPr>
          <w:cantSplit/>
          <w:trHeight w:val="170"/>
        </w:trPr>
        <w:tc>
          <w:tcPr>
            <w:tcW w:w="1843" w:type="dxa"/>
            <w:shd w:val="clear" w:color="auto" w:fill="auto"/>
            <w:tcMar>
              <w:top w:w="57" w:type="dxa"/>
            </w:tcMar>
            <w:hideMark/>
          </w:tcPr>
          <w:p w14:paraId="76F875E4" w14:textId="17DCDC35" w:rsidR="001B1F2D" w:rsidRPr="001B1F2D" w:rsidRDefault="001B1F2D" w:rsidP="00D61717">
            <w:pPr>
              <w:pStyle w:val="Tabletext0"/>
            </w:pPr>
            <w:r w:rsidRPr="001B1F2D">
              <w:t>Hyland Lake</w:t>
            </w:r>
            <w:r w:rsidR="00D61717">
              <w:t xml:space="preserve"> </w:t>
            </w:r>
            <w:r w:rsidRPr="001B1F2D">
              <w:t>(Churchill)</w:t>
            </w:r>
          </w:p>
        </w:tc>
        <w:tc>
          <w:tcPr>
            <w:tcW w:w="1701" w:type="dxa"/>
            <w:shd w:val="clear" w:color="auto" w:fill="auto"/>
            <w:noWrap/>
            <w:tcMar>
              <w:top w:w="57" w:type="dxa"/>
            </w:tcMar>
            <w:hideMark/>
          </w:tcPr>
          <w:p w14:paraId="34CFA237"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1C8EF186"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32D4577B" w14:textId="77777777" w:rsidR="001B1F2D" w:rsidRPr="001B1F2D" w:rsidRDefault="001B1F2D" w:rsidP="00B17D29">
            <w:pPr>
              <w:pStyle w:val="Tabletext0"/>
            </w:pPr>
            <w:r w:rsidRPr="001B1F2D">
              <w:t>Family Fishing</w:t>
            </w:r>
          </w:p>
        </w:tc>
        <w:tc>
          <w:tcPr>
            <w:tcW w:w="1423" w:type="dxa"/>
            <w:shd w:val="clear" w:color="000000" w:fill="FFFFFF"/>
            <w:tcMar>
              <w:top w:w="57" w:type="dxa"/>
            </w:tcMar>
            <w:hideMark/>
          </w:tcPr>
          <w:p w14:paraId="172CCD32" w14:textId="77777777" w:rsidR="001B1F2D" w:rsidRPr="001B1F2D" w:rsidRDefault="001B1F2D" w:rsidP="00B17D29">
            <w:pPr>
              <w:pStyle w:val="Tabletext0"/>
            </w:pPr>
            <w:r w:rsidRPr="001B1F2D">
              <w:t>2750</w:t>
            </w:r>
          </w:p>
        </w:tc>
        <w:tc>
          <w:tcPr>
            <w:tcW w:w="2262" w:type="dxa"/>
            <w:shd w:val="clear" w:color="auto" w:fill="auto"/>
            <w:noWrap/>
            <w:tcMar>
              <w:top w:w="57" w:type="dxa"/>
            </w:tcMar>
            <w:hideMark/>
          </w:tcPr>
          <w:p w14:paraId="2CC8C3E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D0FDBAB" w14:textId="39834352" w:rsidR="001B1F2D" w:rsidRPr="001B1F2D" w:rsidRDefault="001B1F2D" w:rsidP="00D61717">
            <w:pPr>
              <w:pStyle w:val="Tabletext0"/>
            </w:pPr>
            <w:r w:rsidRPr="001B1F2D">
              <w:t>750 rainbow trout 1st, 2nd &amp; 3rd Term School Holidays + 500 rainbow trout in November</w:t>
            </w:r>
            <w:r w:rsidR="00344B8E">
              <w:t>.</w:t>
            </w:r>
            <w:r w:rsidRPr="001B1F2D">
              <w:t xml:space="preserve"> </w:t>
            </w:r>
          </w:p>
        </w:tc>
      </w:tr>
      <w:tr w:rsidR="001B1F2D" w:rsidRPr="001B1F2D" w14:paraId="137C052E" w14:textId="77777777" w:rsidTr="00F6137E">
        <w:trPr>
          <w:cantSplit/>
          <w:trHeight w:val="170"/>
        </w:trPr>
        <w:tc>
          <w:tcPr>
            <w:tcW w:w="1843" w:type="dxa"/>
            <w:shd w:val="clear" w:color="auto" w:fill="auto"/>
            <w:tcMar>
              <w:top w:w="57" w:type="dxa"/>
            </w:tcMar>
            <w:hideMark/>
          </w:tcPr>
          <w:p w14:paraId="2D0B1DF1" w14:textId="77777777" w:rsidR="001B1F2D" w:rsidRPr="001B1F2D" w:rsidRDefault="001B1F2D" w:rsidP="00B17D29">
            <w:pPr>
              <w:pStyle w:val="Tabletext0"/>
            </w:pPr>
            <w:r w:rsidRPr="001B1F2D">
              <w:t>Latrobe River</w:t>
            </w:r>
          </w:p>
        </w:tc>
        <w:tc>
          <w:tcPr>
            <w:tcW w:w="1701" w:type="dxa"/>
            <w:shd w:val="clear" w:color="auto" w:fill="auto"/>
            <w:noWrap/>
            <w:tcMar>
              <w:top w:w="57" w:type="dxa"/>
            </w:tcMar>
            <w:hideMark/>
          </w:tcPr>
          <w:p w14:paraId="1E88724E" w14:textId="77777777" w:rsidR="001B1F2D" w:rsidRPr="001B1F2D" w:rsidRDefault="001B1F2D" w:rsidP="00B17D29">
            <w:pPr>
              <w:pStyle w:val="Tabletext0"/>
            </w:pPr>
            <w:r w:rsidRPr="001B1F2D">
              <w:t>Brown trout</w:t>
            </w:r>
          </w:p>
        </w:tc>
        <w:tc>
          <w:tcPr>
            <w:tcW w:w="1559" w:type="dxa"/>
            <w:shd w:val="clear" w:color="auto" w:fill="auto"/>
            <w:tcMar>
              <w:top w:w="57" w:type="dxa"/>
            </w:tcMar>
          </w:tcPr>
          <w:p w14:paraId="7395E64F" w14:textId="658792A3" w:rsidR="001B1F2D" w:rsidRPr="001B1F2D" w:rsidRDefault="001B1F2D" w:rsidP="00B17D29">
            <w:pPr>
              <w:pStyle w:val="Tabletext0"/>
            </w:pPr>
          </w:p>
        </w:tc>
        <w:tc>
          <w:tcPr>
            <w:tcW w:w="1418" w:type="dxa"/>
            <w:shd w:val="clear" w:color="auto" w:fill="auto"/>
            <w:tcMar>
              <w:top w:w="57" w:type="dxa"/>
            </w:tcMar>
            <w:hideMark/>
          </w:tcPr>
          <w:p w14:paraId="58B16BF2"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986F783"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39D212D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B298910" w14:textId="3EBDDC78"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77459C73" w14:textId="77777777" w:rsidTr="00F6137E">
        <w:trPr>
          <w:cantSplit/>
          <w:trHeight w:val="170"/>
        </w:trPr>
        <w:tc>
          <w:tcPr>
            <w:tcW w:w="1843" w:type="dxa"/>
            <w:shd w:val="clear" w:color="auto" w:fill="auto"/>
            <w:tcMar>
              <w:top w:w="57" w:type="dxa"/>
            </w:tcMar>
            <w:hideMark/>
          </w:tcPr>
          <w:p w14:paraId="7129643A" w14:textId="77777777" w:rsidR="001B1F2D" w:rsidRPr="001B1F2D" w:rsidRDefault="001B1F2D" w:rsidP="00B17D29">
            <w:pPr>
              <w:pStyle w:val="Tabletext0"/>
            </w:pPr>
            <w:r w:rsidRPr="001B1F2D">
              <w:t>Loch River</w:t>
            </w:r>
          </w:p>
        </w:tc>
        <w:tc>
          <w:tcPr>
            <w:tcW w:w="1701" w:type="dxa"/>
            <w:shd w:val="clear" w:color="auto" w:fill="auto"/>
            <w:noWrap/>
            <w:tcMar>
              <w:top w:w="57" w:type="dxa"/>
            </w:tcMar>
            <w:hideMark/>
          </w:tcPr>
          <w:p w14:paraId="5BF6FC48" w14:textId="77777777" w:rsidR="001B1F2D" w:rsidRPr="001B1F2D" w:rsidRDefault="001B1F2D" w:rsidP="00B17D29">
            <w:pPr>
              <w:pStyle w:val="Tabletext0"/>
            </w:pPr>
            <w:r w:rsidRPr="001B1F2D">
              <w:t>Brown trout</w:t>
            </w:r>
          </w:p>
        </w:tc>
        <w:tc>
          <w:tcPr>
            <w:tcW w:w="1559" w:type="dxa"/>
            <w:shd w:val="clear" w:color="auto" w:fill="auto"/>
            <w:tcMar>
              <w:top w:w="57" w:type="dxa"/>
            </w:tcMar>
          </w:tcPr>
          <w:p w14:paraId="2D392FB2" w14:textId="14BFCDCD" w:rsidR="001B1F2D" w:rsidRPr="001B1F2D" w:rsidRDefault="001B1F2D" w:rsidP="00B17D29">
            <w:pPr>
              <w:pStyle w:val="Tabletext0"/>
            </w:pPr>
          </w:p>
        </w:tc>
        <w:tc>
          <w:tcPr>
            <w:tcW w:w="1418" w:type="dxa"/>
            <w:shd w:val="clear" w:color="auto" w:fill="auto"/>
            <w:tcMar>
              <w:top w:w="57" w:type="dxa"/>
            </w:tcMar>
            <w:hideMark/>
          </w:tcPr>
          <w:p w14:paraId="05E79BD4"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151D787"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5BC622C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B30B967" w14:textId="42659FFC"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43055BD2" w14:textId="77777777" w:rsidTr="00B17D29">
        <w:trPr>
          <w:cantSplit/>
          <w:trHeight w:val="170"/>
        </w:trPr>
        <w:tc>
          <w:tcPr>
            <w:tcW w:w="1843" w:type="dxa"/>
            <w:shd w:val="clear" w:color="auto" w:fill="auto"/>
            <w:tcMar>
              <w:top w:w="57" w:type="dxa"/>
            </w:tcMar>
            <w:hideMark/>
          </w:tcPr>
          <w:p w14:paraId="5FB21AB4" w14:textId="77777777" w:rsidR="001B1F2D" w:rsidRPr="001B1F2D" w:rsidRDefault="001B1F2D" w:rsidP="00B17D29">
            <w:pPr>
              <w:pStyle w:val="Tabletext0"/>
            </w:pPr>
            <w:r w:rsidRPr="001B1F2D">
              <w:t>Macalister River (D/s of L. Glenmaggie)</w:t>
            </w:r>
          </w:p>
        </w:tc>
        <w:tc>
          <w:tcPr>
            <w:tcW w:w="1701" w:type="dxa"/>
            <w:shd w:val="clear" w:color="auto" w:fill="auto"/>
            <w:tcMar>
              <w:top w:w="57" w:type="dxa"/>
            </w:tcMar>
            <w:hideMark/>
          </w:tcPr>
          <w:p w14:paraId="4EB76479"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6C96642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08DF39A"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0C75275" w14:textId="77777777" w:rsidR="001B1F2D" w:rsidRPr="001B1F2D" w:rsidRDefault="001B1F2D" w:rsidP="00B17D29">
            <w:pPr>
              <w:pStyle w:val="Tabletext0"/>
            </w:pPr>
            <w:r w:rsidRPr="001B1F2D">
              <w:t>4000</w:t>
            </w:r>
          </w:p>
        </w:tc>
        <w:tc>
          <w:tcPr>
            <w:tcW w:w="2262" w:type="dxa"/>
            <w:shd w:val="clear" w:color="auto" w:fill="auto"/>
            <w:noWrap/>
            <w:tcMar>
              <w:top w:w="57" w:type="dxa"/>
            </w:tcMar>
            <w:hideMark/>
          </w:tcPr>
          <w:p w14:paraId="39B3217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8183065" w14:textId="16CF4FFA" w:rsidR="001B1F2D" w:rsidRPr="001B1F2D" w:rsidRDefault="001B1F2D" w:rsidP="000C49F0">
            <w:pPr>
              <w:pStyle w:val="Tabletext0"/>
            </w:pPr>
            <w:r w:rsidRPr="001B1F2D">
              <w:t xml:space="preserve">Stock Australian bass downstream of </w:t>
            </w:r>
            <w:r w:rsidR="00964F69">
              <w:br/>
            </w:r>
            <w:r w:rsidRPr="001B1F2D">
              <w:t>Glenmaggie Lake</w:t>
            </w:r>
            <w:r w:rsidR="00B17D29">
              <w:t>.</w:t>
            </w:r>
            <w:r w:rsidRPr="001B1F2D">
              <w:t xml:space="preserve"> </w:t>
            </w:r>
          </w:p>
        </w:tc>
      </w:tr>
      <w:tr w:rsidR="001B1F2D" w:rsidRPr="001B1F2D" w14:paraId="3B95F511" w14:textId="77777777" w:rsidTr="00B17D29">
        <w:trPr>
          <w:cantSplit/>
          <w:trHeight w:val="170"/>
        </w:trPr>
        <w:tc>
          <w:tcPr>
            <w:tcW w:w="1843" w:type="dxa"/>
            <w:shd w:val="clear" w:color="auto" w:fill="auto"/>
            <w:tcMar>
              <w:top w:w="57" w:type="dxa"/>
            </w:tcMar>
            <w:hideMark/>
          </w:tcPr>
          <w:p w14:paraId="0858EE0A" w14:textId="77777777" w:rsidR="001B1F2D" w:rsidRPr="001B1F2D" w:rsidRDefault="001B1F2D" w:rsidP="00B17D29">
            <w:pPr>
              <w:pStyle w:val="Tabletext0"/>
            </w:pPr>
            <w:r w:rsidRPr="001B1F2D">
              <w:t>Macalister River (D/s of L. Glenmaggie)</w:t>
            </w:r>
          </w:p>
        </w:tc>
        <w:tc>
          <w:tcPr>
            <w:tcW w:w="1701" w:type="dxa"/>
            <w:shd w:val="clear" w:color="auto" w:fill="auto"/>
            <w:noWrap/>
            <w:tcMar>
              <w:top w:w="57" w:type="dxa"/>
            </w:tcMar>
            <w:hideMark/>
          </w:tcPr>
          <w:p w14:paraId="56B0BD0A"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551067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07106C7"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B1DBF16" w14:textId="77777777" w:rsidR="001B1F2D" w:rsidRPr="001B1F2D" w:rsidRDefault="001B1F2D" w:rsidP="00B17D29">
            <w:pPr>
              <w:pStyle w:val="Tabletext0"/>
            </w:pPr>
            <w:r w:rsidRPr="001B1F2D">
              <w:t>2000</w:t>
            </w:r>
          </w:p>
        </w:tc>
        <w:tc>
          <w:tcPr>
            <w:tcW w:w="2262" w:type="dxa"/>
            <w:shd w:val="clear" w:color="auto" w:fill="auto"/>
            <w:noWrap/>
            <w:tcMar>
              <w:top w:w="57" w:type="dxa"/>
            </w:tcMar>
            <w:hideMark/>
          </w:tcPr>
          <w:p w14:paraId="2F386AB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262990B" w14:textId="6F672185" w:rsidR="001B1F2D" w:rsidRPr="001B1F2D" w:rsidRDefault="001B1F2D" w:rsidP="00964F69">
            <w:pPr>
              <w:pStyle w:val="Tabletext0"/>
            </w:pPr>
            <w:r w:rsidRPr="001B1F2D">
              <w:t>Stock brown trout downstream of Glenmaggie Lake</w:t>
            </w:r>
          </w:p>
        </w:tc>
      </w:tr>
      <w:tr w:rsidR="001B1F2D" w:rsidRPr="001B1F2D" w14:paraId="27CAB739" w14:textId="77777777" w:rsidTr="00B17D29">
        <w:trPr>
          <w:cantSplit/>
          <w:trHeight w:val="170"/>
        </w:trPr>
        <w:tc>
          <w:tcPr>
            <w:tcW w:w="1843" w:type="dxa"/>
            <w:shd w:val="clear" w:color="auto" w:fill="auto"/>
            <w:tcMar>
              <w:top w:w="57" w:type="dxa"/>
            </w:tcMar>
            <w:hideMark/>
          </w:tcPr>
          <w:p w14:paraId="01178543" w14:textId="77777777" w:rsidR="001B1F2D" w:rsidRPr="001B1F2D" w:rsidRDefault="001B1F2D" w:rsidP="00B17D29">
            <w:pPr>
              <w:pStyle w:val="Tabletext0"/>
            </w:pPr>
            <w:r w:rsidRPr="001B1F2D">
              <w:t>Macalister River (U/s Lake Glenmaggie to Licola)</w:t>
            </w:r>
          </w:p>
        </w:tc>
        <w:tc>
          <w:tcPr>
            <w:tcW w:w="1701" w:type="dxa"/>
            <w:shd w:val="clear" w:color="auto" w:fill="auto"/>
            <w:tcMar>
              <w:top w:w="57" w:type="dxa"/>
            </w:tcMar>
            <w:hideMark/>
          </w:tcPr>
          <w:p w14:paraId="7E5FFDCE"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4398CDF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821D5B1"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50FCF27"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6A8ADB9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C161FB1" w14:textId="58B32CF4" w:rsidR="001B1F2D" w:rsidRPr="001B1F2D" w:rsidRDefault="001B1F2D" w:rsidP="000C49F0">
            <w:pPr>
              <w:pStyle w:val="Tabletext0"/>
            </w:pPr>
            <w:r w:rsidRPr="001B1F2D">
              <w:t xml:space="preserve">Annual stocking of 5000 Australian </w:t>
            </w:r>
            <w:r w:rsidR="000C49F0">
              <w:t>bass upstream of Glenmaggie Lake</w:t>
            </w:r>
            <w:r w:rsidR="00344B8E">
              <w:t>.</w:t>
            </w:r>
          </w:p>
        </w:tc>
      </w:tr>
      <w:tr w:rsidR="001B1F2D" w:rsidRPr="001B1F2D" w14:paraId="743CA2A9" w14:textId="77777777" w:rsidTr="00B17D29">
        <w:trPr>
          <w:cantSplit/>
          <w:trHeight w:val="170"/>
        </w:trPr>
        <w:tc>
          <w:tcPr>
            <w:tcW w:w="1843" w:type="dxa"/>
            <w:shd w:val="clear" w:color="auto" w:fill="auto"/>
            <w:tcMar>
              <w:top w:w="57" w:type="dxa"/>
            </w:tcMar>
            <w:hideMark/>
          </w:tcPr>
          <w:p w14:paraId="0BF5F2B6" w14:textId="77777777" w:rsidR="001B1F2D" w:rsidRPr="001B1F2D" w:rsidRDefault="001B1F2D" w:rsidP="00B17D29">
            <w:pPr>
              <w:pStyle w:val="Tabletext0"/>
            </w:pPr>
            <w:r w:rsidRPr="001B1F2D">
              <w:t>Macalister River (U/s of L. Glenmaggie to Junction with the Wellington River)</w:t>
            </w:r>
          </w:p>
        </w:tc>
        <w:tc>
          <w:tcPr>
            <w:tcW w:w="1701" w:type="dxa"/>
            <w:shd w:val="clear" w:color="auto" w:fill="auto"/>
            <w:noWrap/>
            <w:tcMar>
              <w:top w:w="57" w:type="dxa"/>
            </w:tcMar>
            <w:hideMark/>
          </w:tcPr>
          <w:p w14:paraId="756CEB88"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6E94C22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BEA4FA0"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6FDA323" w14:textId="77777777" w:rsidR="001B1F2D" w:rsidRPr="001B1F2D" w:rsidRDefault="001B1F2D" w:rsidP="00B17D29">
            <w:pPr>
              <w:pStyle w:val="Tabletext0"/>
            </w:pPr>
            <w:r w:rsidRPr="001B1F2D">
              <w:t>9000</w:t>
            </w:r>
          </w:p>
        </w:tc>
        <w:tc>
          <w:tcPr>
            <w:tcW w:w="2262" w:type="dxa"/>
            <w:shd w:val="clear" w:color="auto" w:fill="auto"/>
            <w:noWrap/>
            <w:tcMar>
              <w:top w:w="57" w:type="dxa"/>
            </w:tcMar>
            <w:hideMark/>
          </w:tcPr>
          <w:p w14:paraId="0B6852C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C3C66B3" w14:textId="2A502FE0" w:rsidR="001B1F2D" w:rsidRPr="001B1F2D" w:rsidRDefault="001B1F2D" w:rsidP="00B17D29">
            <w:pPr>
              <w:pStyle w:val="Tabletext0"/>
            </w:pPr>
            <w:r w:rsidRPr="001B1F2D">
              <w:t>Stock rainbow trout upstream of Glenmaggie Lake to Junction with the Wellington River</w:t>
            </w:r>
            <w:r w:rsidR="00850F18">
              <w:t xml:space="preserve">. </w:t>
            </w:r>
          </w:p>
        </w:tc>
      </w:tr>
      <w:tr w:rsidR="001B1F2D" w:rsidRPr="001B1F2D" w14:paraId="27801271" w14:textId="77777777" w:rsidTr="00B17D29">
        <w:trPr>
          <w:cantSplit/>
          <w:trHeight w:val="170"/>
        </w:trPr>
        <w:tc>
          <w:tcPr>
            <w:tcW w:w="1843" w:type="dxa"/>
            <w:shd w:val="clear" w:color="auto" w:fill="auto"/>
            <w:tcMar>
              <w:top w:w="57" w:type="dxa"/>
            </w:tcMar>
            <w:hideMark/>
          </w:tcPr>
          <w:p w14:paraId="0E439093" w14:textId="3F4C9CE4" w:rsidR="001B1F2D" w:rsidRPr="001B1F2D" w:rsidRDefault="001B1F2D" w:rsidP="00B17D29">
            <w:pPr>
              <w:pStyle w:val="Tabletext0"/>
            </w:pPr>
            <w:r w:rsidRPr="001B1F2D">
              <w:t>Mitchell/</w:t>
            </w:r>
            <w:r w:rsidR="00964F69">
              <w:br/>
            </w:r>
            <w:r w:rsidRPr="001B1F2D">
              <w:t xml:space="preserve">Wonnangatta River </w:t>
            </w:r>
            <w:r w:rsidR="00964F69">
              <w:br/>
            </w:r>
            <w:r w:rsidRPr="001B1F2D">
              <w:t>(Augusvale to Junction of Wongungarra River)</w:t>
            </w:r>
          </w:p>
        </w:tc>
        <w:tc>
          <w:tcPr>
            <w:tcW w:w="1701" w:type="dxa"/>
            <w:shd w:val="clear" w:color="auto" w:fill="auto"/>
            <w:tcMar>
              <w:top w:w="57" w:type="dxa"/>
            </w:tcMar>
            <w:hideMark/>
          </w:tcPr>
          <w:p w14:paraId="510E0050"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212EDDA6"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1DF9E1F4"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165E0D68" w14:textId="77777777" w:rsidR="001B1F2D" w:rsidRPr="001B1F2D" w:rsidRDefault="001B1F2D" w:rsidP="00B17D29">
            <w:pPr>
              <w:pStyle w:val="Tabletext0"/>
            </w:pPr>
            <w:r w:rsidRPr="001B1F2D">
              <w:t>10000</w:t>
            </w:r>
          </w:p>
        </w:tc>
        <w:tc>
          <w:tcPr>
            <w:tcW w:w="2262" w:type="dxa"/>
            <w:shd w:val="clear" w:color="auto" w:fill="auto"/>
            <w:noWrap/>
            <w:tcMar>
              <w:top w:w="57" w:type="dxa"/>
            </w:tcMar>
            <w:hideMark/>
          </w:tcPr>
          <w:p w14:paraId="3135185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CF4697F" w14:textId="5AE65C60" w:rsidR="001B1F2D" w:rsidRPr="001B1F2D" w:rsidRDefault="001B1F2D" w:rsidP="00B17D29">
            <w:pPr>
              <w:pStyle w:val="Tabletext0"/>
            </w:pPr>
          </w:p>
        </w:tc>
      </w:tr>
      <w:tr w:rsidR="001B1F2D" w:rsidRPr="001B1F2D" w14:paraId="128DC1AB" w14:textId="77777777" w:rsidTr="00B17D29">
        <w:trPr>
          <w:cantSplit/>
          <w:trHeight w:val="170"/>
        </w:trPr>
        <w:tc>
          <w:tcPr>
            <w:tcW w:w="1843" w:type="dxa"/>
            <w:shd w:val="clear" w:color="auto" w:fill="auto"/>
            <w:tcMar>
              <w:top w:w="57" w:type="dxa"/>
            </w:tcMar>
            <w:hideMark/>
          </w:tcPr>
          <w:p w14:paraId="5D1BE26F" w14:textId="77777777" w:rsidR="001B1F2D" w:rsidRPr="001B1F2D" w:rsidRDefault="001B1F2D" w:rsidP="00B17D29">
            <w:pPr>
              <w:pStyle w:val="Tabletext0"/>
            </w:pPr>
            <w:r w:rsidRPr="001B1F2D">
              <w:t>Morwell Lake (Morwell)</w:t>
            </w:r>
          </w:p>
        </w:tc>
        <w:tc>
          <w:tcPr>
            <w:tcW w:w="1701" w:type="dxa"/>
            <w:shd w:val="clear" w:color="auto" w:fill="auto"/>
            <w:noWrap/>
            <w:tcMar>
              <w:top w:w="57" w:type="dxa"/>
            </w:tcMar>
            <w:hideMark/>
          </w:tcPr>
          <w:p w14:paraId="11CA9DA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50F0E00"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4D98D2EB" w14:textId="77777777" w:rsidR="001B1F2D" w:rsidRPr="001B1F2D" w:rsidRDefault="001B1F2D" w:rsidP="00B17D29">
            <w:pPr>
              <w:pStyle w:val="Tabletext0"/>
            </w:pPr>
            <w:r w:rsidRPr="001B1F2D">
              <w:t>Family Fishing</w:t>
            </w:r>
          </w:p>
        </w:tc>
        <w:tc>
          <w:tcPr>
            <w:tcW w:w="1423" w:type="dxa"/>
            <w:shd w:val="clear" w:color="000000" w:fill="FFFFFF"/>
            <w:tcMar>
              <w:top w:w="57" w:type="dxa"/>
            </w:tcMar>
            <w:hideMark/>
          </w:tcPr>
          <w:p w14:paraId="7AE04EB2" w14:textId="77777777" w:rsidR="001B1F2D" w:rsidRPr="001B1F2D" w:rsidRDefault="001B1F2D" w:rsidP="00B17D29">
            <w:pPr>
              <w:pStyle w:val="Tabletext0"/>
            </w:pPr>
            <w:r w:rsidRPr="001B1F2D">
              <w:t>1500</w:t>
            </w:r>
          </w:p>
        </w:tc>
        <w:tc>
          <w:tcPr>
            <w:tcW w:w="2262" w:type="dxa"/>
            <w:shd w:val="clear" w:color="auto" w:fill="auto"/>
            <w:noWrap/>
            <w:tcMar>
              <w:top w:w="57" w:type="dxa"/>
            </w:tcMar>
            <w:hideMark/>
          </w:tcPr>
          <w:p w14:paraId="0A37EDE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EADF49C" w14:textId="6CD0608F" w:rsidR="001B1F2D" w:rsidRPr="001B1F2D" w:rsidRDefault="001B1F2D" w:rsidP="00B17D29">
            <w:pPr>
              <w:pStyle w:val="Tabletext0"/>
            </w:pPr>
            <w:r w:rsidRPr="001B1F2D">
              <w:t>750 rainbow trout 2nd &amp; 3rd Term School Holidays</w:t>
            </w:r>
            <w:r w:rsidR="00344B8E">
              <w:t>.</w:t>
            </w:r>
          </w:p>
        </w:tc>
      </w:tr>
      <w:tr w:rsidR="001B1F2D" w:rsidRPr="001B1F2D" w14:paraId="28D43F9C" w14:textId="77777777" w:rsidTr="00B17D29">
        <w:trPr>
          <w:cantSplit/>
          <w:trHeight w:val="170"/>
        </w:trPr>
        <w:tc>
          <w:tcPr>
            <w:tcW w:w="1843" w:type="dxa"/>
            <w:shd w:val="clear" w:color="auto" w:fill="auto"/>
            <w:tcMar>
              <w:top w:w="57" w:type="dxa"/>
            </w:tcMar>
            <w:hideMark/>
          </w:tcPr>
          <w:p w14:paraId="5F56B8D3" w14:textId="77777777" w:rsidR="001B1F2D" w:rsidRPr="001B1F2D" w:rsidRDefault="001B1F2D" w:rsidP="00B17D29">
            <w:pPr>
              <w:pStyle w:val="Tabletext0"/>
            </w:pPr>
            <w:r w:rsidRPr="001B1F2D">
              <w:t>Narracan Lake (Moe)</w:t>
            </w:r>
          </w:p>
        </w:tc>
        <w:tc>
          <w:tcPr>
            <w:tcW w:w="1701" w:type="dxa"/>
            <w:shd w:val="clear" w:color="auto" w:fill="auto"/>
            <w:tcMar>
              <w:top w:w="57" w:type="dxa"/>
            </w:tcMar>
            <w:hideMark/>
          </w:tcPr>
          <w:p w14:paraId="1CFD4E19"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3CA9C79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85A894D"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4523793" w14:textId="77777777" w:rsidR="001B1F2D" w:rsidRPr="001B1F2D" w:rsidRDefault="001B1F2D" w:rsidP="00B17D29">
            <w:pPr>
              <w:pStyle w:val="Tabletext0"/>
            </w:pPr>
            <w:r w:rsidRPr="001B1F2D">
              <w:t>10000</w:t>
            </w:r>
          </w:p>
        </w:tc>
        <w:tc>
          <w:tcPr>
            <w:tcW w:w="2262" w:type="dxa"/>
            <w:shd w:val="clear" w:color="auto" w:fill="auto"/>
            <w:noWrap/>
            <w:tcMar>
              <w:top w:w="57" w:type="dxa"/>
            </w:tcMar>
            <w:hideMark/>
          </w:tcPr>
          <w:p w14:paraId="012ACBC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1D7A4A5" w14:textId="170C6022" w:rsidR="001B1F2D" w:rsidRPr="001B1F2D" w:rsidRDefault="001B1F2D" w:rsidP="00B17D29">
            <w:pPr>
              <w:pStyle w:val="Tabletext0"/>
            </w:pPr>
          </w:p>
        </w:tc>
      </w:tr>
      <w:tr w:rsidR="001B1F2D" w:rsidRPr="001B1F2D" w14:paraId="4379D795" w14:textId="77777777" w:rsidTr="00F6137E">
        <w:trPr>
          <w:cantSplit/>
          <w:trHeight w:val="170"/>
        </w:trPr>
        <w:tc>
          <w:tcPr>
            <w:tcW w:w="1843" w:type="dxa"/>
            <w:shd w:val="clear" w:color="auto" w:fill="auto"/>
            <w:tcMar>
              <w:top w:w="57" w:type="dxa"/>
            </w:tcMar>
            <w:hideMark/>
          </w:tcPr>
          <w:p w14:paraId="192DC65A" w14:textId="77777777" w:rsidR="001B1F2D" w:rsidRPr="001B1F2D" w:rsidRDefault="001B1F2D" w:rsidP="00B17D29">
            <w:pPr>
              <w:pStyle w:val="Tabletext0"/>
            </w:pPr>
            <w:r w:rsidRPr="001B1F2D">
              <w:t>Narracan Lake (Moe)</w:t>
            </w:r>
          </w:p>
        </w:tc>
        <w:tc>
          <w:tcPr>
            <w:tcW w:w="1701" w:type="dxa"/>
            <w:shd w:val="clear" w:color="auto" w:fill="auto"/>
            <w:noWrap/>
            <w:tcMar>
              <w:top w:w="57" w:type="dxa"/>
            </w:tcMar>
            <w:hideMark/>
          </w:tcPr>
          <w:p w14:paraId="0C1F2C43"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2F1B75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E137CDE"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3CAA1895" w14:textId="77777777" w:rsidR="001B1F2D" w:rsidRPr="001B1F2D" w:rsidRDefault="001B1F2D" w:rsidP="00B17D29">
            <w:pPr>
              <w:pStyle w:val="Tabletext0"/>
            </w:pPr>
            <w:r w:rsidRPr="001B1F2D">
              <w:t>7000</w:t>
            </w:r>
          </w:p>
        </w:tc>
        <w:tc>
          <w:tcPr>
            <w:tcW w:w="2262" w:type="dxa"/>
            <w:shd w:val="clear" w:color="auto" w:fill="auto"/>
            <w:noWrap/>
            <w:tcMar>
              <w:top w:w="57" w:type="dxa"/>
            </w:tcMar>
            <w:hideMark/>
          </w:tcPr>
          <w:p w14:paraId="647DCDFD" w14:textId="77777777" w:rsidR="001B1F2D" w:rsidRPr="001B1F2D" w:rsidRDefault="001B1F2D" w:rsidP="00B17D29">
            <w:pPr>
              <w:pStyle w:val="Tabletext0"/>
            </w:pPr>
            <w:r w:rsidRPr="001B1F2D">
              <w:t> </w:t>
            </w:r>
          </w:p>
        </w:tc>
        <w:tc>
          <w:tcPr>
            <w:tcW w:w="4395" w:type="dxa"/>
            <w:shd w:val="clear" w:color="000000" w:fill="FFFFFF"/>
            <w:tcMar>
              <w:top w:w="57" w:type="dxa"/>
            </w:tcMar>
          </w:tcPr>
          <w:p w14:paraId="49545626" w14:textId="50D0BB69" w:rsidR="001B1F2D" w:rsidRPr="001B1F2D" w:rsidRDefault="001B1F2D" w:rsidP="00B17D29">
            <w:pPr>
              <w:pStyle w:val="Tabletext0"/>
            </w:pPr>
          </w:p>
        </w:tc>
      </w:tr>
      <w:tr w:rsidR="001B1F2D" w:rsidRPr="001B1F2D" w14:paraId="20D952AC" w14:textId="77777777" w:rsidTr="00F6137E">
        <w:trPr>
          <w:cantSplit/>
          <w:trHeight w:val="170"/>
        </w:trPr>
        <w:tc>
          <w:tcPr>
            <w:tcW w:w="1843" w:type="dxa"/>
            <w:shd w:val="clear" w:color="auto" w:fill="auto"/>
            <w:tcMar>
              <w:top w:w="57" w:type="dxa"/>
            </w:tcMar>
            <w:hideMark/>
          </w:tcPr>
          <w:p w14:paraId="0496A018" w14:textId="77777777" w:rsidR="001B1F2D" w:rsidRPr="001B1F2D" w:rsidRDefault="001B1F2D" w:rsidP="00B17D29">
            <w:pPr>
              <w:pStyle w:val="Tabletext0"/>
            </w:pPr>
            <w:r w:rsidRPr="001B1F2D">
              <w:t>Narracan Lake (Moe)</w:t>
            </w:r>
          </w:p>
        </w:tc>
        <w:tc>
          <w:tcPr>
            <w:tcW w:w="1701" w:type="dxa"/>
            <w:shd w:val="clear" w:color="auto" w:fill="auto"/>
            <w:noWrap/>
            <w:tcMar>
              <w:top w:w="57" w:type="dxa"/>
            </w:tcMar>
            <w:hideMark/>
          </w:tcPr>
          <w:p w14:paraId="2188598A"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06DFCC0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2A36B5B"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625A6616" w14:textId="77777777" w:rsidR="001B1F2D" w:rsidRPr="001B1F2D" w:rsidRDefault="001B1F2D" w:rsidP="00B17D29">
            <w:pPr>
              <w:pStyle w:val="Tabletext0"/>
            </w:pPr>
            <w:r w:rsidRPr="001B1F2D">
              <w:t>3000</w:t>
            </w:r>
          </w:p>
        </w:tc>
        <w:tc>
          <w:tcPr>
            <w:tcW w:w="2262" w:type="dxa"/>
            <w:shd w:val="clear" w:color="auto" w:fill="auto"/>
            <w:noWrap/>
            <w:tcMar>
              <w:top w:w="57" w:type="dxa"/>
            </w:tcMar>
            <w:hideMark/>
          </w:tcPr>
          <w:p w14:paraId="410B46A3" w14:textId="77777777" w:rsidR="001B1F2D" w:rsidRPr="001B1F2D" w:rsidRDefault="001B1F2D" w:rsidP="00B17D29">
            <w:pPr>
              <w:pStyle w:val="Tabletext0"/>
            </w:pPr>
            <w:r w:rsidRPr="001B1F2D">
              <w:t> </w:t>
            </w:r>
          </w:p>
        </w:tc>
        <w:tc>
          <w:tcPr>
            <w:tcW w:w="4395" w:type="dxa"/>
            <w:shd w:val="clear" w:color="000000" w:fill="FFFFFF"/>
            <w:tcMar>
              <w:top w:w="57" w:type="dxa"/>
            </w:tcMar>
          </w:tcPr>
          <w:p w14:paraId="68A1C396" w14:textId="72B29AC9" w:rsidR="001B1F2D" w:rsidRPr="001B1F2D" w:rsidRDefault="001B1F2D" w:rsidP="00B17D29">
            <w:pPr>
              <w:pStyle w:val="Tabletext0"/>
            </w:pPr>
          </w:p>
        </w:tc>
      </w:tr>
      <w:tr w:rsidR="001B1F2D" w:rsidRPr="001B1F2D" w14:paraId="005E5AB8" w14:textId="77777777" w:rsidTr="00B17D29">
        <w:trPr>
          <w:cantSplit/>
          <w:trHeight w:val="170"/>
        </w:trPr>
        <w:tc>
          <w:tcPr>
            <w:tcW w:w="1843" w:type="dxa"/>
            <w:shd w:val="clear" w:color="auto" w:fill="auto"/>
            <w:tcMar>
              <w:top w:w="57" w:type="dxa"/>
            </w:tcMar>
            <w:hideMark/>
          </w:tcPr>
          <w:p w14:paraId="19277C37" w14:textId="77777777" w:rsidR="001B1F2D" w:rsidRPr="001B1F2D" w:rsidRDefault="001B1F2D" w:rsidP="00B17D29">
            <w:pPr>
              <w:pStyle w:val="Tabletext0"/>
            </w:pPr>
            <w:r w:rsidRPr="001B1F2D">
              <w:t>Nicholson River (Old Weir Site)</w:t>
            </w:r>
          </w:p>
        </w:tc>
        <w:tc>
          <w:tcPr>
            <w:tcW w:w="1701" w:type="dxa"/>
            <w:shd w:val="clear" w:color="auto" w:fill="auto"/>
            <w:tcMar>
              <w:top w:w="57" w:type="dxa"/>
            </w:tcMar>
            <w:hideMark/>
          </w:tcPr>
          <w:p w14:paraId="1AD4F6B7"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77098ED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4B8B494"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7CF464B5" w14:textId="77777777" w:rsidR="001B1F2D" w:rsidRPr="001B1F2D" w:rsidRDefault="001B1F2D" w:rsidP="00B17D29">
            <w:pPr>
              <w:pStyle w:val="Tabletext0"/>
            </w:pPr>
            <w:r w:rsidRPr="001B1F2D">
              <w:t>8000</w:t>
            </w:r>
          </w:p>
        </w:tc>
        <w:tc>
          <w:tcPr>
            <w:tcW w:w="2262" w:type="dxa"/>
            <w:shd w:val="clear" w:color="auto" w:fill="auto"/>
            <w:noWrap/>
            <w:tcMar>
              <w:top w:w="57" w:type="dxa"/>
            </w:tcMar>
            <w:hideMark/>
          </w:tcPr>
          <w:p w14:paraId="46C876E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3856AC9" w14:textId="21797A63" w:rsidR="001B1F2D" w:rsidRPr="001B1F2D" w:rsidRDefault="00964F69" w:rsidP="000C49F0">
            <w:pPr>
              <w:pStyle w:val="Tabletext0"/>
            </w:pPr>
            <w:r>
              <w:t>Australian bass above</w:t>
            </w:r>
            <w:r w:rsidR="001B1F2D" w:rsidRPr="001B1F2D">
              <w:t xml:space="preserve"> Nicholson Weir site, Reduce</w:t>
            </w:r>
            <w:r w:rsidR="000C49F0">
              <w:t>d</w:t>
            </w:r>
            <w:r w:rsidR="001B1F2D" w:rsidRPr="001B1F2D">
              <w:t xml:space="preserve"> the annual stocking to 8000 Australian bass</w:t>
            </w:r>
            <w:r w:rsidR="00344B8E">
              <w:t>.</w:t>
            </w:r>
          </w:p>
        </w:tc>
      </w:tr>
      <w:tr w:rsidR="001B1F2D" w:rsidRPr="001B1F2D" w14:paraId="15E167CE" w14:textId="77777777" w:rsidTr="00B17D29">
        <w:trPr>
          <w:cantSplit/>
          <w:trHeight w:val="170"/>
        </w:trPr>
        <w:tc>
          <w:tcPr>
            <w:tcW w:w="1843" w:type="dxa"/>
            <w:shd w:val="clear" w:color="auto" w:fill="auto"/>
            <w:tcMar>
              <w:top w:w="57" w:type="dxa"/>
            </w:tcMar>
            <w:hideMark/>
          </w:tcPr>
          <w:p w14:paraId="0ADBFC85" w14:textId="77777777" w:rsidR="001B1F2D" w:rsidRPr="001B1F2D" w:rsidRDefault="001B1F2D" w:rsidP="00B17D29">
            <w:pPr>
              <w:pStyle w:val="Tabletext0"/>
            </w:pPr>
            <w:r w:rsidRPr="001B1F2D">
              <w:t>Rainbow Creek (Heyfield/Cowwarr)</w:t>
            </w:r>
          </w:p>
        </w:tc>
        <w:tc>
          <w:tcPr>
            <w:tcW w:w="1701" w:type="dxa"/>
            <w:shd w:val="clear" w:color="auto" w:fill="auto"/>
            <w:tcMar>
              <w:top w:w="57" w:type="dxa"/>
            </w:tcMar>
            <w:hideMark/>
          </w:tcPr>
          <w:p w14:paraId="3473294C"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41041E2E"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56068ED2"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54A1EC66" w14:textId="77777777" w:rsidR="001B1F2D" w:rsidRPr="001B1F2D" w:rsidRDefault="001B1F2D" w:rsidP="00B17D29">
            <w:pPr>
              <w:pStyle w:val="Tabletext0"/>
            </w:pPr>
            <w:r w:rsidRPr="001B1F2D">
              <w:t>2000</w:t>
            </w:r>
          </w:p>
        </w:tc>
        <w:tc>
          <w:tcPr>
            <w:tcW w:w="2262" w:type="dxa"/>
            <w:shd w:val="clear" w:color="auto" w:fill="auto"/>
            <w:noWrap/>
            <w:tcMar>
              <w:top w:w="57" w:type="dxa"/>
            </w:tcMar>
            <w:hideMark/>
          </w:tcPr>
          <w:p w14:paraId="62F6E44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4A0BF8E" w14:textId="4C2F7EB3" w:rsidR="001B1F2D" w:rsidRPr="001B1F2D" w:rsidRDefault="001B1F2D" w:rsidP="00B17D29">
            <w:pPr>
              <w:pStyle w:val="Tabletext0"/>
            </w:pPr>
          </w:p>
        </w:tc>
      </w:tr>
      <w:tr w:rsidR="001B1F2D" w:rsidRPr="001B1F2D" w14:paraId="0950984C" w14:textId="77777777" w:rsidTr="00B17D29">
        <w:trPr>
          <w:cantSplit/>
          <w:trHeight w:val="170"/>
        </w:trPr>
        <w:tc>
          <w:tcPr>
            <w:tcW w:w="1843" w:type="dxa"/>
            <w:shd w:val="clear" w:color="auto" w:fill="auto"/>
            <w:tcMar>
              <w:top w:w="57" w:type="dxa"/>
            </w:tcMar>
            <w:hideMark/>
          </w:tcPr>
          <w:p w14:paraId="63EAFD38" w14:textId="77777777" w:rsidR="001B1F2D" w:rsidRPr="001B1F2D" w:rsidRDefault="001B1F2D" w:rsidP="00B17D29">
            <w:pPr>
              <w:pStyle w:val="Tabletext0"/>
            </w:pPr>
            <w:r w:rsidRPr="001B1F2D">
              <w:t>Sanctuary Lake (Traralgon)</w:t>
            </w:r>
          </w:p>
        </w:tc>
        <w:tc>
          <w:tcPr>
            <w:tcW w:w="1701" w:type="dxa"/>
            <w:shd w:val="clear" w:color="auto" w:fill="auto"/>
            <w:noWrap/>
            <w:tcMar>
              <w:top w:w="57" w:type="dxa"/>
            </w:tcMar>
            <w:hideMark/>
          </w:tcPr>
          <w:p w14:paraId="49014C46"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1D7E7BB"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62E1C3A7" w14:textId="77777777" w:rsidR="001B1F2D" w:rsidRPr="001B1F2D" w:rsidRDefault="001B1F2D" w:rsidP="00B17D29">
            <w:pPr>
              <w:pStyle w:val="Tabletext0"/>
            </w:pPr>
            <w:r w:rsidRPr="001B1F2D">
              <w:t>Family Fishing</w:t>
            </w:r>
          </w:p>
        </w:tc>
        <w:tc>
          <w:tcPr>
            <w:tcW w:w="1423" w:type="dxa"/>
            <w:shd w:val="clear" w:color="000000" w:fill="FFFFFF"/>
            <w:tcMar>
              <w:top w:w="57" w:type="dxa"/>
            </w:tcMar>
            <w:hideMark/>
          </w:tcPr>
          <w:p w14:paraId="0A1BCBE4" w14:textId="551C8047" w:rsidR="001B1F2D" w:rsidRPr="001B1F2D" w:rsidRDefault="001B1F2D" w:rsidP="00B17D29">
            <w:pPr>
              <w:pStyle w:val="Tabletext0"/>
            </w:pPr>
          </w:p>
        </w:tc>
        <w:tc>
          <w:tcPr>
            <w:tcW w:w="2262" w:type="dxa"/>
            <w:shd w:val="clear" w:color="auto" w:fill="auto"/>
            <w:noWrap/>
            <w:tcMar>
              <w:top w:w="57" w:type="dxa"/>
            </w:tcMar>
            <w:hideMark/>
          </w:tcPr>
          <w:p w14:paraId="6769A4B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AE11E34" w14:textId="41A85716" w:rsidR="001B1F2D" w:rsidRPr="001B1F2D" w:rsidRDefault="001B1F2D" w:rsidP="000C49F0">
            <w:pPr>
              <w:pStyle w:val="Tabletext0"/>
            </w:pPr>
            <w:r w:rsidRPr="001B1F2D">
              <w:t xml:space="preserve">Water </w:t>
            </w:r>
            <w:r w:rsidR="000C49F0">
              <w:t>assess</w:t>
            </w:r>
            <w:r w:rsidR="00835331">
              <w:t>ed</w:t>
            </w:r>
            <w:r w:rsidR="000C49F0">
              <w:t xml:space="preserve"> but not suitable as urban lake </w:t>
            </w:r>
            <w:r w:rsidR="00835331">
              <w:t xml:space="preserve">at present </w:t>
            </w:r>
            <w:r w:rsidR="000C49F0">
              <w:t>due to open access to creek and urban development</w:t>
            </w:r>
            <w:r w:rsidR="002629E6">
              <w:t>.</w:t>
            </w:r>
          </w:p>
        </w:tc>
      </w:tr>
      <w:tr w:rsidR="001B1F2D" w:rsidRPr="001B1F2D" w14:paraId="02AB2C59" w14:textId="77777777" w:rsidTr="00B17D29">
        <w:trPr>
          <w:cantSplit/>
          <w:trHeight w:val="170"/>
        </w:trPr>
        <w:tc>
          <w:tcPr>
            <w:tcW w:w="1843" w:type="dxa"/>
            <w:shd w:val="clear" w:color="auto" w:fill="auto"/>
            <w:tcMar>
              <w:top w:w="57" w:type="dxa"/>
            </w:tcMar>
            <w:hideMark/>
          </w:tcPr>
          <w:p w14:paraId="3CCB66E9" w14:textId="77777777" w:rsidR="001B1F2D" w:rsidRPr="001B1F2D" w:rsidRDefault="001B1F2D" w:rsidP="00B17D29">
            <w:pPr>
              <w:pStyle w:val="Tabletext0"/>
            </w:pPr>
            <w:r w:rsidRPr="001B1F2D">
              <w:t>Tambo River (Bruthen to Junction with the Haunted Stream)</w:t>
            </w:r>
          </w:p>
        </w:tc>
        <w:tc>
          <w:tcPr>
            <w:tcW w:w="1701" w:type="dxa"/>
            <w:shd w:val="clear" w:color="auto" w:fill="auto"/>
            <w:tcMar>
              <w:top w:w="57" w:type="dxa"/>
            </w:tcMar>
            <w:hideMark/>
          </w:tcPr>
          <w:p w14:paraId="6237BE1A"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0F84D3E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5C1D9F8"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8D400DF" w14:textId="1CCEFE3C" w:rsidR="001B1F2D" w:rsidRPr="001B1F2D" w:rsidRDefault="007E335F" w:rsidP="00B17D29">
            <w:pPr>
              <w:pStyle w:val="Tabletext0"/>
            </w:pPr>
            <w:r>
              <w:t>8</w:t>
            </w:r>
            <w:r w:rsidRPr="001B1F2D">
              <w:t>000</w:t>
            </w:r>
          </w:p>
        </w:tc>
        <w:tc>
          <w:tcPr>
            <w:tcW w:w="2262" w:type="dxa"/>
            <w:shd w:val="clear" w:color="auto" w:fill="auto"/>
            <w:noWrap/>
            <w:tcMar>
              <w:top w:w="57" w:type="dxa"/>
            </w:tcMar>
            <w:hideMark/>
          </w:tcPr>
          <w:p w14:paraId="6832359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93DCB3F" w14:textId="76282528" w:rsidR="001B1F2D" w:rsidRPr="001B1F2D" w:rsidRDefault="001B1F2D" w:rsidP="000C49F0">
            <w:pPr>
              <w:pStyle w:val="Tabletext0"/>
            </w:pPr>
            <w:r w:rsidRPr="001B1F2D">
              <w:t>Enhance current Australian bass stocks in Tambo River. Stock up to the Junction of the Tambo River &amp; Haunted Stream</w:t>
            </w:r>
            <w:r w:rsidR="00344B8E">
              <w:t>.</w:t>
            </w:r>
            <w:r w:rsidRPr="001B1F2D">
              <w:t xml:space="preserve">  </w:t>
            </w:r>
          </w:p>
        </w:tc>
      </w:tr>
      <w:tr w:rsidR="001B1F2D" w:rsidRPr="001B1F2D" w14:paraId="7A73F78D" w14:textId="77777777" w:rsidTr="00B17D29">
        <w:trPr>
          <w:cantSplit/>
          <w:trHeight w:val="170"/>
        </w:trPr>
        <w:tc>
          <w:tcPr>
            <w:tcW w:w="1843" w:type="dxa"/>
            <w:shd w:val="clear" w:color="auto" w:fill="auto"/>
            <w:tcMar>
              <w:top w:w="57" w:type="dxa"/>
            </w:tcMar>
            <w:hideMark/>
          </w:tcPr>
          <w:p w14:paraId="1B269B67" w14:textId="77777777" w:rsidR="001B1F2D" w:rsidRPr="001B1F2D" w:rsidRDefault="001B1F2D" w:rsidP="00B17D29">
            <w:pPr>
              <w:pStyle w:val="Tabletext0"/>
            </w:pPr>
            <w:r w:rsidRPr="001B1F2D">
              <w:t>Tamboon Inlet</w:t>
            </w:r>
          </w:p>
        </w:tc>
        <w:tc>
          <w:tcPr>
            <w:tcW w:w="1701" w:type="dxa"/>
            <w:shd w:val="clear" w:color="auto" w:fill="auto"/>
            <w:noWrap/>
            <w:tcMar>
              <w:top w:w="57" w:type="dxa"/>
            </w:tcMar>
            <w:hideMark/>
          </w:tcPr>
          <w:p w14:paraId="332490EA"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1CD83A53" w14:textId="77777777" w:rsidR="001B1F2D" w:rsidRPr="001B1F2D" w:rsidRDefault="001B1F2D" w:rsidP="00B17D29">
            <w:pPr>
              <w:pStyle w:val="Tabletext0"/>
            </w:pPr>
            <w:r w:rsidRPr="001B1F2D">
              <w:t>Trial stocking</w:t>
            </w:r>
          </w:p>
        </w:tc>
        <w:tc>
          <w:tcPr>
            <w:tcW w:w="1418" w:type="dxa"/>
            <w:shd w:val="clear" w:color="auto" w:fill="auto"/>
            <w:tcMar>
              <w:top w:w="57" w:type="dxa"/>
            </w:tcMar>
            <w:hideMark/>
          </w:tcPr>
          <w:p w14:paraId="2E424969"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0071105"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6A24B86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DC3C547" w14:textId="39143D9B" w:rsidR="001B1F2D" w:rsidRPr="001B1F2D" w:rsidRDefault="000C49F0" w:rsidP="000C49F0">
            <w:pPr>
              <w:pStyle w:val="Tabletext0"/>
            </w:pPr>
            <w:r>
              <w:t>Flagged as potential marine staocking water</w:t>
            </w:r>
            <w:r w:rsidR="00344B8E">
              <w:t>.</w:t>
            </w:r>
          </w:p>
        </w:tc>
      </w:tr>
      <w:tr w:rsidR="001B1F2D" w:rsidRPr="001B1F2D" w14:paraId="3E0DFDA2" w14:textId="77777777" w:rsidTr="00EE6F56">
        <w:trPr>
          <w:cantSplit/>
          <w:trHeight w:val="170"/>
        </w:trPr>
        <w:tc>
          <w:tcPr>
            <w:tcW w:w="1843" w:type="dxa"/>
            <w:shd w:val="clear" w:color="auto" w:fill="auto"/>
            <w:tcMar>
              <w:top w:w="57" w:type="dxa"/>
            </w:tcMar>
            <w:hideMark/>
          </w:tcPr>
          <w:p w14:paraId="11E83DE6" w14:textId="77777777" w:rsidR="001B1F2D" w:rsidRPr="001B1F2D" w:rsidRDefault="001B1F2D" w:rsidP="00B17D29">
            <w:pPr>
              <w:pStyle w:val="Tabletext0"/>
            </w:pPr>
            <w:r w:rsidRPr="001B1F2D">
              <w:t>Tamboon Inlet</w:t>
            </w:r>
          </w:p>
        </w:tc>
        <w:tc>
          <w:tcPr>
            <w:tcW w:w="1701" w:type="dxa"/>
            <w:shd w:val="clear" w:color="auto" w:fill="auto"/>
            <w:tcMar>
              <w:top w:w="57" w:type="dxa"/>
            </w:tcMar>
            <w:hideMark/>
          </w:tcPr>
          <w:p w14:paraId="159B560E" w14:textId="77777777" w:rsidR="001B1F2D" w:rsidRPr="001B1F2D" w:rsidRDefault="001B1F2D" w:rsidP="00B17D29">
            <w:pPr>
              <w:pStyle w:val="Tabletext0"/>
            </w:pPr>
            <w:r w:rsidRPr="001B1F2D">
              <w:t>Mulloway</w:t>
            </w:r>
          </w:p>
        </w:tc>
        <w:tc>
          <w:tcPr>
            <w:tcW w:w="1559" w:type="dxa"/>
            <w:shd w:val="clear" w:color="auto" w:fill="auto"/>
            <w:tcMar>
              <w:top w:w="57" w:type="dxa"/>
            </w:tcMar>
            <w:hideMark/>
          </w:tcPr>
          <w:p w14:paraId="03412517" w14:textId="77777777" w:rsidR="001B1F2D" w:rsidRPr="001B1F2D" w:rsidRDefault="001B1F2D" w:rsidP="00B17D29">
            <w:pPr>
              <w:pStyle w:val="Tabletext0"/>
            </w:pPr>
            <w:r w:rsidRPr="001B1F2D">
              <w:t>Trial stocking</w:t>
            </w:r>
          </w:p>
        </w:tc>
        <w:tc>
          <w:tcPr>
            <w:tcW w:w="1418" w:type="dxa"/>
            <w:shd w:val="clear" w:color="auto" w:fill="auto"/>
            <w:tcMar>
              <w:top w:w="57" w:type="dxa"/>
            </w:tcMar>
            <w:hideMark/>
          </w:tcPr>
          <w:p w14:paraId="75389A33" w14:textId="77777777" w:rsidR="001B1F2D" w:rsidRPr="001B1F2D" w:rsidRDefault="001B1F2D" w:rsidP="00B17D29">
            <w:pPr>
              <w:pStyle w:val="Tabletext0"/>
            </w:pPr>
            <w:r w:rsidRPr="001B1F2D">
              <w:t> </w:t>
            </w:r>
          </w:p>
        </w:tc>
        <w:tc>
          <w:tcPr>
            <w:tcW w:w="1423" w:type="dxa"/>
            <w:shd w:val="clear" w:color="auto" w:fill="auto"/>
            <w:tcMar>
              <w:top w:w="57" w:type="dxa"/>
            </w:tcMar>
            <w:hideMark/>
          </w:tcPr>
          <w:p w14:paraId="1780953C" w14:textId="1D721CC9" w:rsidR="001B1F2D" w:rsidRPr="001B1F2D" w:rsidRDefault="001B1F2D" w:rsidP="00B17D29">
            <w:pPr>
              <w:pStyle w:val="Tabletext0"/>
            </w:pPr>
          </w:p>
        </w:tc>
        <w:tc>
          <w:tcPr>
            <w:tcW w:w="2262" w:type="dxa"/>
            <w:shd w:val="clear" w:color="auto" w:fill="auto"/>
            <w:noWrap/>
            <w:tcMar>
              <w:top w:w="57" w:type="dxa"/>
            </w:tcMar>
            <w:hideMark/>
          </w:tcPr>
          <w:p w14:paraId="3AE9EF3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8A272F" w14:textId="47376A01" w:rsidR="001B1F2D" w:rsidRPr="001B1F2D" w:rsidRDefault="000C49F0" w:rsidP="000C49F0">
            <w:pPr>
              <w:pStyle w:val="Tabletext0"/>
            </w:pPr>
            <w:r>
              <w:t>Flagged as potential marine staocking water</w:t>
            </w:r>
            <w:r w:rsidR="00344B8E">
              <w:t>.</w:t>
            </w:r>
          </w:p>
        </w:tc>
      </w:tr>
      <w:tr w:rsidR="001B1F2D" w:rsidRPr="001B1F2D" w14:paraId="248FF9BD" w14:textId="77777777" w:rsidTr="00B17D29">
        <w:trPr>
          <w:cantSplit/>
          <w:trHeight w:val="170"/>
        </w:trPr>
        <w:tc>
          <w:tcPr>
            <w:tcW w:w="1843" w:type="dxa"/>
            <w:shd w:val="clear" w:color="auto" w:fill="auto"/>
            <w:tcMar>
              <w:top w:w="57" w:type="dxa"/>
            </w:tcMar>
            <w:hideMark/>
          </w:tcPr>
          <w:p w14:paraId="4717E047" w14:textId="77777777" w:rsidR="001B1F2D" w:rsidRPr="001B1F2D" w:rsidRDefault="001B1F2D" w:rsidP="00B17D29">
            <w:pPr>
              <w:pStyle w:val="Tabletext0"/>
            </w:pPr>
            <w:r w:rsidRPr="001B1F2D">
              <w:t>Tanjil River</w:t>
            </w:r>
          </w:p>
        </w:tc>
        <w:tc>
          <w:tcPr>
            <w:tcW w:w="1701" w:type="dxa"/>
            <w:shd w:val="clear" w:color="auto" w:fill="auto"/>
            <w:noWrap/>
            <w:tcMar>
              <w:top w:w="57" w:type="dxa"/>
            </w:tcMar>
            <w:hideMark/>
          </w:tcPr>
          <w:p w14:paraId="7A03E9B1"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03292CB5"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DA4C38A"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14EE7049"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1A56614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EDDF86A" w14:textId="4FFCFFDA"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14B70CE4" w14:textId="77777777" w:rsidTr="00B17D29">
        <w:trPr>
          <w:cantSplit/>
          <w:trHeight w:val="170"/>
        </w:trPr>
        <w:tc>
          <w:tcPr>
            <w:tcW w:w="1843" w:type="dxa"/>
            <w:shd w:val="clear" w:color="auto" w:fill="auto"/>
            <w:tcMar>
              <w:top w:w="57" w:type="dxa"/>
            </w:tcMar>
            <w:hideMark/>
          </w:tcPr>
          <w:p w14:paraId="593522EF" w14:textId="77777777" w:rsidR="001B1F2D" w:rsidRPr="001B1F2D" w:rsidRDefault="001B1F2D" w:rsidP="00B17D29">
            <w:pPr>
              <w:pStyle w:val="Tabletext0"/>
            </w:pPr>
            <w:r w:rsidRPr="001B1F2D">
              <w:t>Tarago River</w:t>
            </w:r>
          </w:p>
        </w:tc>
        <w:tc>
          <w:tcPr>
            <w:tcW w:w="1701" w:type="dxa"/>
            <w:shd w:val="clear" w:color="auto" w:fill="auto"/>
            <w:noWrap/>
            <w:tcMar>
              <w:top w:w="57" w:type="dxa"/>
            </w:tcMar>
            <w:hideMark/>
          </w:tcPr>
          <w:p w14:paraId="668A124C"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9ECE7E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0890073"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52E327D3"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6F7BA0C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4D46F19" w14:textId="37F0342C"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41CBFDE4" w14:textId="77777777" w:rsidTr="00B17D29">
        <w:trPr>
          <w:cantSplit/>
          <w:trHeight w:val="170"/>
        </w:trPr>
        <w:tc>
          <w:tcPr>
            <w:tcW w:w="1843" w:type="dxa"/>
            <w:shd w:val="clear" w:color="auto" w:fill="auto"/>
            <w:tcMar>
              <w:top w:w="57" w:type="dxa"/>
            </w:tcMar>
            <w:hideMark/>
          </w:tcPr>
          <w:p w14:paraId="4FBDE4EF" w14:textId="0C73D5C4" w:rsidR="001B1F2D" w:rsidRPr="001B1F2D" w:rsidRDefault="001B1F2D" w:rsidP="00B17D29">
            <w:pPr>
              <w:pStyle w:val="Tabletext0"/>
            </w:pPr>
            <w:r w:rsidRPr="001B1F2D">
              <w:t xml:space="preserve">Thomson River </w:t>
            </w:r>
            <w:r w:rsidR="00964F69">
              <w:br/>
            </w:r>
            <w:r w:rsidRPr="001B1F2D">
              <w:t>(D/s Cowwarr Weir)</w:t>
            </w:r>
          </w:p>
        </w:tc>
        <w:tc>
          <w:tcPr>
            <w:tcW w:w="1701" w:type="dxa"/>
            <w:shd w:val="clear" w:color="auto" w:fill="auto"/>
            <w:tcMar>
              <w:top w:w="57" w:type="dxa"/>
            </w:tcMar>
            <w:hideMark/>
          </w:tcPr>
          <w:p w14:paraId="43047A51"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1DD558EF"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CC184B2"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70C5929"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3FC5521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FEAE7D1" w14:textId="6338A33A" w:rsidR="001B1F2D" w:rsidRPr="001B1F2D" w:rsidRDefault="001B1F2D" w:rsidP="00B17D29">
            <w:pPr>
              <w:pStyle w:val="Tabletext0"/>
            </w:pPr>
          </w:p>
        </w:tc>
      </w:tr>
      <w:tr w:rsidR="001B1F2D" w:rsidRPr="001B1F2D" w14:paraId="34F9112A" w14:textId="77777777" w:rsidTr="00B17D29">
        <w:trPr>
          <w:cantSplit/>
          <w:trHeight w:val="170"/>
        </w:trPr>
        <w:tc>
          <w:tcPr>
            <w:tcW w:w="1843" w:type="dxa"/>
            <w:shd w:val="clear" w:color="auto" w:fill="auto"/>
            <w:tcMar>
              <w:top w:w="57" w:type="dxa"/>
            </w:tcMar>
            <w:hideMark/>
          </w:tcPr>
          <w:p w14:paraId="78CBCD10" w14:textId="77777777" w:rsidR="001B1F2D" w:rsidRPr="001B1F2D" w:rsidRDefault="001B1F2D" w:rsidP="00B17D29">
            <w:pPr>
              <w:pStyle w:val="Tabletext0"/>
            </w:pPr>
            <w:r w:rsidRPr="001B1F2D">
              <w:t>Timbarra River (near Junction with the Tambo River)</w:t>
            </w:r>
          </w:p>
        </w:tc>
        <w:tc>
          <w:tcPr>
            <w:tcW w:w="1701" w:type="dxa"/>
            <w:shd w:val="clear" w:color="auto" w:fill="auto"/>
            <w:tcMar>
              <w:top w:w="57" w:type="dxa"/>
            </w:tcMar>
            <w:hideMark/>
          </w:tcPr>
          <w:p w14:paraId="3D86CA1C"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7704723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09E3386"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502B4E41" w14:textId="0EDACCA1" w:rsidR="001B1F2D" w:rsidRPr="001B1F2D" w:rsidRDefault="002F62B6" w:rsidP="00B17D29">
            <w:pPr>
              <w:pStyle w:val="Tabletext0"/>
            </w:pPr>
            <w:r>
              <w:t>10</w:t>
            </w:r>
            <w:r w:rsidRPr="001B1F2D">
              <w:t>000</w:t>
            </w:r>
          </w:p>
        </w:tc>
        <w:tc>
          <w:tcPr>
            <w:tcW w:w="2262" w:type="dxa"/>
            <w:shd w:val="clear" w:color="auto" w:fill="auto"/>
            <w:noWrap/>
            <w:tcMar>
              <w:top w:w="57" w:type="dxa"/>
            </w:tcMar>
            <w:hideMark/>
          </w:tcPr>
          <w:p w14:paraId="286604C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CD1500E" w14:textId="7AE8E6D2" w:rsidR="001B1F2D" w:rsidRPr="001B1F2D" w:rsidRDefault="001B1F2D" w:rsidP="00B17D29">
            <w:pPr>
              <w:pStyle w:val="Tabletext0"/>
            </w:pPr>
          </w:p>
        </w:tc>
      </w:tr>
      <w:tr w:rsidR="001B1F2D" w:rsidRPr="001B1F2D" w14:paraId="7A45656D" w14:textId="77777777" w:rsidTr="00B17D29">
        <w:trPr>
          <w:cantSplit/>
          <w:trHeight w:val="170"/>
        </w:trPr>
        <w:tc>
          <w:tcPr>
            <w:tcW w:w="1843" w:type="dxa"/>
            <w:shd w:val="clear" w:color="auto" w:fill="auto"/>
            <w:tcMar>
              <w:top w:w="57" w:type="dxa"/>
            </w:tcMar>
            <w:hideMark/>
          </w:tcPr>
          <w:p w14:paraId="6C99490D" w14:textId="77777777" w:rsidR="001B1F2D" w:rsidRPr="001B1F2D" w:rsidRDefault="001B1F2D" w:rsidP="00B17D29">
            <w:pPr>
              <w:pStyle w:val="Tabletext0"/>
            </w:pPr>
            <w:r w:rsidRPr="001B1F2D">
              <w:t>Torongo River</w:t>
            </w:r>
          </w:p>
        </w:tc>
        <w:tc>
          <w:tcPr>
            <w:tcW w:w="1701" w:type="dxa"/>
            <w:shd w:val="clear" w:color="auto" w:fill="auto"/>
            <w:noWrap/>
            <w:tcMar>
              <w:top w:w="57" w:type="dxa"/>
            </w:tcMar>
            <w:hideMark/>
          </w:tcPr>
          <w:p w14:paraId="4F9462A5"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0A99359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2A915E1"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1BB92B89"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29C7F59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725A55A" w14:textId="69817538" w:rsidR="001B1F2D" w:rsidRPr="001B1F2D" w:rsidRDefault="001B1F2D" w:rsidP="00964F69">
            <w:pPr>
              <w:pStyle w:val="Tabletext0"/>
            </w:pPr>
            <w:r w:rsidRPr="001B1F2D">
              <w:t xml:space="preserve">Angler interest in trout population status and potential for stocking. </w:t>
            </w:r>
            <w:r w:rsidR="002F62B6">
              <w:t>Surveys indicate stream has very good trout stocks and stocking not required</w:t>
            </w:r>
            <w:r w:rsidR="002629E6">
              <w:t>.</w:t>
            </w:r>
          </w:p>
        </w:tc>
      </w:tr>
      <w:tr w:rsidR="001B1F2D" w:rsidRPr="001B1F2D" w14:paraId="1E6BC4C8" w14:textId="77777777" w:rsidTr="00B17D29">
        <w:trPr>
          <w:cantSplit/>
          <w:trHeight w:val="170"/>
        </w:trPr>
        <w:tc>
          <w:tcPr>
            <w:tcW w:w="1843" w:type="dxa"/>
            <w:shd w:val="clear" w:color="auto" w:fill="auto"/>
            <w:tcMar>
              <w:top w:w="57" w:type="dxa"/>
            </w:tcMar>
            <w:hideMark/>
          </w:tcPr>
          <w:p w14:paraId="6805A6A1" w14:textId="77777777" w:rsidR="001B1F2D" w:rsidRPr="001B1F2D" w:rsidRDefault="001B1F2D" w:rsidP="00B17D29">
            <w:pPr>
              <w:pStyle w:val="Tabletext0"/>
            </w:pPr>
            <w:r w:rsidRPr="001B1F2D">
              <w:t>Traralgon Creek (Downeys Lane to the Junction with the La Trobe River)</w:t>
            </w:r>
          </w:p>
        </w:tc>
        <w:tc>
          <w:tcPr>
            <w:tcW w:w="1701" w:type="dxa"/>
            <w:shd w:val="clear" w:color="auto" w:fill="auto"/>
            <w:tcMar>
              <w:top w:w="57" w:type="dxa"/>
            </w:tcMar>
            <w:hideMark/>
          </w:tcPr>
          <w:p w14:paraId="3BD65DD5"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29DA8B13"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0161173"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9A82F70" w14:textId="77777777" w:rsidR="001B1F2D" w:rsidRPr="001B1F2D" w:rsidRDefault="001B1F2D" w:rsidP="00B17D29">
            <w:pPr>
              <w:pStyle w:val="Tabletext0"/>
            </w:pPr>
            <w:r w:rsidRPr="001B1F2D">
              <w:t>2000</w:t>
            </w:r>
          </w:p>
        </w:tc>
        <w:tc>
          <w:tcPr>
            <w:tcW w:w="2262" w:type="dxa"/>
            <w:shd w:val="clear" w:color="auto" w:fill="auto"/>
            <w:noWrap/>
            <w:tcMar>
              <w:top w:w="57" w:type="dxa"/>
            </w:tcMar>
            <w:hideMark/>
          </w:tcPr>
          <w:p w14:paraId="34309A2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7979CEB" w14:textId="0269AAB1" w:rsidR="001B1F2D" w:rsidRPr="001B1F2D" w:rsidRDefault="001B1F2D" w:rsidP="002F62B6">
            <w:pPr>
              <w:pStyle w:val="Tabletext0"/>
            </w:pPr>
          </w:p>
        </w:tc>
      </w:tr>
      <w:tr w:rsidR="001B1F2D" w:rsidRPr="001B1F2D" w14:paraId="7F01C294" w14:textId="77777777" w:rsidTr="00B17D29">
        <w:trPr>
          <w:cantSplit/>
          <w:trHeight w:val="170"/>
        </w:trPr>
        <w:tc>
          <w:tcPr>
            <w:tcW w:w="1843" w:type="dxa"/>
            <w:shd w:val="clear" w:color="auto" w:fill="auto"/>
            <w:tcMar>
              <w:top w:w="57" w:type="dxa"/>
            </w:tcMar>
            <w:hideMark/>
          </w:tcPr>
          <w:p w14:paraId="7E2EC13A" w14:textId="12EB733F" w:rsidR="001B1F2D" w:rsidRPr="001B1F2D" w:rsidRDefault="001B1F2D" w:rsidP="00964F69">
            <w:pPr>
              <w:pStyle w:val="Tabletext0"/>
            </w:pPr>
            <w:r w:rsidRPr="001B1F2D">
              <w:t>Turtons Creek</w:t>
            </w:r>
            <w:r w:rsidR="00964F69">
              <w:t xml:space="preserve"> </w:t>
            </w:r>
            <w:r w:rsidRPr="001B1F2D">
              <w:t xml:space="preserve">(Below the Falls </w:t>
            </w:r>
            <w:r w:rsidR="00964F69">
              <w:br/>
            </w:r>
            <w:r w:rsidRPr="001B1F2D">
              <w:t>to Mirboo)</w:t>
            </w:r>
          </w:p>
        </w:tc>
        <w:tc>
          <w:tcPr>
            <w:tcW w:w="1701" w:type="dxa"/>
            <w:shd w:val="clear" w:color="auto" w:fill="auto"/>
            <w:noWrap/>
            <w:tcMar>
              <w:top w:w="57" w:type="dxa"/>
            </w:tcMar>
            <w:hideMark/>
          </w:tcPr>
          <w:p w14:paraId="62B7C22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3E9F7A2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71D0D6C"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00989C04" w14:textId="77777777" w:rsidR="001B1F2D" w:rsidRPr="001B1F2D" w:rsidRDefault="001B1F2D" w:rsidP="00B17D29">
            <w:pPr>
              <w:pStyle w:val="Tabletext0"/>
            </w:pPr>
            <w:r w:rsidRPr="001B1F2D">
              <w:t> </w:t>
            </w:r>
          </w:p>
        </w:tc>
        <w:tc>
          <w:tcPr>
            <w:tcW w:w="2262" w:type="dxa"/>
            <w:shd w:val="clear" w:color="auto" w:fill="auto"/>
            <w:tcMar>
              <w:top w:w="57" w:type="dxa"/>
            </w:tcMar>
            <w:hideMark/>
          </w:tcPr>
          <w:p w14:paraId="79A5E645" w14:textId="77777777" w:rsidR="001B1F2D" w:rsidRPr="001B1F2D" w:rsidRDefault="001B1F2D" w:rsidP="00B17D29">
            <w:pPr>
              <w:pStyle w:val="Tabletext0"/>
            </w:pPr>
            <w:r w:rsidRPr="001B1F2D">
              <w:t>Leongatha Angling Club and the South Gippsland Fly Fishers request 2000 brown trout in Turtons Creek below the Falls to Mirboo</w:t>
            </w:r>
          </w:p>
        </w:tc>
        <w:tc>
          <w:tcPr>
            <w:tcW w:w="4395" w:type="dxa"/>
            <w:shd w:val="clear" w:color="000000" w:fill="FFFFFF"/>
            <w:tcMar>
              <w:top w:w="57" w:type="dxa"/>
            </w:tcMar>
            <w:hideMark/>
          </w:tcPr>
          <w:p w14:paraId="6C7FD455" w14:textId="07619E18"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7F5D3305" w14:textId="77777777" w:rsidTr="00B17D29">
        <w:trPr>
          <w:cantSplit/>
          <w:trHeight w:val="170"/>
        </w:trPr>
        <w:tc>
          <w:tcPr>
            <w:tcW w:w="1843" w:type="dxa"/>
            <w:shd w:val="clear" w:color="auto" w:fill="auto"/>
            <w:tcMar>
              <w:top w:w="57" w:type="dxa"/>
            </w:tcMar>
            <w:hideMark/>
          </w:tcPr>
          <w:p w14:paraId="6EEFCD1E" w14:textId="77777777" w:rsidR="001B1F2D" w:rsidRPr="001B1F2D" w:rsidRDefault="001B1F2D" w:rsidP="00B17D29">
            <w:pPr>
              <w:pStyle w:val="Tabletext0"/>
            </w:pPr>
            <w:r w:rsidRPr="001B1F2D">
              <w:t>Tyers Lake</w:t>
            </w:r>
          </w:p>
        </w:tc>
        <w:tc>
          <w:tcPr>
            <w:tcW w:w="1701" w:type="dxa"/>
            <w:shd w:val="clear" w:color="auto" w:fill="auto"/>
            <w:noWrap/>
            <w:tcMar>
              <w:top w:w="57" w:type="dxa"/>
            </w:tcMar>
            <w:hideMark/>
          </w:tcPr>
          <w:p w14:paraId="009CF6D5"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20B5FCDB" w14:textId="77777777" w:rsidR="001B1F2D" w:rsidRPr="001B1F2D" w:rsidRDefault="001B1F2D" w:rsidP="00B17D29">
            <w:pPr>
              <w:pStyle w:val="Tabletext0"/>
            </w:pPr>
            <w:r w:rsidRPr="001B1F2D">
              <w:t>Trial stocking</w:t>
            </w:r>
          </w:p>
        </w:tc>
        <w:tc>
          <w:tcPr>
            <w:tcW w:w="1418" w:type="dxa"/>
            <w:shd w:val="clear" w:color="auto" w:fill="auto"/>
            <w:tcMar>
              <w:top w:w="57" w:type="dxa"/>
            </w:tcMar>
            <w:hideMark/>
          </w:tcPr>
          <w:p w14:paraId="00B22F3C"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ECACF53" w14:textId="320707AE" w:rsidR="001B1F2D" w:rsidRPr="001B1F2D" w:rsidRDefault="000D1CBF" w:rsidP="000D1CBF">
            <w:pPr>
              <w:pStyle w:val="Tabletext0"/>
            </w:pPr>
            <w:r>
              <w:t>25</w:t>
            </w:r>
            <w:r w:rsidR="007E335F">
              <w:t>00</w:t>
            </w:r>
            <w:r w:rsidR="00E378D3" w:rsidRPr="001B1F2D">
              <w:t>0</w:t>
            </w:r>
          </w:p>
        </w:tc>
        <w:tc>
          <w:tcPr>
            <w:tcW w:w="2262" w:type="dxa"/>
            <w:shd w:val="clear" w:color="auto" w:fill="auto"/>
            <w:tcMar>
              <w:top w:w="57" w:type="dxa"/>
            </w:tcMar>
            <w:hideMark/>
          </w:tcPr>
          <w:p w14:paraId="5580800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DBC6436" w14:textId="77777777" w:rsidR="001B1F2D" w:rsidRPr="001B1F2D" w:rsidRDefault="001B1F2D" w:rsidP="00B17D29">
            <w:pPr>
              <w:pStyle w:val="Tabletext0"/>
            </w:pPr>
            <w:r w:rsidRPr="001B1F2D">
              <w:t> </w:t>
            </w:r>
          </w:p>
        </w:tc>
      </w:tr>
      <w:tr w:rsidR="001B1F2D" w:rsidRPr="001B1F2D" w14:paraId="6B7CF9AB" w14:textId="77777777" w:rsidTr="00964F69">
        <w:trPr>
          <w:cantSplit/>
          <w:trHeight w:val="170"/>
        </w:trPr>
        <w:tc>
          <w:tcPr>
            <w:tcW w:w="1843" w:type="dxa"/>
            <w:shd w:val="clear" w:color="auto" w:fill="auto"/>
            <w:tcMar>
              <w:top w:w="57" w:type="dxa"/>
            </w:tcMar>
            <w:hideMark/>
          </w:tcPr>
          <w:p w14:paraId="55F8B5A2" w14:textId="77777777" w:rsidR="001B1F2D" w:rsidRPr="001B1F2D" w:rsidRDefault="001B1F2D" w:rsidP="00B17D29">
            <w:pPr>
              <w:pStyle w:val="Tabletext0"/>
            </w:pPr>
            <w:r w:rsidRPr="001B1F2D">
              <w:t>Tyers Lake</w:t>
            </w:r>
          </w:p>
        </w:tc>
        <w:tc>
          <w:tcPr>
            <w:tcW w:w="1701" w:type="dxa"/>
            <w:shd w:val="clear" w:color="auto" w:fill="auto"/>
            <w:tcMar>
              <w:top w:w="57" w:type="dxa"/>
            </w:tcMar>
            <w:hideMark/>
          </w:tcPr>
          <w:p w14:paraId="415CED01" w14:textId="77777777" w:rsidR="001B1F2D" w:rsidRPr="001B1F2D" w:rsidRDefault="001B1F2D" w:rsidP="00B17D29">
            <w:pPr>
              <w:pStyle w:val="Tabletext0"/>
            </w:pPr>
            <w:r w:rsidRPr="001B1F2D">
              <w:t>Mulloway</w:t>
            </w:r>
          </w:p>
        </w:tc>
        <w:tc>
          <w:tcPr>
            <w:tcW w:w="1559" w:type="dxa"/>
            <w:shd w:val="clear" w:color="auto" w:fill="auto"/>
            <w:tcMar>
              <w:top w:w="57" w:type="dxa"/>
            </w:tcMar>
            <w:hideMark/>
          </w:tcPr>
          <w:p w14:paraId="24FD2172" w14:textId="77777777" w:rsidR="001B1F2D" w:rsidRPr="001B1F2D" w:rsidRDefault="001B1F2D" w:rsidP="00B17D29">
            <w:pPr>
              <w:pStyle w:val="Tabletext0"/>
            </w:pPr>
            <w:r w:rsidRPr="001B1F2D">
              <w:t>Trial stocking</w:t>
            </w:r>
          </w:p>
        </w:tc>
        <w:tc>
          <w:tcPr>
            <w:tcW w:w="1418" w:type="dxa"/>
            <w:shd w:val="clear" w:color="auto" w:fill="auto"/>
            <w:tcMar>
              <w:top w:w="57" w:type="dxa"/>
            </w:tcMar>
            <w:hideMark/>
          </w:tcPr>
          <w:p w14:paraId="1DF8E357" w14:textId="77777777" w:rsidR="001B1F2D" w:rsidRPr="00835331" w:rsidRDefault="001B1F2D" w:rsidP="00B17D29">
            <w:pPr>
              <w:pStyle w:val="Tabletext0"/>
            </w:pPr>
            <w:r w:rsidRPr="00835331">
              <w:t> </w:t>
            </w:r>
          </w:p>
        </w:tc>
        <w:tc>
          <w:tcPr>
            <w:tcW w:w="1423" w:type="dxa"/>
            <w:shd w:val="clear" w:color="auto" w:fill="auto"/>
            <w:tcMar>
              <w:top w:w="57" w:type="dxa"/>
            </w:tcMar>
            <w:hideMark/>
          </w:tcPr>
          <w:p w14:paraId="70363AAC" w14:textId="77777777" w:rsidR="001B1F2D" w:rsidRPr="00835331" w:rsidRDefault="001B1F2D" w:rsidP="00B17D29">
            <w:pPr>
              <w:pStyle w:val="Tabletext0"/>
            </w:pPr>
            <w:r w:rsidRPr="00964F69">
              <w:t>7500</w:t>
            </w:r>
          </w:p>
        </w:tc>
        <w:tc>
          <w:tcPr>
            <w:tcW w:w="2262" w:type="dxa"/>
            <w:shd w:val="clear" w:color="auto" w:fill="auto"/>
            <w:tcMar>
              <w:top w:w="57" w:type="dxa"/>
            </w:tcMar>
            <w:hideMark/>
          </w:tcPr>
          <w:p w14:paraId="6B75CFE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1B658E4" w14:textId="52BE629F" w:rsidR="001B1F2D" w:rsidRPr="001B1F2D" w:rsidRDefault="001B1F2D" w:rsidP="00B17D29">
            <w:pPr>
              <w:pStyle w:val="Tabletext0"/>
            </w:pPr>
          </w:p>
        </w:tc>
      </w:tr>
      <w:tr w:rsidR="001B1F2D" w:rsidRPr="001B1F2D" w14:paraId="4A8BA300" w14:textId="77777777" w:rsidTr="00B17D29">
        <w:trPr>
          <w:cantSplit/>
          <w:trHeight w:val="170"/>
        </w:trPr>
        <w:tc>
          <w:tcPr>
            <w:tcW w:w="1843" w:type="dxa"/>
            <w:shd w:val="clear" w:color="auto" w:fill="auto"/>
            <w:tcMar>
              <w:top w:w="57" w:type="dxa"/>
            </w:tcMar>
            <w:hideMark/>
          </w:tcPr>
          <w:p w14:paraId="2115A2A9" w14:textId="77777777" w:rsidR="001B1F2D" w:rsidRPr="001B1F2D" w:rsidRDefault="001B1F2D" w:rsidP="00B17D29">
            <w:pPr>
              <w:pStyle w:val="Tabletext0"/>
            </w:pPr>
            <w:r w:rsidRPr="001B1F2D">
              <w:t>Tyers River</w:t>
            </w:r>
          </w:p>
        </w:tc>
        <w:tc>
          <w:tcPr>
            <w:tcW w:w="1701" w:type="dxa"/>
            <w:shd w:val="clear" w:color="auto" w:fill="auto"/>
            <w:noWrap/>
            <w:tcMar>
              <w:top w:w="57" w:type="dxa"/>
            </w:tcMar>
            <w:hideMark/>
          </w:tcPr>
          <w:p w14:paraId="560DFA9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7152905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7779F77"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132D4D82"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4C032D5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0EE8C5D" w14:textId="0C0B1B5B"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0D783F2A" w14:textId="77777777" w:rsidTr="00B17D29">
        <w:trPr>
          <w:cantSplit/>
          <w:trHeight w:val="170"/>
        </w:trPr>
        <w:tc>
          <w:tcPr>
            <w:tcW w:w="1843" w:type="dxa"/>
            <w:shd w:val="clear" w:color="auto" w:fill="auto"/>
            <w:tcMar>
              <w:top w:w="57" w:type="dxa"/>
            </w:tcMar>
            <w:hideMark/>
          </w:tcPr>
          <w:p w14:paraId="15803D54" w14:textId="6B6178C3" w:rsidR="001B1F2D" w:rsidRPr="001B1F2D" w:rsidRDefault="001B1F2D" w:rsidP="00B17D29">
            <w:pPr>
              <w:pStyle w:val="Tabletext0"/>
            </w:pPr>
            <w:r w:rsidRPr="001B1F2D">
              <w:t xml:space="preserve">Tyers River </w:t>
            </w:r>
            <w:r w:rsidR="00964F69">
              <w:br/>
            </w:r>
            <w:r w:rsidRPr="001B1F2D">
              <w:t>(Wirilda Park)</w:t>
            </w:r>
          </w:p>
        </w:tc>
        <w:tc>
          <w:tcPr>
            <w:tcW w:w="1701" w:type="dxa"/>
            <w:shd w:val="clear" w:color="auto" w:fill="auto"/>
            <w:tcMar>
              <w:top w:w="57" w:type="dxa"/>
            </w:tcMar>
            <w:hideMark/>
          </w:tcPr>
          <w:p w14:paraId="73BD80A0"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47FC746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B0AA468"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2251EF77"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3C5C7F3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3898320" w14:textId="212521F1" w:rsidR="001B1F2D" w:rsidRPr="001B1F2D" w:rsidRDefault="001B1F2D" w:rsidP="00B17D29">
            <w:pPr>
              <w:pStyle w:val="Tabletext0"/>
            </w:pPr>
          </w:p>
        </w:tc>
      </w:tr>
      <w:tr w:rsidR="001B1F2D" w:rsidRPr="001B1F2D" w14:paraId="220043E6" w14:textId="77777777" w:rsidTr="00B17D29">
        <w:trPr>
          <w:cantSplit/>
          <w:trHeight w:val="170"/>
        </w:trPr>
        <w:tc>
          <w:tcPr>
            <w:tcW w:w="1843" w:type="dxa"/>
            <w:shd w:val="clear" w:color="auto" w:fill="auto"/>
            <w:tcMar>
              <w:top w:w="57" w:type="dxa"/>
            </w:tcMar>
            <w:hideMark/>
          </w:tcPr>
          <w:p w14:paraId="1F8FC560" w14:textId="77777777" w:rsidR="001B1F2D" w:rsidRPr="001B1F2D" w:rsidRDefault="001B1F2D" w:rsidP="00B17D29">
            <w:pPr>
              <w:pStyle w:val="Tabletext0"/>
            </w:pPr>
            <w:r w:rsidRPr="001B1F2D">
              <w:t>Upper Thomson River</w:t>
            </w:r>
          </w:p>
        </w:tc>
        <w:tc>
          <w:tcPr>
            <w:tcW w:w="1701" w:type="dxa"/>
            <w:shd w:val="clear" w:color="auto" w:fill="auto"/>
            <w:noWrap/>
            <w:tcMar>
              <w:top w:w="57" w:type="dxa"/>
            </w:tcMar>
            <w:hideMark/>
          </w:tcPr>
          <w:p w14:paraId="6993A93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0CFD62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056BBCF"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3A6FA56E"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682A2D6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51C83FD" w14:textId="49B84FB0" w:rsidR="001B1F2D" w:rsidRPr="001B1F2D" w:rsidRDefault="00C86320" w:rsidP="00B17D29">
            <w:pPr>
              <w:pStyle w:val="Tabletext0"/>
            </w:pPr>
            <w:r>
              <w:t>Trout stocking in wild trout streams will be reviewed pending the outcomes of the Wild Trout Management Program.</w:t>
            </w:r>
          </w:p>
        </w:tc>
      </w:tr>
      <w:tr w:rsidR="001B1F2D" w:rsidRPr="001B1F2D" w14:paraId="7B8E0792" w14:textId="77777777" w:rsidTr="00B17D29">
        <w:trPr>
          <w:cantSplit/>
          <w:trHeight w:val="170"/>
        </w:trPr>
        <w:tc>
          <w:tcPr>
            <w:tcW w:w="1843" w:type="dxa"/>
            <w:shd w:val="clear" w:color="auto" w:fill="auto"/>
            <w:tcMar>
              <w:top w:w="57" w:type="dxa"/>
            </w:tcMar>
            <w:hideMark/>
          </w:tcPr>
          <w:p w14:paraId="5E7764F8" w14:textId="6EB1F42A" w:rsidR="001B1F2D" w:rsidRPr="001B1F2D" w:rsidRDefault="001B1F2D" w:rsidP="00B17D29">
            <w:pPr>
              <w:pStyle w:val="Tabletext0"/>
            </w:pPr>
            <w:r w:rsidRPr="001B1F2D">
              <w:t xml:space="preserve">Valencia Creek </w:t>
            </w:r>
            <w:r w:rsidR="00964F69">
              <w:br/>
            </w:r>
            <w:r w:rsidRPr="001B1F2D">
              <w:t>(U/s Valencia Creek)</w:t>
            </w:r>
          </w:p>
        </w:tc>
        <w:tc>
          <w:tcPr>
            <w:tcW w:w="1701" w:type="dxa"/>
            <w:shd w:val="clear" w:color="auto" w:fill="auto"/>
            <w:tcMar>
              <w:top w:w="57" w:type="dxa"/>
            </w:tcMar>
            <w:hideMark/>
          </w:tcPr>
          <w:p w14:paraId="25697382" w14:textId="77777777" w:rsidR="001B1F2D" w:rsidRPr="001B1F2D" w:rsidRDefault="001B1F2D" w:rsidP="00B17D29">
            <w:pPr>
              <w:pStyle w:val="Tabletext0"/>
            </w:pPr>
            <w:r w:rsidRPr="001B1F2D">
              <w:t>Australian bass</w:t>
            </w:r>
          </w:p>
        </w:tc>
        <w:tc>
          <w:tcPr>
            <w:tcW w:w="1559" w:type="dxa"/>
            <w:shd w:val="clear" w:color="auto" w:fill="auto"/>
            <w:tcMar>
              <w:top w:w="57" w:type="dxa"/>
            </w:tcMar>
            <w:hideMark/>
          </w:tcPr>
          <w:p w14:paraId="59810DE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6FF424A" w14:textId="77777777" w:rsidR="001B1F2D" w:rsidRPr="001B1F2D" w:rsidRDefault="001B1F2D" w:rsidP="00B17D29">
            <w:pPr>
              <w:pStyle w:val="Tabletext0"/>
            </w:pPr>
            <w:r w:rsidRPr="001B1F2D">
              <w:t> </w:t>
            </w:r>
          </w:p>
        </w:tc>
        <w:tc>
          <w:tcPr>
            <w:tcW w:w="1423" w:type="dxa"/>
            <w:shd w:val="clear" w:color="000000" w:fill="FFFFFF"/>
            <w:tcMar>
              <w:top w:w="57" w:type="dxa"/>
            </w:tcMar>
            <w:hideMark/>
          </w:tcPr>
          <w:p w14:paraId="499EF5E3" w14:textId="77777777" w:rsidR="001B1F2D" w:rsidRPr="001B1F2D" w:rsidRDefault="001B1F2D" w:rsidP="00B17D29">
            <w:pPr>
              <w:pStyle w:val="Tabletext0"/>
            </w:pPr>
            <w:r w:rsidRPr="001B1F2D">
              <w:t>3000</w:t>
            </w:r>
          </w:p>
        </w:tc>
        <w:tc>
          <w:tcPr>
            <w:tcW w:w="2262" w:type="dxa"/>
            <w:shd w:val="clear" w:color="auto" w:fill="auto"/>
            <w:noWrap/>
            <w:tcMar>
              <w:top w:w="57" w:type="dxa"/>
            </w:tcMar>
            <w:hideMark/>
          </w:tcPr>
          <w:p w14:paraId="724BD99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2E80ED6" w14:textId="3ED5F58B" w:rsidR="001B1F2D" w:rsidRPr="001B1F2D" w:rsidRDefault="001B1F2D" w:rsidP="00B17D29">
            <w:pPr>
              <w:pStyle w:val="Tabletext0"/>
            </w:pPr>
          </w:p>
        </w:tc>
      </w:tr>
    </w:tbl>
    <w:p w14:paraId="05C45B6D" w14:textId="77777777" w:rsidR="00232740" w:rsidRDefault="00232740">
      <w:pPr>
        <w:sectPr w:rsidR="00232740" w:rsidSect="004A04B8">
          <w:headerReference w:type="even" r:id="rId62"/>
          <w:footerReference w:type="default" r:id="rId63"/>
          <w:headerReference w:type="first" r:id="rId64"/>
          <w:footerReference w:type="first" r:id="rId65"/>
          <w:pgSz w:w="16840" w:h="11907" w:orient="landscape" w:code="9"/>
          <w:pgMar w:top="1134" w:right="1134" w:bottom="1134" w:left="1134" w:header="709" w:footer="680" w:gutter="0"/>
          <w:cols w:space="708"/>
          <w:formProt w:val="0"/>
          <w:titlePg/>
          <w:docGrid w:linePitch="360"/>
        </w:sectPr>
      </w:pPr>
    </w:p>
    <w:p w14:paraId="08726F98" w14:textId="2AA1195D" w:rsidR="00B17D29" w:rsidRPr="001B1F2D" w:rsidRDefault="00B17D29" w:rsidP="00B17D29">
      <w:pPr>
        <w:pStyle w:val="HB"/>
      </w:pPr>
      <w:bookmarkStart w:id="48" w:name="_Toc438021202"/>
      <w:r>
        <w:t>Hume</w:t>
      </w:r>
      <w:bookmarkEnd w:id="48"/>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1843"/>
        <w:gridCol w:w="1701"/>
        <w:gridCol w:w="1559"/>
        <w:gridCol w:w="1418"/>
        <w:gridCol w:w="1276"/>
        <w:gridCol w:w="2409"/>
        <w:gridCol w:w="4395"/>
      </w:tblGrid>
      <w:tr w:rsidR="00F7591A" w:rsidRPr="006056B1" w14:paraId="48109870" w14:textId="77777777" w:rsidTr="00E11F98">
        <w:trPr>
          <w:cantSplit/>
          <w:trHeight w:val="170"/>
          <w:tblHeader/>
        </w:trPr>
        <w:tc>
          <w:tcPr>
            <w:tcW w:w="1843" w:type="dxa"/>
            <w:shd w:val="clear" w:color="auto" w:fill="7BCCD6"/>
            <w:tcMar>
              <w:top w:w="57" w:type="dxa"/>
            </w:tcMar>
            <w:hideMark/>
          </w:tcPr>
          <w:p w14:paraId="5B4D6A9E" w14:textId="77777777" w:rsidR="00F7591A" w:rsidRPr="006056B1" w:rsidRDefault="00F7591A" w:rsidP="00232740">
            <w:pPr>
              <w:pStyle w:val="Tabletext0"/>
              <w:rPr>
                <w:b/>
                <w:bCs/>
              </w:rPr>
            </w:pPr>
            <w:r w:rsidRPr="006056B1">
              <w:rPr>
                <w:b/>
                <w:bCs/>
              </w:rPr>
              <w:t>Water</w:t>
            </w:r>
          </w:p>
        </w:tc>
        <w:tc>
          <w:tcPr>
            <w:tcW w:w="1701" w:type="dxa"/>
            <w:shd w:val="clear" w:color="auto" w:fill="7BCCD6"/>
            <w:noWrap/>
            <w:tcMar>
              <w:top w:w="57" w:type="dxa"/>
            </w:tcMar>
            <w:hideMark/>
          </w:tcPr>
          <w:p w14:paraId="4400227D" w14:textId="77777777" w:rsidR="00F7591A" w:rsidRPr="006056B1" w:rsidRDefault="00F7591A" w:rsidP="00232740">
            <w:pPr>
              <w:pStyle w:val="Tabletext0"/>
              <w:rPr>
                <w:b/>
                <w:bCs/>
              </w:rPr>
            </w:pPr>
            <w:r w:rsidRPr="006056B1">
              <w:rPr>
                <w:b/>
                <w:bCs/>
              </w:rPr>
              <w:t>Species</w:t>
            </w:r>
          </w:p>
        </w:tc>
        <w:tc>
          <w:tcPr>
            <w:tcW w:w="1559" w:type="dxa"/>
            <w:shd w:val="clear" w:color="auto" w:fill="7BCCD6"/>
            <w:noWrap/>
            <w:tcMar>
              <w:top w:w="57" w:type="dxa"/>
            </w:tcMar>
            <w:hideMark/>
          </w:tcPr>
          <w:p w14:paraId="5437EF40" w14:textId="77777777" w:rsidR="00F7591A" w:rsidRPr="006056B1" w:rsidRDefault="00F7591A" w:rsidP="00232740">
            <w:pPr>
              <w:pStyle w:val="Tabletext0"/>
              <w:rPr>
                <w:b/>
                <w:bCs/>
              </w:rPr>
            </w:pPr>
            <w:r w:rsidRPr="006056B1">
              <w:rPr>
                <w:b/>
                <w:bCs/>
              </w:rPr>
              <w:t>Stocking schedule</w:t>
            </w:r>
          </w:p>
        </w:tc>
        <w:tc>
          <w:tcPr>
            <w:tcW w:w="1418" w:type="dxa"/>
            <w:shd w:val="clear" w:color="auto" w:fill="7BCCD6"/>
            <w:noWrap/>
            <w:tcMar>
              <w:top w:w="57" w:type="dxa"/>
            </w:tcMar>
            <w:hideMark/>
          </w:tcPr>
          <w:p w14:paraId="00E23BED" w14:textId="77777777" w:rsidR="00F7591A" w:rsidRPr="006056B1" w:rsidRDefault="00F7591A" w:rsidP="00232740">
            <w:pPr>
              <w:pStyle w:val="Tabletext0"/>
              <w:rPr>
                <w:b/>
                <w:bCs/>
              </w:rPr>
            </w:pPr>
            <w:r w:rsidRPr="006056B1">
              <w:rPr>
                <w:b/>
                <w:bCs/>
              </w:rPr>
              <w:t>Type</w:t>
            </w:r>
          </w:p>
        </w:tc>
        <w:tc>
          <w:tcPr>
            <w:tcW w:w="1276" w:type="dxa"/>
            <w:shd w:val="clear" w:color="auto" w:fill="7BCCD6"/>
            <w:tcMar>
              <w:top w:w="57" w:type="dxa"/>
            </w:tcMar>
            <w:hideMark/>
          </w:tcPr>
          <w:p w14:paraId="0221A621" w14:textId="77777777" w:rsidR="00F7591A" w:rsidRPr="006056B1" w:rsidRDefault="00F7591A" w:rsidP="00232740">
            <w:pPr>
              <w:pStyle w:val="Tabletext0"/>
              <w:rPr>
                <w:b/>
                <w:bCs/>
              </w:rPr>
            </w:pPr>
            <w:r w:rsidRPr="006056B1">
              <w:rPr>
                <w:b/>
                <w:bCs/>
              </w:rPr>
              <w:t>Planned for 2015-16:</w:t>
            </w:r>
          </w:p>
        </w:tc>
        <w:tc>
          <w:tcPr>
            <w:tcW w:w="2409" w:type="dxa"/>
            <w:shd w:val="clear" w:color="auto" w:fill="7BCCD6"/>
            <w:tcMar>
              <w:top w:w="57" w:type="dxa"/>
            </w:tcMar>
            <w:hideMark/>
          </w:tcPr>
          <w:p w14:paraId="5FEEE7DA" w14:textId="77777777" w:rsidR="00F7591A" w:rsidRPr="006056B1" w:rsidRDefault="00F7591A" w:rsidP="00232740">
            <w:pPr>
              <w:pStyle w:val="Tabletext0"/>
              <w:rPr>
                <w:b/>
                <w:bCs/>
              </w:rPr>
            </w:pPr>
            <w:r w:rsidRPr="006056B1">
              <w:rPr>
                <w:b/>
                <w:bCs/>
              </w:rPr>
              <w:t xml:space="preserve">Stocking Requests </w:t>
            </w:r>
            <w:r w:rsidRPr="006056B1">
              <w:rPr>
                <w:b/>
                <w:bCs/>
              </w:rPr>
              <w:br/>
              <w:t>for 2016</w:t>
            </w:r>
          </w:p>
        </w:tc>
        <w:tc>
          <w:tcPr>
            <w:tcW w:w="4395" w:type="dxa"/>
            <w:shd w:val="clear" w:color="auto" w:fill="7BCCD6"/>
            <w:tcMar>
              <w:top w:w="57" w:type="dxa"/>
            </w:tcMar>
            <w:hideMark/>
          </w:tcPr>
          <w:p w14:paraId="6B416D72" w14:textId="77777777" w:rsidR="00F7591A" w:rsidRPr="006056B1" w:rsidRDefault="00F7591A" w:rsidP="00232740">
            <w:pPr>
              <w:pStyle w:val="Tabletext0"/>
              <w:rPr>
                <w:b/>
                <w:bCs/>
              </w:rPr>
            </w:pPr>
            <w:r w:rsidRPr="006056B1">
              <w:rPr>
                <w:b/>
                <w:bCs/>
              </w:rPr>
              <w:t>Comments:</w:t>
            </w:r>
          </w:p>
        </w:tc>
      </w:tr>
      <w:tr w:rsidR="001B1F2D" w:rsidRPr="001B1F2D" w14:paraId="3E3F43E2" w14:textId="77777777" w:rsidTr="00E11F98">
        <w:trPr>
          <w:cantSplit/>
          <w:trHeight w:val="170"/>
        </w:trPr>
        <w:tc>
          <w:tcPr>
            <w:tcW w:w="1843" w:type="dxa"/>
            <w:shd w:val="clear" w:color="auto" w:fill="auto"/>
            <w:tcMar>
              <w:top w:w="57" w:type="dxa"/>
            </w:tcMar>
            <w:hideMark/>
          </w:tcPr>
          <w:p w14:paraId="3CAAE344" w14:textId="0D86CB3C" w:rsidR="001B1F2D" w:rsidRPr="001B1F2D" w:rsidRDefault="001B1F2D" w:rsidP="00B17D29">
            <w:pPr>
              <w:pStyle w:val="Tabletext0"/>
            </w:pPr>
            <w:r w:rsidRPr="001B1F2D">
              <w:t xml:space="preserve">Allans Flat Dredge Hole </w:t>
            </w:r>
            <w:r w:rsidR="00964F69">
              <w:br/>
            </w:r>
            <w:r w:rsidRPr="001B1F2D">
              <w:t>(Allans Flat)</w:t>
            </w:r>
          </w:p>
        </w:tc>
        <w:tc>
          <w:tcPr>
            <w:tcW w:w="1701" w:type="dxa"/>
            <w:shd w:val="clear" w:color="auto" w:fill="auto"/>
            <w:noWrap/>
            <w:tcMar>
              <w:top w:w="57" w:type="dxa"/>
            </w:tcMar>
            <w:hideMark/>
          </w:tcPr>
          <w:p w14:paraId="02DD7B7A"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5D6ADA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7D060D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02111E3"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7FB7F59C" w14:textId="77777777" w:rsidR="001B1F2D" w:rsidRPr="001B1F2D" w:rsidRDefault="001B1F2D" w:rsidP="00B17D29">
            <w:pPr>
              <w:pStyle w:val="Tabletext0"/>
            </w:pPr>
            <w:r w:rsidRPr="001B1F2D">
              <w:t>Native Fish Australia (NFA) request stocking an additional 500 golden perch not stocked into Stanley Ditch Dam be stocked into Allans Flat Dredge Hole</w:t>
            </w:r>
          </w:p>
        </w:tc>
        <w:tc>
          <w:tcPr>
            <w:tcW w:w="4395" w:type="dxa"/>
            <w:shd w:val="clear" w:color="000000" w:fill="FFFFFF"/>
            <w:tcMar>
              <w:top w:w="57" w:type="dxa"/>
            </w:tcMar>
            <w:hideMark/>
          </w:tcPr>
          <w:p w14:paraId="4F565672" w14:textId="0D41C555" w:rsidR="001B1F2D" w:rsidRPr="001B1F2D" w:rsidRDefault="001B1F2D" w:rsidP="00B17D29">
            <w:pPr>
              <w:pStyle w:val="Tabletext0"/>
            </w:pPr>
            <w:r w:rsidRPr="001B1F2D">
              <w:t xml:space="preserve">Stocking increase request supported. </w:t>
            </w:r>
          </w:p>
        </w:tc>
      </w:tr>
      <w:tr w:rsidR="001B1F2D" w:rsidRPr="001B1F2D" w14:paraId="4F78C2CD" w14:textId="77777777" w:rsidTr="00E11F98">
        <w:trPr>
          <w:cantSplit/>
          <w:trHeight w:val="170"/>
        </w:trPr>
        <w:tc>
          <w:tcPr>
            <w:tcW w:w="1843" w:type="dxa"/>
            <w:shd w:val="clear" w:color="auto" w:fill="auto"/>
            <w:tcMar>
              <w:top w:w="57" w:type="dxa"/>
            </w:tcMar>
            <w:hideMark/>
          </w:tcPr>
          <w:p w14:paraId="7967FCE3" w14:textId="01A83790" w:rsidR="001B1F2D" w:rsidRPr="001B1F2D" w:rsidRDefault="001B1F2D" w:rsidP="00B17D29">
            <w:pPr>
              <w:pStyle w:val="Tabletext0"/>
            </w:pPr>
            <w:r w:rsidRPr="001B1F2D">
              <w:t xml:space="preserve">Allans Flat Dredge Hole </w:t>
            </w:r>
            <w:r w:rsidR="00964F69">
              <w:br/>
            </w:r>
            <w:r w:rsidRPr="001B1F2D">
              <w:t>(Allans Flat)</w:t>
            </w:r>
          </w:p>
        </w:tc>
        <w:tc>
          <w:tcPr>
            <w:tcW w:w="1701" w:type="dxa"/>
            <w:shd w:val="clear" w:color="auto" w:fill="auto"/>
            <w:noWrap/>
            <w:tcMar>
              <w:top w:w="57" w:type="dxa"/>
            </w:tcMar>
            <w:hideMark/>
          </w:tcPr>
          <w:p w14:paraId="255D831B"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F7B795B"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0EEB43AC"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728FC605" w14:textId="77777777" w:rsidR="001B1F2D" w:rsidRPr="001B1F2D" w:rsidRDefault="001B1F2D" w:rsidP="00B17D29">
            <w:pPr>
              <w:pStyle w:val="Tabletext0"/>
            </w:pPr>
            <w:r w:rsidRPr="001B1F2D">
              <w:t>1550</w:t>
            </w:r>
          </w:p>
        </w:tc>
        <w:tc>
          <w:tcPr>
            <w:tcW w:w="2409" w:type="dxa"/>
            <w:shd w:val="clear" w:color="auto" w:fill="auto"/>
            <w:tcMar>
              <w:top w:w="57" w:type="dxa"/>
            </w:tcMar>
            <w:hideMark/>
          </w:tcPr>
          <w:p w14:paraId="10AC91EC"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766D7FC" w14:textId="035D7F69" w:rsidR="001B1F2D" w:rsidRPr="001B1F2D" w:rsidRDefault="001B1F2D" w:rsidP="00964F69">
            <w:pPr>
              <w:pStyle w:val="Tabletext0"/>
            </w:pPr>
            <w:r w:rsidRPr="001B1F2D">
              <w:t>350 rainbow trout 1st, 2nd &amp; 3rd Term School Holidays + 500 rainbow trout in October</w:t>
            </w:r>
            <w:r w:rsidR="00344B8E">
              <w:t>.</w:t>
            </w:r>
          </w:p>
        </w:tc>
      </w:tr>
      <w:tr w:rsidR="001B1F2D" w:rsidRPr="001B1F2D" w14:paraId="63642B3F" w14:textId="77777777" w:rsidTr="00E11F98">
        <w:trPr>
          <w:cantSplit/>
          <w:trHeight w:val="170"/>
        </w:trPr>
        <w:tc>
          <w:tcPr>
            <w:tcW w:w="1843" w:type="dxa"/>
            <w:shd w:val="clear" w:color="auto" w:fill="auto"/>
            <w:tcMar>
              <w:top w:w="57" w:type="dxa"/>
            </w:tcMar>
            <w:hideMark/>
          </w:tcPr>
          <w:p w14:paraId="3CD6E868" w14:textId="77777777" w:rsidR="001B1F2D" w:rsidRPr="001B1F2D" w:rsidRDefault="001B1F2D" w:rsidP="00B17D29">
            <w:pPr>
              <w:pStyle w:val="Tabletext0"/>
            </w:pPr>
            <w:r w:rsidRPr="001B1F2D">
              <w:t>Amaroo Lake (Shepparton)</w:t>
            </w:r>
          </w:p>
        </w:tc>
        <w:tc>
          <w:tcPr>
            <w:tcW w:w="1701" w:type="dxa"/>
            <w:shd w:val="clear" w:color="auto" w:fill="auto"/>
            <w:noWrap/>
            <w:tcMar>
              <w:top w:w="57" w:type="dxa"/>
            </w:tcMar>
            <w:hideMark/>
          </w:tcPr>
          <w:p w14:paraId="1B9EB9B9"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3479CD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D57B0A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820CF63"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6DC0BED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6660896" w14:textId="49213913" w:rsidR="001B1F2D" w:rsidRPr="001B1F2D" w:rsidRDefault="001B1F2D" w:rsidP="00B17D29">
            <w:pPr>
              <w:pStyle w:val="Tabletext0"/>
            </w:pPr>
            <w:r w:rsidRPr="001B1F2D">
              <w:t>Part of the Kialla Lakes system at Shepparton</w:t>
            </w:r>
            <w:r w:rsidR="00344B8E">
              <w:t>.</w:t>
            </w:r>
          </w:p>
        </w:tc>
      </w:tr>
      <w:tr w:rsidR="001B1F2D" w:rsidRPr="001B1F2D" w14:paraId="0E8725CA" w14:textId="77777777" w:rsidTr="00E11F98">
        <w:trPr>
          <w:cantSplit/>
          <w:trHeight w:val="170"/>
        </w:trPr>
        <w:tc>
          <w:tcPr>
            <w:tcW w:w="1843" w:type="dxa"/>
            <w:shd w:val="clear" w:color="auto" w:fill="auto"/>
            <w:tcMar>
              <w:top w:w="57" w:type="dxa"/>
            </w:tcMar>
            <w:hideMark/>
          </w:tcPr>
          <w:p w14:paraId="55C75D8A" w14:textId="77777777" w:rsidR="001B1F2D" w:rsidRPr="001B1F2D" w:rsidRDefault="001B1F2D" w:rsidP="00B17D29">
            <w:pPr>
              <w:pStyle w:val="Tabletext0"/>
            </w:pPr>
            <w:r w:rsidRPr="001B1F2D">
              <w:t>Anderson Lake (Chiltern)</w:t>
            </w:r>
          </w:p>
        </w:tc>
        <w:tc>
          <w:tcPr>
            <w:tcW w:w="1701" w:type="dxa"/>
            <w:shd w:val="clear" w:color="auto" w:fill="auto"/>
            <w:noWrap/>
            <w:tcMar>
              <w:top w:w="57" w:type="dxa"/>
            </w:tcMar>
            <w:hideMark/>
          </w:tcPr>
          <w:p w14:paraId="5C5C6307"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F4FF2F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928A50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74FD954"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5D5158E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4CCC3FB" w14:textId="2B211C56" w:rsidR="001B1F2D" w:rsidRPr="001B1F2D" w:rsidRDefault="001B1F2D" w:rsidP="00B17D29">
            <w:pPr>
              <w:pStyle w:val="Tabletext0"/>
            </w:pPr>
          </w:p>
        </w:tc>
      </w:tr>
      <w:tr w:rsidR="001B1F2D" w:rsidRPr="001B1F2D" w14:paraId="2676C10D" w14:textId="77777777" w:rsidTr="00E11F98">
        <w:trPr>
          <w:cantSplit/>
          <w:trHeight w:val="170"/>
        </w:trPr>
        <w:tc>
          <w:tcPr>
            <w:tcW w:w="1843" w:type="dxa"/>
            <w:shd w:val="clear" w:color="auto" w:fill="auto"/>
            <w:tcMar>
              <w:top w:w="57" w:type="dxa"/>
            </w:tcMar>
            <w:hideMark/>
          </w:tcPr>
          <w:p w14:paraId="25711E4D" w14:textId="77777777" w:rsidR="001B1F2D" w:rsidRPr="001B1F2D" w:rsidRDefault="001B1F2D" w:rsidP="00B17D29">
            <w:pPr>
              <w:pStyle w:val="Tabletext0"/>
            </w:pPr>
            <w:r w:rsidRPr="001B1F2D">
              <w:t>Anderson Lake (Chiltern)</w:t>
            </w:r>
          </w:p>
        </w:tc>
        <w:tc>
          <w:tcPr>
            <w:tcW w:w="1701" w:type="dxa"/>
            <w:shd w:val="clear" w:color="auto" w:fill="auto"/>
            <w:noWrap/>
            <w:tcMar>
              <w:top w:w="57" w:type="dxa"/>
            </w:tcMar>
            <w:hideMark/>
          </w:tcPr>
          <w:p w14:paraId="7FA434D4"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98BA672"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5D7D3FF3"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290B33A2" w14:textId="77777777" w:rsidR="001B1F2D" w:rsidRPr="001B1F2D" w:rsidRDefault="001B1F2D" w:rsidP="00B17D29">
            <w:pPr>
              <w:pStyle w:val="Tabletext0"/>
            </w:pPr>
            <w:r w:rsidRPr="001B1F2D">
              <w:t>900</w:t>
            </w:r>
          </w:p>
        </w:tc>
        <w:tc>
          <w:tcPr>
            <w:tcW w:w="2409" w:type="dxa"/>
            <w:shd w:val="clear" w:color="auto" w:fill="auto"/>
            <w:tcMar>
              <w:top w:w="57" w:type="dxa"/>
            </w:tcMar>
            <w:hideMark/>
          </w:tcPr>
          <w:p w14:paraId="2DC885F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0C87D2C" w14:textId="1A977AC7" w:rsidR="001B1F2D" w:rsidRPr="001B1F2D" w:rsidRDefault="001B1F2D" w:rsidP="00B17D29">
            <w:pPr>
              <w:pStyle w:val="Tabletext0"/>
            </w:pPr>
            <w:r w:rsidRPr="001B1F2D">
              <w:t>300 rainbow trout 1st, 2nd &amp; 3rd Term School Holidays</w:t>
            </w:r>
            <w:r w:rsidR="00344B8E">
              <w:t>.</w:t>
            </w:r>
            <w:r w:rsidRPr="001B1F2D">
              <w:t xml:space="preserve"> </w:t>
            </w:r>
          </w:p>
        </w:tc>
      </w:tr>
      <w:tr w:rsidR="001B1F2D" w:rsidRPr="001B1F2D" w14:paraId="40DD3F76" w14:textId="77777777" w:rsidTr="00E11F98">
        <w:trPr>
          <w:cantSplit/>
          <w:trHeight w:val="170"/>
        </w:trPr>
        <w:tc>
          <w:tcPr>
            <w:tcW w:w="1843" w:type="dxa"/>
            <w:shd w:val="clear" w:color="auto" w:fill="auto"/>
            <w:tcMar>
              <w:top w:w="57" w:type="dxa"/>
            </w:tcMar>
            <w:hideMark/>
          </w:tcPr>
          <w:p w14:paraId="7C82E4A7" w14:textId="77777777" w:rsidR="001B1F2D" w:rsidRPr="001B1F2D" w:rsidRDefault="001B1F2D" w:rsidP="00B17D29">
            <w:pPr>
              <w:pStyle w:val="Tabletext0"/>
            </w:pPr>
            <w:r w:rsidRPr="001B1F2D">
              <w:t>Arboretum Dam (Euroa)</w:t>
            </w:r>
          </w:p>
        </w:tc>
        <w:tc>
          <w:tcPr>
            <w:tcW w:w="1701" w:type="dxa"/>
            <w:shd w:val="clear" w:color="auto" w:fill="auto"/>
            <w:noWrap/>
            <w:tcMar>
              <w:top w:w="57" w:type="dxa"/>
            </w:tcMar>
            <w:hideMark/>
          </w:tcPr>
          <w:p w14:paraId="448AD01E"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C5EF14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15B1D9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F8AF9CE"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319E266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B344F91" w14:textId="3048E14A" w:rsidR="001B1F2D" w:rsidRPr="001B1F2D" w:rsidRDefault="001B1F2D" w:rsidP="00F052FA">
            <w:pPr>
              <w:pStyle w:val="Tabletext0"/>
            </w:pPr>
          </w:p>
        </w:tc>
      </w:tr>
      <w:tr w:rsidR="001B1F2D" w:rsidRPr="001B1F2D" w14:paraId="464B2D21" w14:textId="77777777" w:rsidTr="00E11F98">
        <w:trPr>
          <w:cantSplit/>
          <w:trHeight w:val="170"/>
        </w:trPr>
        <w:tc>
          <w:tcPr>
            <w:tcW w:w="1843" w:type="dxa"/>
            <w:shd w:val="clear" w:color="auto" w:fill="auto"/>
            <w:tcMar>
              <w:top w:w="57" w:type="dxa"/>
            </w:tcMar>
            <w:hideMark/>
          </w:tcPr>
          <w:p w14:paraId="4248B04E" w14:textId="77777777" w:rsidR="001B1F2D" w:rsidRPr="001B1F2D" w:rsidRDefault="001B1F2D" w:rsidP="00B17D29">
            <w:pPr>
              <w:pStyle w:val="Tabletext0"/>
            </w:pPr>
            <w:r w:rsidRPr="001B1F2D">
              <w:t>Arboretum Dam (Euroa)</w:t>
            </w:r>
          </w:p>
        </w:tc>
        <w:tc>
          <w:tcPr>
            <w:tcW w:w="1701" w:type="dxa"/>
            <w:shd w:val="clear" w:color="auto" w:fill="auto"/>
            <w:noWrap/>
            <w:tcMar>
              <w:top w:w="57" w:type="dxa"/>
            </w:tcMar>
            <w:hideMark/>
          </w:tcPr>
          <w:p w14:paraId="79A08351"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1DDAA93F"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689BA23D"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35ABDB86" w14:textId="77777777" w:rsidR="001B1F2D" w:rsidRPr="001B1F2D" w:rsidRDefault="001B1F2D" w:rsidP="00B17D29">
            <w:pPr>
              <w:pStyle w:val="Tabletext0"/>
            </w:pPr>
            <w:r w:rsidRPr="001B1F2D">
              <w:t>1200</w:t>
            </w:r>
          </w:p>
        </w:tc>
        <w:tc>
          <w:tcPr>
            <w:tcW w:w="2409" w:type="dxa"/>
            <w:shd w:val="clear" w:color="auto" w:fill="auto"/>
            <w:tcMar>
              <w:top w:w="57" w:type="dxa"/>
            </w:tcMar>
            <w:hideMark/>
          </w:tcPr>
          <w:p w14:paraId="1D11639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F2695BC" w14:textId="404DD4D9" w:rsidR="001B1F2D" w:rsidRPr="001B1F2D" w:rsidRDefault="001B1F2D" w:rsidP="00B17D29">
            <w:pPr>
              <w:pStyle w:val="Tabletext0"/>
            </w:pPr>
            <w:r w:rsidRPr="001B1F2D">
              <w:t>400 rainbow trout 1st, 2nd &amp; 3rd Term School Holidays</w:t>
            </w:r>
            <w:r w:rsidR="00344B8E">
              <w:t>.</w:t>
            </w:r>
          </w:p>
        </w:tc>
      </w:tr>
      <w:tr w:rsidR="001B1F2D" w:rsidRPr="001B1F2D" w14:paraId="287E1EE0" w14:textId="77777777" w:rsidTr="00E11F98">
        <w:trPr>
          <w:cantSplit/>
          <w:trHeight w:val="170"/>
        </w:trPr>
        <w:tc>
          <w:tcPr>
            <w:tcW w:w="1843" w:type="dxa"/>
            <w:shd w:val="clear" w:color="auto" w:fill="auto"/>
            <w:tcMar>
              <w:top w:w="57" w:type="dxa"/>
            </w:tcMar>
            <w:hideMark/>
          </w:tcPr>
          <w:p w14:paraId="5AD9359B" w14:textId="77777777" w:rsidR="001B1F2D" w:rsidRPr="001B1F2D" w:rsidRDefault="001B1F2D" w:rsidP="00B17D29">
            <w:pPr>
              <w:pStyle w:val="Tabletext0"/>
            </w:pPr>
            <w:r w:rsidRPr="001B1F2D">
              <w:t>Back Creek Road Dam (Yackandandah)</w:t>
            </w:r>
          </w:p>
        </w:tc>
        <w:tc>
          <w:tcPr>
            <w:tcW w:w="1701" w:type="dxa"/>
            <w:shd w:val="clear" w:color="auto" w:fill="auto"/>
            <w:noWrap/>
            <w:tcMar>
              <w:top w:w="57" w:type="dxa"/>
            </w:tcMar>
            <w:hideMark/>
          </w:tcPr>
          <w:p w14:paraId="59EA6781"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091A4C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E6BCCE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8A15705"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70943A1F"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186B944" w14:textId="307357D2" w:rsidR="001B1F2D" w:rsidRPr="001B1F2D" w:rsidRDefault="001B1F2D" w:rsidP="00964F69">
            <w:pPr>
              <w:pStyle w:val="Tabletext0"/>
            </w:pPr>
            <w:r w:rsidRPr="001B1F2D">
              <w:t>Water not currently on stocking program. Requires Fisheries Victoria assessment of access etc. prior to stocking. Stock if assessed as suitable.</w:t>
            </w:r>
          </w:p>
        </w:tc>
      </w:tr>
      <w:tr w:rsidR="001B1F2D" w:rsidRPr="001B1F2D" w14:paraId="14AE72CE" w14:textId="77777777" w:rsidTr="00E11F98">
        <w:trPr>
          <w:cantSplit/>
          <w:trHeight w:val="170"/>
        </w:trPr>
        <w:tc>
          <w:tcPr>
            <w:tcW w:w="1843" w:type="dxa"/>
            <w:shd w:val="clear" w:color="auto" w:fill="auto"/>
            <w:tcMar>
              <w:top w:w="57" w:type="dxa"/>
            </w:tcMar>
            <w:hideMark/>
          </w:tcPr>
          <w:p w14:paraId="25A6C32F" w14:textId="77777777" w:rsidR="001B1F2D" w:rsidRPr="001B1F2D" w:rsidRDefault="001B1F2D" w:rsidP="00B17D29">
            <w:pPr>
              <w:pStyle w:val="Tabletext0"/>
            </w:pPr>
            <w:r w:rsidRPr="001B1F2D">
              <w:t>Back Creek Road Dam (Yackandandah)</w:t>
            </w:r>
          </w:p>
        </w:tc>
        <w:tc>
          <w:tcPr>
            <w:tcW w:w="1701" w:type="dxa"/>
            <w:shd w:val="clear" w:color="auto" w:fill="auto"/>
            <w:noWrap/>
            <w:tcMar>
              <w:top w:w="57" w:type="dxa"/>
            </w:tcMar>
            <w:hideMark/>
          </w:tcPr>
          <w:p w14:paraId="099AB510"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F20CD8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879009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5190C9E" w14:textId="76F7A9BF" w:rsidR="001B1F2D" w:rsidRPr="001B1F2D" w:rsidRDefault="001B1F2D" w:rsidP="00B17D29">
            <w:pPr>
              <w:pStyle w:val="Tabletext0"/>
            </w:pPr>
          </w:p>
        </w:tc>
        <w:tc>
          <w:tcPr>
            <w:tcW w:w="2409" w:type="dxa"/>
            <w:shd w:val="clear" w:color="auto" w:fill="auto"/>
            <w:tcMar>
              <w:top w:w="57" w:type="dxa"/>
            </w:tcMar>
            <w:hideMark/>
          </w:tcPr>
          <w:p w14:paraId="3D05E49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61F2A82" w14:textId="27DEA8D1" w:rsidR="001B1F2D" w:rsidRPr="001B1F2D" w:rsidRDefault="001B1F2D" w:rsidP="00964F69">
            <w:pPr>
              <w:pStyle w:val="Tabletext0"/>
            </w:pPr>
            <w:r w:rsidRPr="001B1F2D">
              <w:t>Water not currently on stocking program. Requires Fisheries Victoria assessment of access etc. prior to stocking. Stock if assessed as suitable.</w:t>
            </w:r>
          </w:p>
        </w:tc>
      </w:tr>
      <w:tr w:rsidR="001B1F2D" w:rsidRPr="001B1F2D" w14:paraId="38FC99E1" w14:textId="77777777" w:rsidTr="00E11F98">
        <w:trPr>
          <w:cantSplit/>
          <w:trHeight w:val="170"/>
        </w:trPr>
        <w:tc>
          <w:tcPr>
            <w:tcW w:w="1843" w:type="dxa"/>
            <w:shd w:val="clear" w:color="auto" w:fill="auto"/>
            <w:tcMar>
              <w:top w:w="57" w:type="dxa"/>
            </w:tcMar>
            <w:hideMark/>
          </w:tcPr>
          <w:p w14:paraId="05FF8325" w14:textId="77777777" w:rsidR="001B1F2D" w:rsidRPr="001B1F2D" w:rsidRDefault="001B1F2D" w:rsidP="00B17D29">
            <w:pPr>
              <w:pStyle w:val="Tabletext0"/>
            </w:pPr>
            <w:r w:rsidRPr="001B1F2D">
              <w:t>Back Creek Road Dam (Yackandandah)</w:t>
            </w:r>
          </w:p>
        </w:tc>
        <w:tc>
          <w:tcPr>
            <w:tcW w:w="1701" w:type="dxa"/>
            <w:shd w:val="clear" w:color="auto" w:fill="auto"/>
            <w:noWrap/>
            <w:tcMar>
              <w:top w:w="57" w:type="dxa"/>
            </w:tcMar>
            <w:hideMark/>
          </w:tcPr>
          <w:p w14:paraId="3656D4CB"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3C2E4BFC"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5725CD06"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60374E26" w14:textId="16380ABC" w:rsidR="001B1F2D" w:rsidRPr="001B1F2D" w:rsidRDefault="001B1F2D" w:rsidP="00B17D29">
            <w:pPr>
              <w:pStyle w:val="Tabletext0"/>
            </w:pPr>
          </w:p>
        </w:tc>
        <w:tc>
          <w:tcPr>
            <w:tcW w:w="2409" w:type="dxa"/>
            <w:shd w:val="clear" w:color="auto" w:fill="auto"/>
            <w:tcMar>
              <w:top w:w="57" w:type="dxa"/>
            </w:tcMar>
            <w:hideMark/>
          </w:tcPr>
          <w:p w14:paraId="44BDE20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394A7F7" w14:textId="4E00B38D" w:rsidR="001B1F2D" w:rsidRPr="001B1F2D" w:rsidRDefault="001B1F2D" w:rsidP="00B17D29">
            <w:pPr>
              <w:pStyle w:val="Tabletext0"/>
            </w:pPr>
            <w:r w:rsidRPr="001B1F2D">
              <w:t xml:space="preserve">Water not </w:t>
            </w:r>
            <w:r w:rsidR="00964F69">
              <w:t xml:space="preserve">currently on stocking program. </w:t>
            </w:r>
            <w:r w:rsidRPr="001B1F2D">
              <w:t>Requires Fisheries Victoria assessment of access etc</w:t>
            </w:r>
            <w:r w:rsidR="00B17D29">
              <w:t>.</w:t>
            </w:r>
            <w:r w:rsidRPr="001B1F2D">
              <w:t xml:space="preserve"> prior to stocking. Stock if assessed as suitable.</w:t>
            </w:r>
          </w:p>
        </w:tc>
      </w:tr>
      <w:tr w:rsidR="001B1F2D" w:rsidRPr="001B1F2D" w14:paraId="1B9F35CA" w14:textId="77777777" w:rsidTr="00E11F98">
        <w:trPr>
          <w:cantSplit/>
          <w:trHeight w:val="170"/>
        </w:trPr>
        <w:tc>
          <w:tcPr>
            <w:tcW w:w="1843" w:type="dxa"/>
            <w:shd w:val="clear" w:color="auto" w:fill="auto"/>
            <w:tcMar>
              <w:top w:w="57" w:type="dxa"/>
            </w:tcMar>
            <w:hideMark/>
          </w:tcPr>
          <w:p w14:paraId="45671E40" w14:textId="77777777" w:rsidR="001B1F2D" w:rsidRPr="001B1F2D" w:rsidRDefault="001B1F2D" w:rsidP="00B17D29">
            <w:pPr>
              <w:pStyle w:val="Tabletext0"/>
            </w:pPr>
            <w:r w:rsidRPr="001B1F2D">
              <w:t>Banimboola Lake (Dartmouth Pondage)</w:t>
            </w:r>
          </w:p>
        </w:tc>
        <w:tc>
          <w:tcPr>
            <w:tcW w:w="1701" w:type="dxa"/>
            <w:shd w:val="clear" w:color="auto" w:fill="auto"/>
            <w:noWrap/>
            <w:tcMar>
              <w:top w:w="57" w:type="dxa"/>
            </w:tcMar>
            <w:hideMark/>
          </w:tcPr>
          <w:p w14:paraId="2000554B"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47D4E22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CF3FB8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706622F" w14:textId="7F009BFE" w:rsidR="001B1F2D" w:rsidRPr="001B1F2D" w:rsidRDefault="001B1F2D" w:rsidP="00B17D29">
            <w:pPr>
              <w:pStyle w:val="Tabletext0"/>
            </w:pPr>
          </w:p>
        </w:tc>
        <w:tc>
          <w:tcPr>
            <w:tcW w:w="2409" w:type="dxa"/>
            <w:shd w:val="clear" w:color="auto" w:fill="auto"/>
            <w:tcMar>
              <w:top w:w="57" w:type="dxa"/>
            </w:tcMar>
            <w:hideMark/>
          </w:tcPr>
          <w:p w14:paraId="5AF1789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CAD338A" w14:textId="68FAD573" w:rsidR="001B1F2D" w:rsidRPr="001B1F2D" w:rsidRDefault="001B1F2D" w:rsidP="00964F69">
            <w:pPr>
              <w:pStyle w:val="Tabletext0"/>
            </w:pPr>
            <w:r w:rsidRPr="001B1F2D">
              <w:t>Resume stocking of brown trout</w:t>
            </w:r>
            <w:r w:rsidR="00011867">
              <w:t xml:space="preserve"> if </w:t>
            </w:r>
            <w:r w:rsidRPr="001B1F2D">
              <w:t>water authority approval</w:t>
            </w:r>
            <w:r w:rsidR="00011867">
              <w:t xml:space="preserve"> obtained</w:t>
            </w:r>
            <w:r w:rsidRPr="001B1F2D">
              <w:t>.</w:t>
            </w:r>
          </w:p>
        </w:tc>
      </w:tr>
      <w:tr w:rsidR="001B1F2D" w:rsidRPr="001B1F2D" w14:paraId="133C2079" w14:textId="77777777" w:rsidTr="00E11F98">
        <w:trPr>
          <w:cantSplit/>
          <w:trHeight w:val="170"/>
        </w:trPr>
        <w:tc>
          <w:tcPr>
            <w:tcW w:w="1843" w:type="dxa"/>
            <w:shd w:val="clear" w:color="auto" w:fill="auto"/>
            <w:tcMar>
              <w:top w:w="57" w:type="dxa"/>
            </w:tcMar>
            <w:hideMark/>
          </w:tcPr>
          <w:p w14:paraId="1F09469D" w14:textId="77777777" w:rsidR="001B1F2D" w:rsidRPr="001B1F2D" w:rsidRDefault="001B1F2D" w:rsidP="00B17D29">
            <w:pPr>
              <w:pStyle w:val="Tabletext0"/>
            </w:pPr>
            <w:r w:rsidRPr="001B1F2D">
              <w:t>Banimboola Lake (Dartmouth Pondage)</w:t>
            </w:r>
          </w:p>
        </w:tc>
        <w:tc>
          <w:tcPr>
            <w:tcW w:w="1701" w:type="dxa"/>
            <w:shd w:val="clear" w:color="auto" w:fill="auto"/>
            <w:noWrap/>
            <w:tcMar>
              <w:top w:w="57" w:type="dxa"/>
            </w:tcMar>
            <w:hideMark/>
          </w:tcPr>
          <w:p w14:paraId="41E6C163"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4C95D053"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A65E66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245E17B" w14:textId="62086511" w:rsidR="001B1F2D" w:rsidRPr="001B1F2D" w:rsidRDefault="001B1F2D" w:rsidP="00B17D29">
            <w:pPr>
              <w:pStyle w:val="Tabletext0"/>
            </w:pPr>
          </w:p>
        </w:tc>
        <w:tc>
          <w:tcPr>
            <w:tcW w:w="2409" w:type="dxa"/>
            <w:shd w:val="clear" w:color="auto" w:fill="auto"/>
            <w:tcMar>
              <w:top w:w="57" w:type="dxa"/>
            </w:tcMar>
            <w:hideMark/>
          </w:tcPr>
          <w:p w14:paraId="6DE7E52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44EEF38" w14:textId="457EC83C" w:rsidR="001B1F2D" w:rsidRPr="001B1F2D" w:rsidRDefault="001B1F2D" w:rsidP="00964F69">
            <w:pPr>
              <w:pStyle w:val="Tabletext0"/>
            </w:pPr>
            <w:r w:rsidRPr="001B1F2D">
              <w:t>Resume stocking of rainbow trout</w:t>
            </w:r>
            <w:r w:rsidR="00011867">
              <w:t xml:space="preserve"> if</w:t>
            </w:r>
            <w:r w:rsidRPr="001B1F2D">
              <w:t xml:space="preserve"> water authority approval</w:t>
            </w:r>
            <w:r w:rsidR="00011867">
              <w:t xml:space="preserve"> obtained</w:t>
            </w:r>
            <w:r w:rsidRPr="001B1F2D">
              <w:t>.</w:t>
            </w:r>
          </w:p>
        </w:tc>
      </w:tr>
      <w:tr w:rsidR="001B1F2D" w:rsidRPr="001B1F2D" w14:paraId="02BBC79D" w14:textId="77777777" w:rsidTr="00E11F98">
        <w:trPr>
          <w:cantSplit/>
          <w:trHeight w:val="170"/>
        </w:trPr>
        <w:tc>
          <w:tcPr>
            <w:tcW w:w="1843" w:type="dxa"/>
            <w:shd w:val="clear" w:color="auto" w:fill="auto"/>
            <w:tcMar>
              <w:top w:w="57" w:type="dxa"/>
            </w:tcMar>
            <w:hideMark/>
          </w:tcPr>
          <w:p w14:paraId="65DDFF57" w14:textId="77777777" w:rsidR="001B1F2D" w:rsidRPr="001B1F2D" w:rsidRDefault="001B1F2D" w:rsidP="00B17D29">
            <w:pPr>
              <w:pStyle w:val="Tabletext0"/>
            </w:pPr>
            <w:r w:rsidRPr="001B1F2D">
              <w:t>Bartlett Lake (Tatura)</w:t>
            </w:r>
          </w:p>
        </w:tc>
        <w:tc>
          <w:tcPr>
            <w:tcW w:w="1701" w:type="dxa"/>
            <w:shd w:val="clear" w:color="auto" w:fill="auto"/>
            <w:noWrap/>
            <w:tcMar>
              <w:top w:w="57" w:type="dxa"/>
            </w:tcMar>
            <w:hideMark/>
          </w:tcPr>
          <w:p w14:paraId="10999CC7"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0202E8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DA689C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9014854"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6140839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305708F" w14:textId="7B032289" w:rsidR="001B1F2D" w:rsidRPr="001B1F2D" w:rsidRDefault="001B1F2D" w:rsidP="00B17D29">
            <w:pPr>
              <w:pStyle w:val="Tabletext0"/>
            </w:pPr>
            <w:r w:rsidRPr="001B1F2D">
              <w:t>Revert to annual stocking of 500 golden perch</w:t>
            </w:r>
            <w:r w:rsidR="00EB537F">
              <w:t>.</w:t>
            </w:r>
            <w:r w:rsidRPr="001B1F2D">
              <w:t xml:space="preserve"> </w:t>
            </w:r>
          </w:p>
        </w:tc>
      </w:tr>
      <w:tr w:rsidR="001B1F2D" w:rsidRPr="001B1F2D" w14:paraId="503DED54" w14:textId="77777777" w:rsidTr="00E11F98">
        <w:trPr>
          <w:cantSplit/>
          <w:trHeight w:val="170"/>
        </w:trPr>
        <w:tc>
          <w:tcPr>
            <w:tcW w:w="1843" w:type="dxa"/>
            <w:shd w:val="clear" w:color="auto" w:fill="auto"/>
            <w:tcMar>
              <w:top w:w="57" w:type="dxa"/>
            </w:tcMar>
            <w:hideMark/>
          </w:tcPr>
          <w:p w14:paraId="18345BC8" w14:textId="77777777" w:rsidR="001B1F2D" w:rsidRPr="001B1F2D" w:rsidRDefault="001B1F2D" w:rsidP="00B17D29">
            <w:pPr>
              <w:pStyle w:val="Tabletext0"/>
            </w:pPr>
            <w:r w:rsidRPr="001B1F2D">
              <w:t>Bartlett Lake (Tatura)</w:t>
            </w:r>
          </w:p>
        </w:tc>
        <w:tc>
          <w:tcPr>
            <w:tcW w:w="1701" w:type="dxa"/>
            <w:shd w:val="clear" w:color="auto" w:fill="auto"/>
            <w:noWrap/>
            <w:tcMar>
              <w:top w:w="57" w:type="dxa"/>
            </w:tcMar>
            <w:hideMark/>
          </w:tcPr>
          <w:p w14:paraId="2BB1BA8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C4DDA0E"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31B34572"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457BF1A4" w14:textId="77777777" w:rsidR="001B1F2D" w:rsidRPr="001B1F2D" w:rsidRDefault="001B1F2D" w:rsidP="00B17D29">
            <w:pPr>
              <w:pStyle w:val="Tabletext0"/>
            </w:pPr>
            <w:r w:rsidRPr="001B1F2D">
              <w:t>300</w:t>
            </w:r>
          </w:p>
        </w:tc>
        <w:tc>
          <w:tcPr>
            <w:tcW w:w="2409" w:type="dxa"/>
            <w:shd w:val="clear" w:color="auto" w:fill="auto"/>
            <w:tcMar>
              <w:top w:w="57" w:type="dxa"/>
            </w:tcMar>
            <w:hideMark/>
          </w:tcPr>
          <w:p w14:paraId="3EF2088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63D143A" w14:textId="77777777" w:rsidR="001B1F2D" w:rsidRPr="001B1F2D" w:rsidRDefault="001B1F2D" w:rsidP="00B17D29">
            <w:pPr>
              <w:pStyle w:val="Tabletext0"/>
            </w:pPr>
            <w:r w:rsidRPr="001B1F2D">
              <w:t>100 rainbow trout 1st, 2nd &amp; 3rd Term School Holidays Stock for 1st Term School Holidays.</w:t>
            </w:r>
          </w:p>
        </w:tc>
      </w:tr>
      <w:tr w:rsidR="001B1F2D" w:rsidRPr="001B1F2D" w14:paraId="5C94BD9D" w14:textId="77777777" w:rsidTr="00E11F98">
        <w:trPr>
          <w:cantSplit/>
          <w:trHeight w:val="170"/>
        </w:trPr>
        <w:tc>
          <w:tcPr>
            <w:tcW w:w="1843" w:type="dxa"/>
            <w:shd w:val="clear" w:color="auto" w:fill="auto"/>
            <w:tcMar>
              <w:top w:w="57" w:type="dxa"/>
            </w:tcMar>
            <w:hideMark/>
          </w:tcPr>
          <w:p w14:paraId="48A0F66D" w14:textId="77777777" w:rsidR="001B1F2D" w:rsidRPr="001B1F2D" w:rsidRDefault="001B1F2D" w:rsidP="00B17D29">
            <w:pPr>
              <w:pStyle w:val="Tabletext0"/>
            </w:pPr>
            <w:r w:rsidRPr="001B1F2D">
              <w:t>Benalla Lake (Benalla)</w:t>
            </w:r>
          </w:p>
        </w:tc>
        <w:tc>
          <w:tcPr>
            <w:tcW w:w="1701" w:type="dxa"/>
            <w:shd w:val="clear" w:color="auto" w:fill="auto"/>
            <w:noWrap/>
            <w:tcMar>
              <w:top w:w="57" w:type="dxa"/>
            </w:tcMar>
            <w:hideMark/>
          </w:tcPr>
          <w:p w14:paraId="621A808C"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DC2699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65A249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B3B9BEA"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58D923A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D3A31C9" w14:textId="3F9B5E7F" w:rsidR="001B1F2D" w:rsidRPr="001B1F2D" w:rsidRDefault="001B1F2D" w:rsidP="00B17D29">
            <w:pPr>
              <w:pStyle w:val="Tabletext0"/>
            </w:pPr>
          </w:p>
        </w:tc>
      </w:tr>
      <w:tr w:rsidR="001B1F2D" w:rsidRPr="001B1F2D" w14:paraId="6FB0B13C" w14:textId="77777777" w:rsidTr="00E11F98">
        <w:trPr>
          <w:cantSplit/>
          <w:trHeight w:val="170"/>
        </w:trPr>
        <w:tc>
          <w:tcPr>
            <w:tcW w:w="1843" w:type="dxa"/>
            <w:shd w:val="clear" w:color="auto" w:fill="auto"/>
            <w:tcMar>
              <w:top w:w="57" w:type="dxa"/>
            </w:tcMar>
            <w:hideMark/>
          </w:tcPr>
          <w:p w14:paraId="6599D2A2" w14:textId="77777777" w:rsidR="001B1F2D" w:rsidRPr="001B1F2D" w:rsidRDefault="001B1F2D" w:rsidP="00B17D29">
            <w:pPr>
              <w:pStyle w:val="Tabletext0"/>
            </w:pPr>
            <w:r w:rsidRPr="001B1F2D">
              <w:t>Benalla Lake (Benalla)</w:t>
            </w:r>
          </w:p>
        </w:tc>
        <w:tc>
          <w:tcPr>
            <w:tcW w:w="1701" w:type="dxa"/>
            <w:shd w:val="clear" w:color="auto" w:fill="auto"/>
            <w:noWrap/>
            <w:tcMar>
              <w:top w:w="57" w:type="dxa"/>
            </w:tcMar>
            <w:hideMark/>
          </w:tcPr>
          <w:p w14:paraId="59328297"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1C8D0B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FFBF1F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F7E89BE" w14:textId="77777777" w:rsidR="001B1F2D" w:rsidRPr="001B1F2D" w:rsidRDefault="001B1F2D" w:rsidP="00B17D29">
            <w:pPr>
              <w:pStyle w:val="Tabletext0"/>
            </w:pPr>
            <w:r w:rsidRPr="001B1F2D">
              <w:t>10000</w:t>
            </w:r>
          </w:p>
        </w:tc>
        <w:tc>
          <w:tcPr>
            <w:tcW w:w="2409" w:type="dxa"/>
            <w:shd w:val="clear" w:color="auto" w:fill="auto"/>
            <w:tcMar>
              <w:top w:w="57" w:type="dxa"/>
            </w:tcMar>
            <w:hideMark/>
          </w:tcPr>
          <w:p w14:paraId="447715E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7908E52" w14:textId="76902A82" w:rsidR="001B1F2D" w:rsidRPr="001B1F2D" w:rsidRDefault="001B1F2D" w:rsidP="00B17D29">
            <w:pPr>
              <w:pStyle w:val="Tabletext0"/>
            </w:pPr>
          </w:p>
        </w:tc>
      </w:tr>
      <w:tr w:rsidR="001B1F2D" w:rsidRPr="001B1F2D" w14:paraId="0587DEC9" w14:textId="77777777" w:rsidTr="00E11F98">
        <w:trPr>
          <w:cantSplit/>
          <w:trHeight w:val="170"/>
        </w:trPr>
        <w:tc>
          <w:tcPr>
            <w:tcW w:w="1843" w:type="dxa"/>
            <w:shd w:val="clear" w:color="auto" w:fill="auto"/>
            <w:tcMar>
              <w:top w:w="57" w:type="dxa"/>
            </w:tcMar>
            <w:hideMark/>
          </w:tcPr>
          <w:p w14:paraId="65F2D5AD" w14:textId="77777777" w:rsidR="001B1F2D" w:rsidRPr="001B1F2D" w:rsidRDefault="001B1F2D" w:rsidP="00B17D29">
            <w:pPr>
              <w:pStyle w:val="Tabletext0"/>
            </w:pPr>
            <w:r w:rsidRPr="001B1F2D">
              <w:t>Boosey Creek (Katamatite)</w:t>
            </w:r>
          </w:p>
        </w:tc>
        <w:tc>
          <w:tcPr>
            <w:tcW w:w="1701" w:type="dxa"/>
            <w:shd w:val="clear" w:color="auto" w:fill="auto"/>
            <w:noWrap/>
            <w:tcMar>
              <w:top w:w="57" w:type="dxa"/>
            </w:tcMar>
            <w:hideMark/>
          </w:tcPr>
          <w:p w14:paraId="2FFC4CC7"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D1A3C9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29365F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BBA9669" w14:textId="77777777" w:rsidR="001B1F2D" w:rsidRPr="001B1F2D" w:rsidRDefault="001B1F2D" w:rsidP="00B17D29">
            <w:pPr>
              <w:pStyle w:val="Tabletext0"/>
            </w:pPr>
            <w:r w:rsidRPr="001B1F2D">
              <w:t>11000</w:t>
            </w:r>
          </w:p>
        </w:tc>
        <w:tc>
          <w:tcPr>
            <w:tcW w:w="2409" w:type="dxa"/>
            <w:shd w:val="clear" w:color="auto" w:fill="auto"/>
            <w:tcMar>
              <w:top w:w="57" w:type="dxa"/>
            </w:tcMar>
            <w:hideMark/>
          </w:tcPr>
          <w:p w14:paraId="6028F51D" w14:textId="77777777" w:rsidR="001B1F2D" w:rsidRPr="001B1F2D" w:rsidRDefault="001B1F2D" w:rsidP="00B17D29">
            <w:pPr>
              <w:pStyle w:val="Tabletext0"/>
            </w:pPr>
            <w:r w:rsidRPr="001B1F2D">
              <w:t>Nurmurkah Fishing Club reduce golden perch by 50% to 1500 Upstream of Katamatite 1500 at Katamatite township and 1500 downstream of Katamatite.</w:t>
            </w:r>
          </w:p>
        </w:tc>
        <w:tc>
          <w:tcPr>
            <w:tcW w:w="4395" w:type="dxa"/>
            <w:shd w:val="clear" w:color="000000" w:fill="FFFFFF"/>
            <w:tcMar>
              <w:top w:w="57" w:type="dxa"/>
            </w:tcMar>
            <w:hideMark/>
          </w:tcPr>
          <w:p w14:paraId="1E503181" w14:textId="24FFEF78" w:rsidR="001B1F2D" w:rsidRPr="001B1F2D" w:rsidRDefault="001B1F2D" w:rsidP="00B17D29">
            <w:pPr>
              <w:pStyle w:val="Tabletext0"/>
            </w:pPr>
            <w:r w:rsidRPr="001B1F2D">
              <w:t xml:space="preserve">. Stock 3000 golden perch upstream of Katamatite, 3000 golden perch at Katamatite and 3000 golden perch downstream of Katamatite. Tungamah Weir Pool to receive 2000 golden perch. </w:t>
            </w:r>
          </w:p>
        </w:tc>
      </w:tr>
      <w:tr w:rsidR="001B1F2D" w:rsidRPr="001B1F2D" w14:paraId="278F35F3" w14:textId="77777777" w:rsidTr="00E11F98">
        <w:trPr>
          <w:cantSplit/>
          <w:trHeight w:val="170"/>
        </w:trPr>
        <w:tc>
          <w:tcPr>
            <w:tcW w:w="1843" w:type="dxa"/>
            <w:shd w:val="clear" w:color="auto" w:fill="auto"/>
            <w:tcMar>
              <w:top w:w="57" w:type="dxa"/>
            </w:tcMar>
            <w:hideMark/>
          </w:tcPr>
          <w:p w14:paraId="1B8D6769" w14:textId="77777777" w:rsidR="001B1F2D" w:rsidRPr="001B1F2D" w:rsidRDefault="001B1F2D" w:rsidP="00B17D29">
            <w:pPr>
              <w:pStyle w:val="Tabletext0"/>
            </w:pPr>
            <w:r w:rsidRPr="001B1F2D">
              <w:t>Boosey Creek (Katamatite)</w:t>
            </w:r>
          </w:p>
        </w:tc>
        <w:tc>
          <w:tcPr>
            <w:tcW w:w="1701" w:type="dxa"/>
            <w:shd w:val="clear" w:color="auto" w:fill="auto"/>
            <w:noWrap/>
            <w:tcMar>
              <w:top w:w="57" w:type="dxa"/>
            </w:tcMar>
            <w:hideMark/>
          </w:tcPr>
          <w:p w14:paraId="1AC4D7DA"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C997C3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73F48C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1D72134" w14:textId="77777777" w:rsidR="001B1F2D" w:rsidRPr="001B1F2D" w:rsidRDefault="001B1F2D" w:rsidP="00B17D29">
            <w:pPr>
              <w:pStyle w:val="Tabletext0"/>
            </w:pPr>
            <w:r w:rsidRPr="001B1F2D">
              <w:t>3000</w:t>
            </w:r>
          </w:p>
        </w:tc>
        <w:tc>
          <w:tcPr>
            <w:tcW w:w="2409" w:type="dxa"/>
            <w:shd w:val="clear" w:color="auto" w:fill="auto"/>
            <w:tcMar>
              <w:top w:w="57" w:type="dxa"/>
            </w:tcMar>
            <w:hideMark/>
          </w:tcPr>
          <w:p w14:paraId="4521A2EE" w14:textId="77777777" w:rsidR="001B1F2D" w:rsidRPr="001B1F2D" w:rsidRDefault="001B1F2D" w:rsidP="00B17D29">
            <w:pPr>
              <w:pStyle w:val="Tabletext0"/>
            </w:pPr>
            <w:r w:rsidRPr="001B1F2D">
              <w:t xml:space="preserve">Numurkah Fishing Club request reduce Murray cod by 50% to 500 Murray cod Upstream of Katamatite Township, 500 Murray cod Katamatite Township, 500 Murray cod Downstream of Katamatite. </w:t>
            </w:r>
          </w:p>
        </w:tc>
        <w:tc>
          <w:tcPr>
            <w:tcW w:w="4395" w:type="dxa"/>
            <w:shd w:val="clear" w:color="000000" w:fill="FFFFFF"/>
            <w:tcMar>
              <w:top w:w="57" w:type="dxa"/>
            </w:tcMar>
            <w:hideMark/>
          </w:tcPr>
          <w:p w14:paraId="3674528A" w14:textId="099287FE" w:rsidR="001B1F2D" w:rsidRPr="001B1F2D" w:rsidRDefault="001B1F2D" w:rsidP="00B17D29">
            <w:pPr>
              <w:pStyle w:val="Tabletext0"/>
            </w:pPr>
            <w:r w:rsidRPr="001B1F2D">
              <w:t xml:space="preserve">Stock 1000 Murray cod upstream of Katamatite, 1000 Murray cod at Katamatite and 1000 Murray cod downstream of Katamatite.  </w:t>
            </w:r>
          </w:p>
        </w:tc>
      </w:tr>
      <w:tr w:rsidR="001B1F2D" w:rsidRPr="001B1F2D" w14:paraId="3008A11A" w14:textId="77777777" w:rsidTr="00E11F98">
        <w:trPr>
          <w:cantSplit/>
          <w:trHeight w:val="170"/>
        </w:trPr>
        <w:tc>
          <w:tcPr>
            <w:tcW w:w="1843" w:type="dxa"/>
            <w:shd w:val="clear" w:color="auto" w:fill="auto"/>
            <w:tcMar>
              <w:top w:w="57" w:type="dxa"/>
            </w:tcMar>
            <w:hideMark/>
          </w:tcPr>
          <w:p w14:paraId="1FC90B46" w14:textId="77777777" w:rsidR="001B1F2D" w:rsidRPr="001B1F2D" w:rsidRDefault="001B1F2D" w:rsidP="00B17D29">
            <w:pPr>
              <w:pStyle w:val="Tabletext0"/>
            </w:pPr>
            <w:r w:rsidRPr="001B1F2D">
              <w:t>Broken Creek</w:t>
            </w:r>
          </w:p>
        </w:tc>
        <w:tc>
          <w:tcPr>
            <w:tcW w:w="1701" w:type="dxa"/>
            <w:shd w:val="clear" w:color="auto" w:fill="auto"/>
            <w:noWrap/>
            <w:tcMar>
              <w:top w:w="57" w:type="dxa"/>
            </w:tcMar>
            <w:hideMark/>
          </w:tcPr>
          <w:p w14:paraId="7EC231A0"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7AF6C5FA"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815F59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D7B7FBE" w14:textId="77777777" w:rsidR="001B1F2D" w:rsidRPr="001B1F2D" w:rsidRDefault="001B1F2D" w:rsidP="00B17D29">
            <w:pPr>
              <w:pStyle w:val="Tabletext0"/>
            </w:pPr>
            <w:r w:rsidRPr="001B1F2D">
              <w:t>10000</w:t>
            </w:r>
          </w:p>
        </w:tc>
        <w:tc>
          <w:tcPr>
            <w:tcW w:w="2409" w:type="dxa"/>
            <w:shd w:val="clear" w:color="auto" w:fill="auto"/>
            <w:noWrap/>
            <w:tcMar>
              <w:top w:w="57" w:type="dxa"/>
            </w:tcMar>
            <w:hideMark/>
          </w:tcPr>
          <w:p w14:paraId="75E06659" w14:textId="77777777" w:rsidR="001B1F2D" w:rsidRPr="001B1F2D" w:rsidRDefault="001B1F2D" w:rsidP="00B17D29">
            <w:pPr>
              <w:pStyle w:val="Tabletext0"/>
            </w:pPr>
            <w:r w:rsidRPr="001B1F2D">
              <w:t xml:space="preserve">Numurkah Fishing Club request reduce by 50% to 500 Murray cod Tobruk Road bridge 500 Murray cod Union Road bridge 500 Murray cod Labuan Road bridge 500 Murray cod U/s Melville Street bridge 500 Murray cod Between Brenion &amp; Melville Streets 500 Murray cod Goulburn Valley Highway bridge 1000 Murray cod Walsh's Bridge. Ongoing at the reduced rate. </w:t>
            </w:r>
          </w:p>
        </w:tc>
        <w:tc>
          <w:tcPr>
            <w:tcW w:w="4395" w:type="dxa"/>
            <w:shd w:val="clear" w:color="000000" w:fill="FFFFFF"/>
            <w:tcMar>
              <w:top w:w="57" w:type="dxa"/>
            </w:tcMar>
            <w:hideMark/>
          </w:tcPr>
          <w:p w14:paraId="3CC36BBA" w14:textId="710CA45E" w:rsidR="001B1F2D" w:rsidRPr="001B1F2D" w:rsidRDefault="001B1F2D" w:rsidP="00B17D29">
            <w:pPr>
              <w:pStyle w:val="Tabletext0"/>
            </w:pPr>
          </w:p>
        </w:tc>
      </w:tr>
      <w:tr w:rsidR="001B1F2D" w:rsidRPr="001B1F2D" w14:paraId="38AABF2B" w14:textId="77777777" w:rsidTr="00E11F98">
        <w:trPr>
          <w:cantSplit/>
          <w:trHeight w:val="170"/>
        </w:trPr>
        <w:tc>
          <w:tcPr>
            <w:tcW w:w="1843" w:type="dxa"/>
            <w:shd w:val="clear" w:color="auto" w:fill="auto"/>
            <w:tcMar>
              <w:top w:w="57" w:type="dxa"/>
            </w:tcMar>
            <w:hideMark/>
          </w:tcPr>
          <w:p w14:paraId="2058B7A2" w14:textId="66ACCCF7" w:rsidR="001B1F2D" w:rsidRPr="001B1F2D" w:rsidRDefault="001B1F2D" w:rsidP="00B17D29">
            <w:pPr>
              <w:pStyle w:val="Tabletext0"/>
            </w:pPr>
            <w:r w:rsidRPr="001B1F2D">
              <w:t xml:space="preserve">Broken Creek </w:t>
            </w:r>
            <w:r w:rsidR="00964F69">
              <w:br/>
            </w:r>
            <w:r w:rsidRPr="001B1F2D">
              <w:t>(Dip Bridge to Nathalia)</w:t>
            </w:r>
          </w:p>
        </w:tc>
        <w:tc>
          <w:tcPr>
            <w:tcW w:w="1701" w:type="dxa"/>
            <w:shd w:val="clear" w:color="auto" w:fill="auto"/>
            <w:noWrap/>
            <w:tcMar>
              <w:top w:w="57" w:type="dxa"/>
            </w:tcMar>
            <w:hideMark/>
          </w:tcPr>
          <w:p w14:paraId="0689952D"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72C923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3F27B5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8734C6A" w14:textId="77777777" w:rsidR="001B1F2D" w:rsidRPr="001B1F2D" w:rsidRDefault="001B1F2D" w:rsidP="00B17D29">
            <w:pPr>
              <w:pStyle w:val="Tabletext0"/>
            </w:pPr>
            <w:r w:rsidRPr="001B1F2D">
              <w:t>20000</w:t>
            </w:r>
          </w:p>
        </w:tc>
        <w:tc>
          <w:tcPr>
            <w:tcW w:w="2409" w:type="dxa"/>
            <w:shd w:val="clear" w:color="auto" w:fill="auto"/>
            <w:noWrap/>
            <w:tcMar>
              <w:top w:w="57" w:type="dxa"/>
            </w:tcMar>
            <w:hideMark/>
          </w:tcPr>
          <w:p w14:paraId="7A477019" w14:textId="77777777" w:rsidR="001B1F2D" w:rsidRPr="001B1F2D" w:rsidRDefault="001B1F2D" w:rsidP="00B17D29">
            <w:pPr>
              <w:pStyle w:val="Tabletext0"/>
            </w:pPr>
            <w:r w:rsidRPr="001B1F2D">
              <w:t>Numurkah Fishing Club request reduce by 50% to 1000 golden perch Tobruk Road bridge 1000 golden perch Union Road bridge 1000 golden perch Labuan Road bridge 1500 golden perch Upstream of Melville Street bridge 1500 golden perch Between Brenion &amp; Melville Streets 500 golden perch Storm Water Settling Ponds 1500 golden perch Goulburn Valley Highway bridge 2000 golden perch Walsh's Bridge. Ongoing at the reduced rate. Nathalia Angling Club request 1000 golden perch @30cm+ stock between the 2 weirs at Nathalia for fishing event in November 2015</w:t>
            </w:r>
          </w:p>
        </w:tc>
        <w:tc>
          <w:tcPr>
            <w:tcW w:w="4395" w:type="dxa"/>
            <w:shd w:val="clear" w:color="000000" w:fill="FFFFFF"/>
            <w:tcMar>
              <w:top w:w="57" w:type="dxa"/>
            </w:tcMar>
            <w:hideMark/>
          </w:tcPr>
          <w:p w14:paraId="21A45702" w14:textId="35B19E40" w:rsidR="001B1F2D" w:rsidRPr="001B1F2D" w:rsidRDefault="00C86320" w:rsidP="00C86320">
            <w:pPr>
              <w:pStyle w:val="Tabletext0"/>
            </w:pPr>
            <w:r>
              <w:t xml:space="preserve">Stock </w:t>
            </w:r>
            <w:r w:rsidR="00F052FA">
              <w:t xml:space="preserve">Stock </w:t>
            </w:r>
            <w:r w:rsidR="001B1F2D" w:rsidRPr="001B1F2D">
              <w:t>from Dip Bridge to Nathalia (Tobruk Road bridge, Union Road bridge, Labuan Road bridge, Upstream of Melville Street bridge, Between Brenion &amp; Melville Streets, Goulburn Valley Highway bridge, Walsh's Bridge. Stock</w:t>
            </w:r>
            <w:r w:rsidR="00F052FA">
              <w:t>ed</w:t>
            </w:r>
            <w:r w:rsidR="001B1F2D" w:rsidRPr="001B1F2D">
              <w:t xml:space="preserve"> 50 golden perch @ 30cm+ for fishing event at Nathalia</w:t>
            </w:r>
            <w:r w:rsidR="00F052FA">
              <w:t xml:space="preserve"> in 2015</w:t>
            </w:r>
            <w:r w:rsidR="002629E6">
              <w:t>.</w:t>
            </w:r>
          </w:p>
        </w:tc>
      </w:tr>
      <w:tr w:rsidR="001B1F2D" w:rsidRPr="001B1F2D" w14:paraId="07EE6144" w14:textId="77777777" w:rsidTr="00E11F98">
        <w:trPr>
          <w:cantSplit/>
          <w:trHeight w:val="170"/>
        </w:trPr>
        <w:tc>
          <w:tcPr>
            <w:tcW w:w="1843" w:type="dxa"/>
            <w:shd w:val="clear" w:color="auto" w:fill="auto"/>
            <w:tcMar>
              <w:top w:w="57" w:type="dxa"/>
            </w:tcMar>
            <w:hideMark/>
          </w:tcPr>
          <w:p w14:paraId="5C305838" w14:textId="77777777" w:rsidR="001B1F2D" w:rsidRPr="001B1F2D" w:rsidRDefault="001B1F2D" w:rsidP="00B17D29">
            <w:pPr>
              <w:pStyle w:val="Tabletext0"/>
            </w:pPr>
            <w:r w:rsidRPr="001B1F2D">
              <w:t>Broken River</w:t>
            </w:r>
          </w:p>
        </w:tc>
        <w:tc>
          <w:tcPr>
            <w:tcW w:w="1701" w:type="dxa"/>
            <w:shd w:val="clear" w:color="auto" w:fill="auto"/>
            <w:noWrap/>
            <w:tcMar>
              <w:top w:w="57" w:type="dxa"/>
            </w:tcMar>
            <w:hideMark/>
          </w:tcPr>
          <w:p w14:paraId="45B544F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622C145"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E5D473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B82BA77"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51382FC3" w14:textId="77777777" w:rsidR="001B1F2D" w:rsidRPr="001B1F2D" w:rsidRDefault="001B1F2D" w:rsidP="00B17D29">
            <w:pPr>
              <w:pStyle w:val="Tabletext0"/>
            </w:pPr>
            <w:r w:rsidRPr="001B1F2D">
              <w:t>Tatong Angling Club request 1000 brown trout from below Nillahcootie Lake wall to the Swanpool bridge.</w:t>
            </w:r>
          </w:p>
        </w:tc>
        <w:tc>
          <w:tcPr>
            <w:tcW w:w="4395" w:type="dxa"/>
            <w:shd w:val="clear" w:color="000000" w:fill="FFFFFF"/>
            <w:tcMar>
              <w:top w:w="57" w:type="dxa"/>
            </w:tcMar>
            <w:hideMark/>
          </w:tcPr>
          <w:p w14:paraId="738D1F15" w14:textId="77777777" w:rsidR="001B1F2D" w:rsidRPr="001B1F2D" w:rsidRDefault="001B1F2D" w:rsidP="00B17D29">
            <w:pPr>
              <w:pStyle w:val="Tabletext0"/>
            </w:pPr>
            <w:r w:rsidRPr="001B1F2D">
              <w:t>Trout stocking in wild trout streams will be reviewed pending the outcomes of the Wild Trout Management Program. Survey planned for 2015/16 to determine current fish population status.</w:t>
            </w:r>
          </w:p>
        </w:tc>
      </w:tr>
      <w:tr w:rsidR="001B1F2D" w:rsidRPr="001B1F2D" w14:paraId="7D155F3D" w14:textId="77777777" w:rsidTr="00E11F98">
        <w:trPr>
          <w:cantSplit/>
          <w:trHeight w:val="170"/>
        </w:trPr>
        <w:tc>
          <w:tcPr>
            <w:tcW w:w="1843" w:type="dxa"/>
            <w:shd w:val="clear" w:color="auto" w:fill="auto"/>
            <w:tcMar>
              <w:top w:w="57" w:type="dxa"/>
            </w:tcMar>
            <w:hideMark/>
          </w:tcPr>
          <w:p w14:paraId="719315E5" w14:textId="77777777" w:rsidR="001B1F2D" w:rsidRPr="001B1F2D" w:rsidRDefault="001B1F2D" w:rsidP="00B17D29">
            <w:pPr>
              <w:pStyle w:val="Tabletext0"/>
            </w:pPr>
            <w:r w:rsidRPr="001B1F2D">
              <w:t>Broken River</w:t>
            </w:r>
          </w:p>
        </w:tc>
        <w:tc>
          <w:tcPr>
            <w:tcW w:w="1701" w:type="dxa"/>
            <w:shd w:val="clear" w:color="auto" w:fill="auto"/>
            <w:noWrap/>
            <w:tcMar>
              <w:top w:w="57" w:type="dxa"/>
            </w:tcMar>
            <w:hideMark/>
          </w:tcPr>
          <w:p w14:paraId="32BBDF1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C693FC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CC1974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9D47526" w14:textId="77777777" w:rsidR="001B1F2D" w:rsidRPr="001B1F2D" w:rsidRDefault="001B1F2D" w:rsidP="00B17D29">
            <w:pPr>
              <w:pStyle w:val="Tabletext0"/>
            </w:pPr>
            <w:r w:rsidRPr="001B1F2D">
              <w:t>45000</w:t>
            </w:r>
          </w:p>
        </w:tc>
        <w:tc>
          <w:tcPr>
            <w:tcW w:w="2409" w:type="dxa"/>
            <w:shd w:val="clear" w:color="auto" w:fill="auto"/>
            <w:tcMar>
              <w:top w:w="57" w:type="dxa"/>
            </w:tcMar>
            <w:hideMark/>
          </w:tcPr>
          <w:p w14:paraId="769F192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094F204" w14:textId="6065F50F" w:rsidR="001B1F2D" w:rsidRPr="001B1F2D" w:rsidRDefault="00C86320" w:rsidP="00964F69">
            <w:pPr>
              <w:pStyle w:val="Tabletext0"/>
            </w:pPr>
            <w:r>
              <w:t xml:space="preserve">Stock </w:t>
            </w:r>
            <w:r w:rsidR="001B1F2D" w:rsidRPr="001B1F2D">
              <w:t>from below Nillahcootie Lake to Gowangardie Weir, calceined marked.</w:t>
            </w:r>
          </w:p>
        </w:tc>
      </w:tr>
      <w:tr w:rsidR="001B1F2D" w:rsidRPr="001B1F2D" w14:paraId="42C2EE79" w14:textId="77777777" w:rsidTr="00E11F98">
        <w:trPr>
          <w:cantSplit/>
          <w:trHeight w:val="170"/>
        </w:trPr>
        <w:tc>
          <w:tcPr>
            <w:tcW w:w="1843" w:type="dxa"/>
            <w:shd w:val="clear" w:color="auto" w:fill="auto"/>
            <w:tcMar>
              <w:top w:w="57" w:type="dxa"/>
            </w:tcMar>
            <w:hideMark/>
          </w:tcPr>
          <w:p w14:paraId="1696ECEC" w14:textId="77777777" w:rsidR="001B1F2D" w:rsidRPr="001B1F2D" w:rsidRDefault="001B1F2D" w:rsidP="00B17D29">
            <w:pPr>
              <w:pStyle w:val="Tabletext0"/>
            </w:pPr>
            <w:r w:rsidRPr="001B1F2D">
              <w:t>Broken River</w:t>
            </w:r>
          </w:p>
        </w:tc>
        <w:tc>
          <w:tcPr>
            <w:tcW w:w="1701" w:type="dxa"/>
            <w:shd w:val="clear" w:color="auto" w:fill="auto"/>
            <w:noWrap/>
            <w:tcMar>
              <w:top w:w="57" w:type="dxa"/>
            </w:tcMar>
            <w:hideMark/>
          </w:tcPr>
          <w:p w14:paraId="370BCB56"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A848585"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903330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AC89895" w14:textId="77777777" w:rsidR="001B1F2D" w:rsidRPr="001B1F2D" w:rsidRDefault="001B1F2D" w:rsidP="00B17D29">
            <w:pPr>
              <w:pStyle w:val="Tabletext0"/>
            </w:pPr>
            <w:r w:rsidRPr="001B1F2D">
              <w:t>30000</w:t>
            </w:r>
          </w:p>
        </w:tc>
        <w:tc>
          <w:tcPr>
            <w:tcW w:w="2409" w:type="dxa"/>
            <w:shd w:val="clear" w:color="auto" w:fill="auto"/>
            <w:tcMar>
              <w:top w:w="57" w:type="dxa"/>
            </w:tcMar>
            <w:hideMark/>
          </w:tcPr>
          <w:p w14:paraId="7C92898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CB40F7D" w14:textId="713B1402" w:rsidR="001B1F2D" w:rsidRPr="001B1F2D" w:rsidRDefault="00F052FA" w:rsidP="00F052FA">
            <w:pPr>
              <w:pStyle w:val="Tabletext0"/>
            </w:pPr>
            <w:r>
              <w:t xml:space="preserve"> Fish</w:t>
            </w:r>
            <w:r w:rsidR="001B1F2D" w:rsidRPr="001B1F2D">
              <w:t xml:space="preserve"> spread from below Nillahcootie Lake to Gowangardie Weir.</w:t>
            </w:r>
          </w:p>
        </w:tc>
      </w:tr>
      <w:tr w:rsidR="001B1F2D" w:rsidRPr="001B1F2D" w14:paraId="1DEB0247" w14:textId="77777777" w:rsidTr="00E11F98">
        <w:trPr>
          <w:cantSplit/>
          <w:trHeight w:val="170"/>
        </w:trPr>
        <w:tc>
          <w:tcPr>
            <w:tcW w:w="1843" w:type="dxa"/>
            <w:shd w:val="clear" w:color="auto" w:fill="auto"/>
            <w:tcMar>
              <w:top w:w="57" w:type="dxa"/>
            </w:tcMar>
            <w:hideMark/>
          </w:tcPr>
          <w:p w14:paraId="772EFCBC" w14:textId="77777777" w:rsidR="001B1F2D" w:rsidRPr="001B1F2D" w:rsidRDefault="001B1F2D" w:rsidP="00B17D29">
            <w:pPr>
              <w:pStyle w:val="Tabletext0"/>
            </w:pPr>
            <w:r w:rsidRPr="001B1F2D">
              <w:t>Buckland River</w:t>
            </w:r>
          </w:p>
        </w:tc>
        <w:tc>
          <w:tcPr>
            <w:tcW w:w="1701" w:type="dxa"/>
            <w:shd w:val="clear" w:color="auto" w:fill="auto"/>
            <w:tcMar>
              <w:top w:w="57" w:type="dxa"/>
            </w:tcMar>
            <w:hideMark/>
          </w:tcPr>
          <w:p w14:paraId="60A29F19"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59BE6403"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780FB07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CF0A15E"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066B3D30" w14:textId="01B999FB" w:rsidR="001B1F2D" w:rsidRPr="001B1F2D" w:rsidRDefault="001B1F2D" w:rsidP="00B17D29">
            <w:pPr>
              <w:pStyle w:val="Tabletext0"/>
            </w:pPr>
            <w:r w:rsidRPr="001B1F2D">
              <w:t xml:space="preserve">Australian Trout Foundation request a 'one off' stocking with a mixture of 3000 mature brown and rainbow trout @ advanced yearlings at 600 at Buckland Bridge, 600 at AH Young's Campsite, </w:t>
            </w:r>
            <w:r w:rsidR="00EE6F56">
              <w:br/>
            </w:r>
            <w:r w:rsidRPr="001B1F2D">
              <w:t xml:space="preserve">600 at Camp Flat - campsite, above and below Noonamena Bridge, </w:t>
            </w:r>
            <w:r w:rsidR="00EE6F56">
              <w:br/>
            </w:r>
            <w:r w:rsidRPr="001B1F2D">
              <w:t xml:space="preserve">600 upstream of junction bridge/confluence of Buckland River West, </w:t>
            </w:r>
            <w:r w:rsidR="00EE6F56">
              <w:br/>
            </w:r>
            <w:r w:rsidRPr="001B1F2D">
              <w:t>600 at Clear Creek</w:t>
            </w:r>
          </w:p>
        </w:tc>
        <w:tc>
          <w:tcPr>
            <w:tcW w:w="4395" w:type="dxa"/>
            <w:shd w:val="clear" w:color="000000" w:fill="FFFFFF"/>
            <w:tcMar>
              <w:top w:w="57" w:type="dxa"/>
            </w:tcMar>
            <w:hideMark/>
          </w:tcPr>
          <w:p w14:paraId="5B170A17" w14:textId="02A8BE43" w:rsidR="001B1F2D" w:rsidRPr="001B1F2D" w:rsidRDefault="001B1F2D" w:rsidP="00EE6F56">
            <w:pPr>
              <w:pStyle w:val="Tabletext0"/>
            </w:pPr>
            <w:r w:rsidRPr="001B1F2D">
              <w:t xml:space="preserve">Water not currently on stocking program. </w:t>
            </w:r>
            <w:r w:rsidR="00F052FA">
              <w:t xml:space="preserve">Unclear over trout status in river. </w:t>
            </w:r>
            <w:r w:rsidRPr="001B1F2D">
              <w:t>Trout stocking in wild trout streams will be reviewed pending the outcomes of the Wild Trout Management Program. General support from the Vic Fish Stock meeting for trout stocking if conditions are suitable.</w:t>
            </w:r>
          </w:p>
        </w:tc>
      </w:tr>
      <w:tr w:rsidR="001B1F2D" w:rsidRPr="001B1F2D" w14:paraId="434BAC56" w14:textId="77777777" w:rsidTr="00E11F98">
        <w:trPr>
          <w:cantSplit/>
          <w:trHeight w:val="170"/>
        </w:trPr>
        <w:tc>
          <w:tcPr>
            <w:tcW w:w="1843" w:type="dxa"/>
            <w:shd w:val="clear" w:color="auto" w:fill="auto"/>
            <w:tcMar>
              <w:top w:w="57" w:type="dxa"/>
            </w:tcMar>
            <w:hideMark/>
          </w:tcPr>
          <w:p w14:paraId="682956D4" w14:textId="77777777" w:rsidR="001B1F2D" w:rsidRPr="001B1F2D" w:rsidRDefault="001B1F2D" w:rsidP="00B17D29">
            <w:pPr>
              <w:pStyle w:val="Tabletext0"/>
            </w:pPr>
            <w:r w:rsidRPr="001B1F2D">
              <w:t>Buffalo Lake (Dandongadale)</w:t>
            </w:r>
          </w:p>
        </w:tc>
        <w:tc>
          <w:tcPr>
            <w:tcW w:w="1701" w:type="dxa"/>
            <w:shd w:val="clear" w:color="auto" w:fill="auto"/>
            <w:noWrap/>
            <w:tcMar>
              <w:top w:w="57" w:type="dxa"/>
            </w:tcMar>
            <w:hideMark/>
          </w:tcPr>
          <w:p w14:paraId="14F4E8EC"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12985A6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9D13C3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B001485"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7D202CF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66A33A2" w14:textId="362F6447" w:rsidR="001B1F2D" w:rsidRPr="001B1F2D" w:rsidRDefault="001B1F2D" w:rsidP="00113955">
            <w:pPr>
              <w:pStyle w:val="Tabletext0"/>
            </w:pPr>
            <w:r w:rsidRPr="001B1F2D">
              <w:t xml:space="preserve"> </w:t>
            </w:r>
          </w:p>
        </w:tc>
      </w:tr>
      <w:tr w:rsidR="001B1F2D" w:rsidRPr="001B1F2D" w14:paraId="45A7D003" w14:textId="77777777" w:rsidTr="00E11F98">
        <w:trPr>
          <w:cantSplit/>
          <w:trHeight w:val="170"/>
        </w:trPr>
        <w:tc>
          <w:tcPr>
            <w:tcW w:w="1843" w:type="dxa"/>
            <w:shd w:val="clear" w:color="auto" w:fill="auto"/>
            <w:tcMar>
              <w:top w:w="57" w:type="dxa"/>
            </w:tcMar>
            <w:hideMark/>
          </w:tcPr>
          <w:p w14:paraId="4E258911" w14:textId="77777777" w:rsidR="001B1F2D" w:rsidRPr="001B1F2D" w:rsidRDefault="001B1F2D" w:rsidP="00B17D29">
            <w:pPr>
              <w:pStyle w:val="Tabletext0"/>
            </w:pPr>
            <w:r w:rsidRPr="001B1F2D">
              <w:t>Buffalo Lake (Dandongadale)</w:t>
            </w:r>
          </w:p>
        </w:tc>
        <w:tc>
          <w:tcPr>
            <w:tcW w:w="1701" w:type="dxa"/>
            <w:shd w:val="clear" w:color="auto" w:fill="auto"/>
            <w:noWrap/>
            <w:tcMar>
              <w:top w:w="57" w:type="dxa"/>
            </w:tcMar>
            <w:hideMark/>
          </w:tcPr>
          <w:p w14:paraId="110836A2"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3249615"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D9E641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071C21C" w14:textId="77777777" w:rsidR="001B1F2D" w:rsidRPr="001B1F2D" w:rsidRDefault="001B1F2D" w:rsidP="00B17D29">
            <w:pPr>
              <w:pStyle w:val="Tabletext0"/>
            </w:pPr>
            <w:r w:rsidRPr="001B1F2D">
              <w:t>10000</w:t>
            </w:r>
          </w:p>
        </w:tc>
        <w:tc>
          <w:tcPr>
            <w:tcW w:w="2409" w:type="dxa"/>
            <w:shd w:val="clear" w:color="auto" w:fill="auto"/>
            <w:tcMar>
              <w:top w:w="57" w:type="dxa"/>
            </w:tcMar>
            <w:hideMark/>
          </w:tcPr>
          <w:p w14:paraId="1730862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97B281" w14:textId="50B52D12" w:rsidR="001B1F2D" w:rsidRPr="001B1F2D" w:rsidRDefault="001B1F2D" w:rsidP="00964F69">
            <w:pPr>
              <w:pStyle w:val="Tabletext0"/>
            </w:pPr>
            <w:r w:rsidRPr="001B1F2D">
              <w:t>Developing the golden perch fishery. Increase in golden perch numbers. Received</w:t>
            </w:r>
            <w:r w:rsidR="00964F69">
              <w:t xml:space="preserve"> </w:t>
            </w:r>
            <w:r w:rsidR="00C86320">
              <w:t xml:space="preserve">additional </w:t>
            </w:r>
            <w:r w:rsidRPr="001B1F2D">
              <w:t xml:space="preserve">boost stocking of 22860 golden perch during 2014/2015. </w:t>
            </w:r>
          </w:p>
        </w:tc>
      </w:tr>
      <w:tr w:rsidR="001B1F2D" w:rsidRPr="001B1F2D" w14:paraId="04E15D6C" w14:textId="77777777" w:rsidTr="00E11F98">
        <w:trPr>
          <w:cantSplit/>
          <w:trHeight w:val="170"/>
        </w:trPr>
        <w:tc>
          <w:tcPr>
            <w:tcW w:w="1843" w:type="dxa"/>
            <w:shd w:val="clear" w:color="auto" w:fill="auto"/>
            <w:tcMar>
              <w:top w:w="57" w:type="dxa"/>
            </w:tcMar>
            <w:hideMark/>
          </w:tcPr>
          <w:p w14:paraId="2BFE9AE3" w14:textId="77777777" w:rsidR="001B1F2D" w:rsidRPr="001B1F2D" w:rsidRDefault="001B1F2D" w:rsidP="00B17D29">
            <w:pPr>
              <w:pStyle w:val="Tabletext0"/>
            </w:pPr>
            <w:r w:rsidRPr="001B1F2D">
              <w:t>Buffalo Lake (Dandongadale)</w:t>
            </w:r>
          </w:p>
        </w:tc>
        <w:tc>
          <w:tcPr>
            <w:tcW w:w="1701" w:type="dxa"/>
            <w:shd w:val="clear" w:color="auto" w:fill="auto"/>
            <w:noWrap/>
            <w:tcMar>
              <w:top w:w="57" w:type="dxa"/>
            </w:tcMar>
            <w:hideMark/>
          </w:tcPr>
          <w:p w14:paraId="6188BF98"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62B0ED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CE5727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9665FE9" w14:textId="77777777" w:rsidR="001B1F2D" w:rsidRPr="001B1F2D" w:rsidRDefault="001B1F2D" w:rsidP="00B17D29">
            <w:pPr>
              <w:pStyle w:val="Tabletext0"/>
            </w:pPr>
            <w:r w:rsidRPr="001B1F2D">
              <w:t>10000</w:t>
            </w:r>
          </w:p>
        </w:tc>
        <w:tc>
          <w:tcPr>
            <w:tcW w:w="2409" w:type="dxa"/>
            <w:shd w:val="clear" w:color="auto" w:fill="auto"/>
            <w:tcMar>
              <w:top w:w="57" w:type="dxa"/>
            </w:tcMar>
            <w:hideMark/>
          </w:tcPr>
          <w:p w14:paraId="077A251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3EDCD14" w14:textId="5269C71F" w:rsidR="001B1F2D" w:rsidRPr="001B1F2D" w:rsidRDefault="001B1F2D" w:rsidP="00964F69">
            <w:pPr>
              <w:pStyle w:val="Tabletext0"/>
            </w:pPr>
            <w:r w:rsidRPr="001B1F2D">
              <w:t>Developing the Murray cod f</w:t>
            </w:r>
            <w:r w:rsidR="00964F69">
              <w:t xml:space="preserve">ishery. Received </w:t>
            </w:r>
            <w:r w:rsidR="00C86320">
              <w:t>additional</w:t>
            </w:r>
            <w:r w:rsidRPr="001B1F2D">
              <w:t xml:space="preserve"> boost stocking of 13690 Murray cod during 2014/2015</w:t>
            </w:r>
            <w:r w:rsidR="00EB537F">
              <w:t>.</w:t>
            </w:r>
          </w:p>
        </w:tc>
      </w:tr>
      <w:tr w:rsidR="001B1F2D" w:rsidRPr="001B1F2D" w14:paraId="4EABDB3E" w14:textId="77777777" w:rsidTr="00E11F98">
        <w:trPr>
          <w:cantSplit/>
          <w:trHeight w:val="170"/>
        </w:trPr>
        <w:tc>
          <w:tcPr>
            <w:tcW w:w="1843" w:type="dxa"/>
            <w:shd w:val="clear" w:color="auto" w:fill="auto"/>
            <w:tcMar>
              <w:top w:w="57" w:type="dxa"/>
            </w:tcMar>
            <w:hideMark/>
          </w:tcPr>
          <w:p w14:paraId="590F284E" w14:textId="77777777" w:rsidR="001B1F2D" w:rsidRPr="001B1F2D" w:rsidRDefault="001B1F2D" w:rsidP="00B17D29">
            <w:pPr>
              <w:pStyle w:val="Tabletext0"/>
            </w:pPr>
            <w:r w:rsidRPr="001B1F2D">
              <w:t>Cobbler Lake</w:t>
            </w:r>
          </w:p>
        </w:tc>
        <w:tc>
          <w:tcPr>
            <w:tcW w:w="1701" w:type="dxa"/>
            <w:shd w:val="clear" w:color="auto" w:fill="auto"/>
            <w:noWrap/>
            <w:tcMar>
              <w:top w:w="57" w:type="dxa"/>
            </w:tcMar>
            <w:hideMark/>
          </w:tcPr>
          <w:p w14:paraId="358A1087"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0CA8DCD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52DF19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E9ADA06" w14:textId="1767DBD6" w:rsidR="001B1F2D" w:rsidRPr="001B1F2D" w:rsidRDefault="001B1F2D" w:rsidP="00B17D29">
            <w:pPr>
              <w:pStyle w:val="Tabletext0"/>
            </w:pPr>
          </w:p>
        </w:tc>
        <w:tc>
          <w:tcPr>
            <w:tcW w:w="2409" w:type="dxa"/>
            <w:shd w:val="clear" w:color="auto" w:fill="auto"/>
            <w:tcMar>
              <w:top w:w="57" w:type="dxa"/>
            </w:tcMar>
            <w:hideMark/>
          </w:tcPr>
          <w:p w14:paraId="65AABE5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25414B9" w14:textId="05CF9DF5" w:rsidR="001B1F2D" w:rsidRPr="001B1F2D" w:rsidRDefault="001B1F2D" w:rsidP="00964F69">
            <w:pPr>
              <w:pStyle w:val="Tabletext0"/>
            </w:pPr>
            <w:r w:rsidRPr="001B1F2D">
              <w:t xml:space="preserve">Water not currently on stocking program. Access and permission to stock from water managers required. TEP </w:t>
            </w:r>
            <w:r w:rsidR="00C86320">
              <w:t xml:space="preserve">will be </w:t>
            </w:r>
            <w:r w:rsidRPr="001B1F2D">
              <w:t xml:space="preserve">required for stocking rainbow trout. Supported </w:t>
            </w:r>
            <w:r w:rsidR="00A45588">
              <w:t xml:space="preserve">but requires </w:t>
            </w:r>
            <w:r w:rsidR="00C86320">
              <w:t xml:space="preserve">assessment </w:t>
            </w:r>
            <w:r w:rsidR="00F052FA">
              <w:t xml:space="preserve">of suitability, </w:t>
            </w:r>
            <w:r w:rsidR="00F052FA" w:rsidRPr="001B1F2D">
              <w:t xml:space="preserve">access </w:t>
            </w:r>
            <w:r w:rsidRPr="001B1F2D">
              <w:t xml:space="preserve">and </w:t>
            </w:r>
            <w:r w:rsidR="00A45588">
              <w:t xml:space="preserve">Parks Vic </w:t>
            </w:r>
            <w:r w:rsidRPr="001B1F2D">
              <w:t xml:space="preserve">permission. </w:t>
            </w:r>
            <w:r w:rsidR="00964F69">
              <w:br/>
            </w:r>
            <w:r w:rsidR="00011867">
              <w:t>If suitable then stock 2000.</w:t>
            </w:r>
          </w:p>
        </w:tc>
      </w:tr>
      <w:tr w:rsidR="001B1F2D" w:rsidRPr="001B1F2D" w14:paraId="1F2D3A75" w14:textId="77777777" w:rsidTr="00E11F98">
        <w:trPr>
          <w:cantSplit/>
          <w:trHeight w:val="170"/>
        </w:trPr>
        <w:tc>
          <w:tcPr>
            <w:tcW w:w="1843" w:type="dxa"/>
            <w:shd w:val="clear" w:color="auto" w:fill="auto"/>
            <w:tcMar>
              <w:top w:w="57" w:type="dxa"/>
            </w:tcMar>
            <w:hideMark/>
          </w:tcPr>
          <w:p w14:paraId="45DF6B2C" w14:textId="77777777" w:rsidR="001B1F2D" w:rsidRPr="001B1F2D" w:rsidRDefault="001B1F2D" w:rsidP="00B17D29">
            <w:pPr>
              <w:pStyle w:val="Tabletext0"/>
            </w:pPr>
            <w:r w:rsidRPr="001B1F2D">
              <w:t>Corryong-Jerimal Creek</w:t>
            </w:r>
          </w:p>
        </w:tc>
        <w:tc>
          <w:tcPr>
            <w:tcW w:w="1701" w:type="dxa"/>
            <w:shd w:val="clear" w:color="auto" w:fill="auto"/>
            <w:noWrap/>
            <w:tcMar>
              <w:top w:w="57" w:type="dxa"/>
            </w:tcMar>
            <w:hideMark/>
          </w:tcPr>
          <w:p w14:paraId="271F5A31"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78D3D028" w14:textId="77777777" w:rsidR="001B1F2D" w:rsidRPr="001B1F2D" w:rsidRDefault="001B1F2D" w:rsidP="00B17D29">
            <w:pPr>
              <w:pStyle w:val="Tabletext0"/>
            </w:pPr>
            <w:r w:rsidRPr="001B1F2D">
              <w:t>Biennial stocking</w:t>
            </w:r>
          </w:p>
        </w:tc>
        <w:tc>
          <w:tcPr>
            <w:tcW w:w="1418" w:type="dxa"/>
            <w:shd w:val="clear" w:color="auto" w:fill="auto"/>
            <w:tcMar>
              <w:top w:w="57" w:type="dxa"/>
            </w:tcMar>
            <w:hideMark/>
          </w:tcPr>
          <w:p w14:paraId="70E57DD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F1AD138" w14:textId="77777777" w:rsidR="001B1F2D" w:rsidRPr="001B1F2D" w:rsidRDefault="001B1F2D" w:rsidP="00B17D29">
            <w:pPr>
              <w:pStyle w:val="Tabletext0"/>
            </w:pPr>
            <w:r w:rsidRPr="001B1F2D">
              <w:t>0</w:t>
            </w:r>
          </w:p>
        </w:tc>
        <w:tc>
          <w:tcPr>
            <w:tcW w:w="2409" w:type="dxa"/>
            <w:shd w:val="clear" w:color="auto" w:fill="auto"/>
            <w:tcMar>
              <w:top w:w="57" w:type="dxa"/>
            </w:tcMar>
            <w:hideMark/>
          </w:tcPr>
          <w:p w14:paraId="32D918E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D9D1B4D" w14:textId="530D6C05" w:rsidR="001B1F2D" w:rsidRPr="001B1F2D" w:rsidRDefault="001B1F2D" w:rsidP="00B17D29">
            <w:pPr>
              <w:pStyle w:val="Tabletext0"/>
            </w:pPr>
            <w:r w:rsidRPr="001B1F2D">
              <w:t>Biennial stocking of 2500 Murray cod stocked in 2014/2015</w:t>
            </w:r>
            <w:r w:rsidR="00C86320">
              <w:t>.</w:t>
            </w:r>
            <w:r w:rsidRPr="001B1F2D">
              <w:t xml:space="preserve"> Next stocking in 2016/2017. </w:t>
            </w:r>
          </w:p>
        </w:tc>
      </w:tr>
      <w:tr w:rsidR="001B1F2D" w:rsidRPr="001B1F2D" w14:paraId="21DF1CCF" w14:textId="77777777" w:rsidTr="00E11F98">
        <w:trPr>
          <w:cantSplit/>
          <w:trHeight w:val="170"/>
        </w:trPr>
        <w:tc>
          <w:tcPr>
            <w:tcW w:w="1843" w:type="dxa"/>
            <w:shd w:val="clear" w:color="auto" w:fill="auto"/>
            <w:tcMar>
              <w:top w:w="57" w:type="dxa"/>
            </w:tcMar>
            <w:hideMark/>
          </w:tcPr>
          <w:p w14:paraId="18133309" w14:textId="5CAB8F11" w:rsidR="001B1F2D" w:rsidRPr="001B1F2D" w:rsidRDefault="001B1F2D" w:rsidP="00B17D29">
            <w:pPr>
              <w:pStyle w:val="Tabletext0"/>
            </w:pPr>
            <w:r w:rsidRPr="001B1F2D">
              <w:t xml:space="preserve">Corryong-Nariel Creek </w:t>
            </w:r>
            <w:r w:rsidR="00964F69">
              <w:br/>
            </w:r>
            <w:r w:rsidRPr="001B1F2D">
              <w:t>(Between Colac Colac Bridge &amp; Nankervis's Bridge)</w:t>
            </w:r>
          </w:p>
        </w:tc>
        <w:tc>
          <w:tcPr>
            <w:tcW w:w="1701" w:type="dxa"/>
            <w:shd w:val="clear" w:color="auto" w:fill="auto"/>
            <w:noWrap/>
            <w:tcMar>
              <w:top w:w="57" w:type="dxa"/>
            </w:tcMar>
            <w:hideMark/>
          </w:tcPr>
          <w:p w14:paraId="3399AE5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9C24A26"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1DA3680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0DA8E51"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7B926E9F"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AAC89E" w14:textId="6769A938" w:rsidR="001B1F2D" w:rsidRPr="001B1F2D" w:rsidRDefault="001B1F2D" w:rsidP="00964F69">
            <w:pPr>
              <w:pStyle w:val="Tabletext0"/>
            </w:pPr>
            <w:r w:rsidRPr="001B1F2D">
              <w:t xml:space="preserve">Water not currently on stocking program. </w:t>
            </w:r>
            <w:r w:rsidR="00A45588">
              <w:t xml:space="preserve">Stream beingh monitored by surveys under the </w:t>
            </w:r>
            <w:r w:rsidR="00A45588" w:rsidRPr="001B1F2D">
              <w:t>Wild Trout Management Program</w:t>
            </w:r>
            <w:r w:rsidR="00A45588">
              <w:t xml:space="preserve">. </w:t>
            </w:r>
            <w:r w:rsidRPr="001B1F2D">
              <w:t xml:space="preserve">Trout stocking in wild trout streams will be reviewed pending the outcomes of the Wild Trout Management Program.  </w:t>
            </w:r>
          </w:p>
        </w:tc>
      </w:tr>
      <w:tr w:rsidR="001B1F2D" w:rsidRPr="001B1F2D" w14:paraId="5B3A4815" w14:textId="77777777" w:rsidTr="00E11F98">
        <w:trPr>
          <w:cantSplit/>
          <w:trHeight w:val="170"/>
        </w:trPr>
        <w:tc>
          <w:tcPr>
            <w:tcW w:w="1843" w:type="dxa"/>
            <w:shd w:val="clear" w:color="auto" w:fill="auto"/>
            <w:tcMar>
              <w:top w:w="57" w:type="dxa"/>
            </w:tcMar>
            <w:hideMark/>
          </w:tcPr>
          <w:p w14:paraId="2BC9EBAB" w14:textId="77777777" w:rsidR="001B1F2D" w:rsidRPr="001B1F2D" w:rsidRDefault="001B1F2D" w:rsidP="00B17D29">
            <w:pPr>
              <w:pStyle w:val="Tabletext0"/>
            </w:pPr>
            <w:r w:rsidRPr="001B1F2D">
              <w:t>Craigmuir Lake (Mooroopna)</w:t>
            </w:r>
          </w:p>
        </w:tc>
        <w:tc>
          <w:tcPr>
            <w:tcW w:w="1701" w:type="dxa"/>
            <w:shd w:val="clear" w:color="auto" w:fill="auto"/>
            <w:noWrap/>
            <w:tcMar>
              <w:top w:w="57" w:type="dxa"/>
            </w:tcMar>
            <w:hideMark/>
          </w:tcPr>
          <w:p w14:paraId="7C62BDE8"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31C75B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5DD319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1C36F27"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318BFF1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2C5D99D" w14:textId="094BE43A" w:rsidR="001B1F2D" w:rsidRPr="001B1F2D" w:rsidRDefault="001B1F2D" w:rsidP="00B17D29">
            <w:pPr>
              <w:pStyle w:val="Tabletext0"/>
            </w:pPr>
          </w:p>
        </w:tc>
      </w:tr>
      <w:tr w:rsidR="001B1F2D" w:rsidRPr="001B1F2D" w14:paraId="6F170AC7" w14:textId="77777777" w:rsidTr="00E11F98">
        <w:trPr>
          <w:cantSplit/>
          <w:trHeight w:val="170"/>
        </w:trPr>
        <w:tc>
          <w:tcPr>
            <w:tcW w:w="1843" w:type="dxa"/>
            <w:shd w:val="clear" w:color="auto" w:fill="auto"/>
            <w:tcMar>
              <w:top w:w="57" w:type="dxa"/>
            </w:tcMar>
            <w:hideMark/>
          </w:tcPr>
          <w:p w14:paraId="2F45BD2E" w14:textId="77777777" w:rsidR="001B1F2D" w:rsidRPr="001B1F2D" w:rsidRDefault="001B1F2D" w:rsidP="00B17D29">
            <w:pPr>
              <w:pStyle w:val="Tabletext0"/>
            </w:pPr>
            <w:r w:rsidRPr="001B1F2D">
              <w:t>Cudgewa Creek</w:t>
            </w:r>
          </w:p>
        </w:tc>
        <w:tc>
          <w:tcPr>
            <w:tcW w:w="1701" w:type="dxa"/>
            <w:shd w:val="clear" w:color="auto" w:fill="auto"/>
            <w:noWrap/>
            <w:tcMar>
              <w:top w:w="57" w:type="dxa"/>
            </w:tcMar>
            <w:hideMark/>
          </w:tcPr>
          <w:p w14:paraId="21776A40"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7D33D93C" w14:textId="77777777" w:rsidR="001B1F2D" w:rsidRPr="001B1F2D" w:rsidRDefault="001B1F2D" w:rsidP="00B17D29">
            <w:pPr>
              <w:pStyle w:val="Tabletext0"/>
            </w:pPr>
            <w:r w:rsidRPr="001B1F2D">
              <w:t>Biennial stocking</w:t>
            </w:r>
          </w:p>
        </w:tc>
        <w:tc>
          <w:tcPr>
            <w:tcW w:w="1418" w:type="dxa"/>
            <w:shd w:val="clear" w:color="auto" w:fill="auto"/>
            <w:tcMar>
              <w:top w:w="57" w:type="dxa"/>
            </w:tcMar>
            <w:hideMark/>
          </w:tcPr>
          <w:p w14:paraId="4921D7A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25AB0BB" w14:textId="77777777" w:rsidR="001B1F2D" w:rsidRPr="001B1F2D" w:rsidRDefault="001B1F2D" w:rsidP="00B17D29">
            <w:pPr>
              <w:pStyle w:val="Tabletext0"/>
            </w:pPr>
            <w:r w:rsidRPr="001B1F2D">
              <w:t>0</w:t>
            </w:r>
          </w:p>
        </w:tc>
        <w:tc>
          <w:tcPr>
            <w:tcW w:w="2409" w:type="dxa"/>
            <w:shd w:val="clear" w:color="auto" w:fill="auto"/>
            <w:tcMar>
              <w:top w:w="57" w:type="dxa"/>
            </w:tcMar>
            <w:hideMark/>
          </w:tcPr>
          <w:p w14:paraId="5C3ABCF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4703110" w14:textId="77777777" w:rsidR="001B1F2D" w:rsidRPr="001B1F2D" w:rsidRDefault="001B1F2D" w:rsidP="00B17D29">
            <w:pPr>
              <w:pStyle w:val="Tabletext0"/>
            </w:pPr>
            <w:r w:rsidRPr="001B1F2D">
              <w:t>Biennial stocking of 5000 Murray cod stocked in 2014/2015 Next stocking in 2016/2017.</w:t>
            </w:r>
          </w:p>
        </w:tc>
      </w:tr>
      <w:tr w:rsidR="001B1F2D" w:rsidRPr="001B1F2D" w14:paraId="1416F5BE" w14:textId="77777777" w:rsidTr="00E11F98">
        <w:trPr>
          <w:cantSplit/>
          <w:trHeight w:val="170"/>
        </w:trPr>
        <w:tc>
          <w:tcPr>
            <w:tcW w:w="1843" w:type="dxa"/>
            <w:shd w:val="clear" w:color="auto" w:fill="auto"/>
            <w:tcMar>
              <w:top w:w="57" w:type="dxa"/>
            </w:tcMar>
            <w:hideMark/>
          </w:tcPr>
          <w:p w14:paraId="01FD6FCF" w14:textId="12EC7E8F" w:rsidR="001B1F2D" w:rsidRPr="001B1F2D" w:rsidRDefault="001B1F2D" w:rsidP="00B17D29">
            <w:pPr>
              <w:pStyle w:val="Tabletext0"/>
            </w:pPr>
            <w:r w:rsidRPr="001B1F2D">
              <w:t xml:space="preserve">Eildon Lake </w:t>
            </w:r>
            <w:r w:rsidR="00964F69">
              <w:br/>
            </w:r>
            <w:r w:rsidRPr="001B1F2D">
              <w:t>(Eildon)</w:t>
            </w:r>
          </w:p>
        </w:tc>
        <w:tc>
          <w:tcPr>
            <w:tcW w:w="1701" w:type="dxa"/>
            <w:shd w:val="clear" w:color="auto" w:fill="auto"/>
            <w:noWrap/>
            <w:tcMar>
              <w:top w:w="57" w:type="dxa"/>
            </w:tcMar>
            <w:hideMark/>
          </w:tcPr>
          <w:p w14:paraId="72B6FDA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712E35B4"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4CF2E2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B2A806E" w14:textId="77777777" w:rsidR="001B1F2D" w:rsidRPr="001B1F2D" w:rsidRDefault="001B1F2D" w:rsidP="00B17D29">
            <w:pPr>
              <w:pStyle w:val="Tabletext0"/>
            </w:pPr>
            <w:r w:rsidRPr="001B1F2D">
              <w:t>35000</w:t>
            </w:r>
          </w:p>
        </w:tc>
        <w:tc>
          <w:tcPr>
            <w:tcW w:w="2409" w:type="dxa"/>
            <w:shd w:val="clear" w:color="auto" w:fill="auto"/>
            <w:tcMar>
              <w:top w:w="57" w:type="dxa"/>
            </w:tcMar>
            <w:hideMark/>
          </w:tcPr>
          <w:p w14:paraId="588DFC3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A1288CD" w14:textId="3F7F3F84" w:rsidR="001B1F2D" w:rsidRPr="001B1F2D" w:rsidRDefault="001B1F2D" w:rsidP="00B17D29">
            <w:pPr>
              <w:pStyle w:val="Tabletext0"/>
            </w:pPr>
          </w:p>
        </w:tc>
      </w:tr>
      <w:tr w:rsidR="001B1F2D" w:rsidRPr="001B1F2D" w14:paraId="71480379" w14:textId="77777777" w:rsidTr="00E11F98">
        <w:trPr>
          <w:cantSplit/>
          <w:trHeight w:val="170"/>
        </w:trPr>
        <w:tc>
          <w:tcPr>
            <w:tcW w:w="1843" w:type="dxa"/>
            <w:shd w:val="clear" w:color="auto" w:fill="auto"/>
            <w:tcMar>
              <w:top w:w="57" w:type="dxa"/>
            </w:tcMar>
            <w:hideMark/>
          </w:tcPr>
          <w:p w14:paraId="1D94EA5C" w14:textId="5E4E95E4" w:rsidR="001B1F2D" w:rsidRPr="001B1F2D" w:rsidRDefault="001B1F2D" w:rsidP="00B17D29">
            <w:pPr>
              <w:pStyle w:val="Tabletext0"/>
            </w:pPr>
            <w:r w:rsidRPr="001B1F2D">
              <w:t xml:space="preserve">Eildon Lake </w:t>
            </w:r>
            <w:r w:rsidR="00964F69">
              <w:br/>
            </w:r>
            <w:r w:rsidRPr="001B1F2D">
              <w:t>(Eildon)</w:t>
            </w:r>
          </w:p>
        </w:tc>
        <w:tc>
          <w:tcPr>
            <w:tcW w:w="1701" w:type="dxa"/>
            <w:shd w:val="clear" w:color="auto" w:fill="auto"/>
            <w:noWrap/>
            <w:tcMar>
              <w:top w:w="57" w:type="dxa"/>
            </w:tcMar>
            <w:hideMark/>
          </w:tcPr>
          <w:p w14:paraId="74EF82CA"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379888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8767FE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5167061" w14:textId="77777777" w:rsidR="001B1F2D" w:rsidRPr="001B1F2D" w:rsidRDefault="001B1F2D" w:rsidP="00B17D29">
            <w:pPr>
              <w:pStyle w:val="Tabletext0"/>
            </w:pPr>
            <w:r w:rsidRPr="001B1F2D">
              <w:t>100000</w:t>
            </w:r>
          </w:p>
        </w:tc>
        <w:tc>
          <w:tcPr>
            <w:tcW w:w="2409" w:type="dxa"/>
            <w:shd w:val="clear" w:color="auto" w:fill="auto"/>
            <w:tcMar>
              <w:top w:w="57" w:type="dxa"/>
            </w:tcMar>
            <w:hideMark/>
          </w:tcPr>
          <w:p w14:paraId="08E2057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1F78F79" w14:textId="35333109" w:rsidR="001B1F2D" w:rsidRPr="001B1F2D" w:rsidRDefault="001B1F2D" w:rsidP="00113955">
            <w:pPr>
              <w:pStyle w:val="Tabletext0"/>
            </w:pPr>
            <w:r w:rsidRPr="001B1F2D">
              <w:t xml:space="preserve">Received </w:t>
            </w:r>
            <w:r w:rsidR="00113955">
              <w:t>e</w:t>
            </w:r>
            <w:r w:rsidRPr="001B1F2D">
              <w:t>xtra boost stocking of 202740 golden perch during 2014/2015.</w:t>
            </w:r>
          </w:p>
        </w:tc>
      </w:tr>
      <w:tr w:rsidR="001B1F2D" w:rsidRPr="001B1F2D" w14:paraId="04FC3EA2" w14:textId="77777777" w:rsidTr="00E11F98">
        <w:trPr>
          <w:cantSplit/>
          <w:trHeight w:val="170"/>
        </w:trPr>
        <w:tc>
          <w:tcPr>
            <w:tcW w:w="1843" w:type="dxa"/>
            <w:shd w:val="clear" w:color="auto" w:fill="auto"/>
            <w:tcMar>
              <w:top w:w="57" w:type="dxa"/>
            </w:tcMar>
            <w:hideMark/>
          </w:tcPr>
          <w:p w14:paraId="6CB9D104" w14:textId="51B3626D" w:rsidR="001B1F2D" w:rsidRPr="001B1F2D" w:rsidRDefault="001B1F2D" w:rsidP="00B17D29">
            <w:pPr>
              <w:pStyle w:val="Tabletext0"/>
            </w:pPr>
            <w:r w:rsidRPr="001B1F2D">
              <w:t xml:space="preserve">Eildon Lake </w:t>
            </w:r>
            <w:r w:rsidR="00964F69">
              <w:br/>
            </w:r>
            <w:r w:rsidRPr="001B1F2D">
              <w:t>(Eildon)</w:t>
            </w:r>
          </w:p>
        </w:tc>
        <w:tc>
          <w:tcPr>
            <w:tcW w:w="1701" w:type="dxa"/>
            <w:shd w:val="clear" w:color="auto" w:fill="auto"/>
            <w:noWrap/>
            <w:tcMar>
              <w:top w:w="57" w:type="dxa"/>
            </w:tcMar>
            <w:hideMark/>
          </w:tcPr>
          <w:p w14:paraId="2F947D5E"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6E9A3CD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E1BE43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F0EADC6" w14:textId="77777777" w:rsidR="001B1F2D" w:rsidRPr="001B1F2D" w:rsidRDefault="001B1F2D" w:rsidP="00B17D29">
            <w:pPr>
              <w:pStyle w:val="Tabletext0"/>
            </w:pPr>
            <w:r w:rsidRPr="001B1F2D">
              <w:t>80000</w:t>
            </w:r>
          </w:p>
        </w:tc>
        <w:tc>
          <w:tcPr>
            <w:tcW w:w="2409" w:type="dxa"/>
            <w:shd w:val="clear" w:color="auto" w:fill="auto"/>
            <w:tcMar>
              <w:top w:w="57" w:type="dxa"/>
            </w:tcMar>
            <w:hideMark/>
          </w:tcPr>
          <w:p w14:paraId="712D940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C95416F" w14:textId="197FC6A1" w:rsidR="001B1F2D" w:rsidRPr="001B1F2D" w:rsidRDefault="001B1F2D" w:rsidP="00B17D29">
            <w:pPr>
              <w:pStyle w:val="Tabletext0"/>
            </w:pPr>
            <w:r w:rsidRPr="001B1F2D">
              <w:t>Received Extra boost stocking of 16193 Murray cod during 2014/2015.</w:t>
            </w:r>
          </w:p>
        </w:tc>
      </w:tr>
      <w:tr w:rsidR="001B1F2D" w:rsidRPr="001B1F2D" w14:paraId="3C1DD1B0" w14:textId="77777777" w:rsidTr="00E11F98">
        <w:trPr>
          <w:cantSplit/>
          <w:trHeight w:val="170"/>
        </w:trPr>
        <w:tc>
          <w:tcPr>
            <w:tcW w:w="1843" w:type="dxa"/>
            <w:shd w:val="clear" w:color="auto" w:fill="auto"/>
            <w:tcMar>
              <w:top w:w="57" w:type="dxa"/>
            </w:tcMar>
            <w:hideMark/>
          </w:tcPr>
          <w:p w14:paraId="5838020D" w14:textId="062EE5B3" w:rsidR="001B1F2D" w:rsidRPr="001B1F2D" w:rsidRDefault="001B1F2D" w:rsidP="00964F69">
            <w:pPr>
              <w:pStyle w:val="Tabletext0"/>
            </w:pPr>
            <w:r w:rsidRPr="001B1F2D">
              <w:t>Eildon Lake</w:t>
            </w:r>
            <w:r w:rsidR="00964F69">
              <w:br/>
            </w:r>
            <w:r w:rsidRPr="001B1F2D">
              <w:t>(Eildon)</w:t>
            </w:r>
          </w:p>
        </w:tc>
        <w:tc>
          <w:tcPr>
            <w:tcW w:w="1701" w:type="dxa"/>
            <w:shd w:val="clear" w:color="auto" w:fill="auto"/>
            <w:noWrap/>
            <w:tcMar>
              <w:top w:w="57" w:type="dxa"/>
            </w:tcMar>
            <w:hideMark/>
          </w:tcPr>
          <w:p w14:paraId="77B398B1"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3FF5B4B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0219D7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4A32D7C" w14:textId="77777777" w:rsidR="001B1F2D" w:rsidRPr="001B1F2D" w:rsidRDefault="001B1F2D" w:rsidP="00B17D29">
            <w:pPr>
              <w:pStyle w:val="Tabletext0"/>
            </w:pPr>
            <w:r w:rsidRPr="001B1F2D">
              <w:t>10000</w:t>
            </w:r>
          </w:p>
        </w:tc>
        <w:tc>
          <w:tcPr>
            <w:tcW w:w="2409" w:type="dxa"/>
            <w:shd w:val="clear" w:color="auto" w:fill="auto"/>
            <w:tcMar>
              <w:top w:w="57" w:type="dxa"/>
            </w:tcMar>
            <w:hideMark/>
          </w:tcPr>
          <w:p w14:paraId="7314B18E" w14:textId="77777777" w:rsidR="001B1F2D" w:rsidRPr="001B1F2D" w:rsidRDefault="001B1F2D" w:rsidP="00B17D29">
            <w:pPr>
              <w:pStyle w:val="Tabletext0"/>
            </w:pPr>
          </w:p>
        </w:tc>
        <w:tc>
          <w:tcPr>
            <w:tcW w:w="4395" w:type="dxa"/>
            <w:shd w:val="clear" w:color="000000" w:fill="FFFFFF"/>
            <w:tcMar>
              <w:top w:w="57" w:type="dxa"/>
            </w:tcMar>
            <w:hideMark/>
          </w:tcPr>
          <w:p w14:paraId="7BEC87AC" w14:textId="18FD2116" w:rsidR="001B1F2D" w:rsidRPr="001B1F2D" w:rsidRDefault="00C86320" w:rsidP="00B17D29">
            <w:pPr>
              <w:pStyle w:val="Tabletext0"/>
            </w:pPr>
            <w:r>
              <w:t>Lack of angler returns for rainbow trout</w:t>
            </w:r>
            <w:r w:rsidR="00A45588">
              <w:t xml:space="preserve"> from Lake Eildon</w:t>
            </w:r>
            <w:r>
              <w:t xml:space="preserve">. </w:t>
            </w:r>
            <w:r w:rsidR="001B1F2D" w:rsidRPr="001B1F2D">
              <w:t xml:space="preserve">Future stocking of rainbow </w:t>
            </w:r>
            <w:r w:rsidR="00964F69">
              <w:t>trout to be guided by research.</w:t>
            </w:r>
            <w:r w:rsidR="001B1F2D" w:rsidRPr="001B1F2D">
              <w:t xml:space="preserve"> Resume trial rainbow trout stocking in 2016 with marked fish.</w:t>
            </w:r>
          </w:p>
        </w:tc>
      </w:tr>
      <w:tr w:rsidR="001B1F2D" w:rsidRPr="001B1F2D" w14:paraId="14816053" w14:textId="77777777" w:rsidTr="00E11F98">
        <w:trPr>
          <w:cantSplit/>
          <w:trHeight w:val="170"/>
        </w:trPr>
        <w:tc>
          <w:tcPr>
            <w:tcW w:w="1843" w:type="dxa"/>
            <w:shd w:val="clear" w:color="auto" w:fill="auto"/>
            <w:tcMar>
              <w:top w:w="57" w:type="dxa"/>
            </w:tcMar>
            <w:hideMark/>
          </w:tcPr>
          <w:p w14:paraId="6F5FFFEE" w14:textId="71ECA2ED" w:rsidR="001B1F2D" w:rsidRPr="001B1F2D" w:rsidRDefault="001B1F2D" w:rsidP="00B17D29">
            <w:pPr>
              <w:pStyle w:val="Tabletext0"/>
            </w:pPr>
            <w:r w:rsidRPr="001B1F2D">
              <w:t xml:space="preserve">Eildon Pondage Weir </w:t>
            </w:r>
            <w:r w:rsidR="00964F69">
              <w:br/>
            </w:r>
            <w:r w:rsidRPr="001B1F2D">
              <w:t>(Eildon)</w:t>
            </w:r>
          </w:p>
        </w:tc>
        <w:tc>
          <w:tcPr>
            <w:tcW w:w="1701" w:type="dxa"/>
            <w:shd w:val="clear" w:color="auto" w:fill="auto"/>
            <w:tcMar>
              <w:top w:w="57" w:type="dxa"/>
            </w:tcMar>
            <w:hideMark/>
          </w:tcPr>
          <w:p w14:paraId="50EA3DED" w14:textId="6A81E5DA" w:rsidR="001B1F2D" w:rsidRPr="001B1F2D" w:rsidRDefault="001B1F2D" w:rsidP="00B17D29">
            <w:pPr>
              <w:pStyle w:val="Tabletext0"/>
            </w:pPr>
            <w:r w:rsidRPr="001B1F2D">
              <w:t xml:space="preserve">Brown trout </w:t>
            </w:r>
            <w:r w:rsidR="00964F69">
              <w:br/>
            </w:r>
            <w:r w:rsidRPr="001B1F2D">
              <w:t>(ex brood)</w:t>
            </w:r>
          </w:p>
        </w:tc>
        <w:tc>
          <w:tcPr>
            <w:tcW w:w="1559" w:type="dxa"/>
            <w:shd w:val="clear" w:color="auto" w:fill="auto"/>
            <w:tcMar>
              <w:top w:w="57" w:type="dxa"/>
            </w:tcMar>
            <w:hideMark/>
          </w:tcPr>
          <w:p w14:paraId="45569FAA"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7380C2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C382F3B"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0278C13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D98A867" w14:textId="77777777" w:rsidR="001B1F2D" w:rsidRPr="001B1F2D" w:rsidRDefault="001B1F2D" w:rsidP="00B17D29">
            <w:pPr>
              <w:pStyle w:val="Tabletext0"/>
            </w:pPr>
            <w:r w:rsidRPr="001B1F2D">
              <w:t xml:space="preserve">Ex Brood brown trout + excess 2 yr old brown trout for trout festivals / competitions where possible. Dependant on number of Ex Brood brown trout stock available. </w:t>
            </w:r>
          </w:p>
        </w:tc>
      </w:tr>
      <w:tr w:rsidR="001B1F2D" w:rsidRPr="001B1F2D" w14:paraId="5A967A19" w14:textId="77777777" w:rsidTr="00E11F98">
        <w:trPr>
          <w:cantSplit/>
          <w:trHeight w:val="170"/>
        </w:trPr>
        <w:tc>
          <w:tcPr>
            <w:tcW w:w="1843" w:type="dxa"/>
            <w:shd w:val="clear" w:color="auto" w:fill="auto"/>
            <w:tcMar>
              <w:top w:w="57" w:type="dxa"/>
            </w:tcMar>
            <w:hideMark/>
          </w:tcPr>
          <w:p w14:paraId="6B578FE2" w14:textId="5E15F424" w:rsidR="001B1F2D" w:rsidRPr="001B1F2D" w:rsidRDefault="001B1F2D" w:rsidP="00B17D29">
            <w:pPr>
              <w:pStyle w:val="Tabletext0"/>
            </w:pPr>
            <w:r w:rsidRPr="001B1F2D">
              <w:t xml:space="preserve">Eildon Pondage Weir </w:t>
            </w:r>
            <w:r w:rsidR="00964F69">
              <w:br/>
            </w:r>
            <w:r w:rsidRPr="001B1F2D">
              <w:t>(Eildon)</w:t>
            </w:r>
          </w:p>
        </w:tc>
        <w:tc>
          <w:tcPr>
            <w:tcW w:w="1701" w:type="dxa"/>
            <w:shd w:val="clear" w:color="auto" w:fill="auto"/>
            <w:tcMar>
              <w:top w:w="57" w:type="dxa"/>
            </w:tcMar>
            <w:hideMark/>
          </w:tcPr>
          <w:p w14:paraId="1937C0F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AF2CB4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F6D2CD3"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A5D5FD0" w14:textId="77777777" w:rsidR="001B1F2D" w:rsidRPr="001B1F2D" w:rsidRDefault="001B1F2D" w:rsidP="00B17D29">
            <w:pPr>
              <w:pStyle w:val="Tabletext0"/>
            </w:pPr>
            <w:r w:rsidRPr="001B1F2D">
              <w:t>14000</w:t>
            </w:r>
          </w:p>
        </w:tc>
        <w:tc>
          <w:tcPr>
            <w:tcW w:w="2409" w:type="dxa"/>
            <w:shd w:val="clear" w:color="auto" w:fill="auto"/>
            <w:noWrap/>
            <w:tcMar>
              <w:top w:w="57" w:type="dxa"/>
            </w:tcMar>
            <w:hideMark/>
          </w:tcPr>
          <w:p w14:paraId="2B317B24" w14:textId="1447B1B2" w:rsidR="001B1F2D" w:rsidRPr="001B1F2D" w:rsidRDefault="001B1F2D" w:rsidP="00113955">
            <w:pPr>
              <w:pStyle w:val="Tabletext0"/>
            </w:pPr>
            <w:r w:rsidRPr="001B1F2D">
              <w:t>Request to stock a mixture of 3000 brown &amp; rainbow trout weighing above 180gs stocked for 10 months with Ex Brood stock released in the remaining 2 months to ensure a spread of fish all year. (Supported by The Au</w:t>
            </w:r>
            <w:r w:rsidR="00964F69">
              <w:t>stralian Trout Foundation Inc.)</w:t>
            </w:r>
            <w:r w:rsidRPr="001B1F2D">
              <w:t xml:space="preserve">. </w:t>
            </w:r>
          </w:p>
        </w:tc>
        <w:tc>
          <w:tcPr>
            <w:tcW w:w="4395" w:type="dxa"/>
            <w:shd w:val="clear" w:color="000000" w:fill="FFFFFF"/>
            <w:tcMar>
              <w:top w:w="57" w:type="dxa"/>
            </w:tcMar>
            <w:hideMark/>
          </w:tcPr>
          <w:p w14:paraId="244DDFFC" w14:textId="729913C9" w:rsidR="001B1F2D" w:rsidRPr="001B1F2D" w:rsidRDefault="001B1F2D" w:rsidP="00964F69">
            <w:pPr>
              <w:pStyle w:val="Tabletext0"/>
            </w:pPr>
            <w:r w:rsidRPr="001B1F2D">
              <w:t>Increase frequency of rainbow trout stocking to monthly stockings. 1000 on-grown each month across year. Plus extra 1,000 rainbow trout for 2nd &amp; 3rd Term School Holidays.</w:t>
            </w:r>
          </w:p>
        </w:tc>
      </w:tr>
      <w:tr w:rsidR="001B1F2D" w:rsidRPr="001B1F2D" w14:paraId="703EE01E" w14:textId="77777777" w:rsidTr="00E11F98">
        <w:trPr>
          <w:cantSplit/>
          <w:trHeight w:val="170"/>
        </w:trPr>
        <w:tc>
          <w:tcPr>
            <w:tcW w:w="1843" w:type="dxa"/>
            <w:shd w:val="clear" w:color="auto" w:fill="auto"/>
            <w:tcMar>
              <w:top w:w="57" w:type="dxa"/>
            </w:tcMar>
            <w:hideMark/>
          </w:tcPr>
          <w:p w14:paraId="24D1337A" w14:textId="2A595A92" w:rsidR="001B1F2D" w:rsidRPr="001B1F2D" w:rsidRDefault="001B1F2D" w:rsidP="00B17D29">
            <w:pPr>
              <w:pStyle w:val="Tabletext0"/>
            </w:pPr>
            <w:r w:rsidRPr="001B1F2D">
              <w:t xml:space="preserve">Eildon Pondage Weir </w:t>
            </w:r>
            <w:r w:rsidR="00964F69">
              <w:br/>
            </w:r>
            <w:r w:rsidRPr="001B1F2D">
              <w:t>(Eildon)</w:t>
            </w:r>
          </w:p>
        </w:tc>
        <w:tc>
          <w:tcPr>
            <w:tcW w:w="1701" w:type="dxa"/>
            <w:shd w:val="clear" w:color="auto" w:fill="auto"/>
            <w:tcMar>
              <w:top w:w="57" w:type="dxa"/>
            </w:tcMar>
            <w:hideMark/>
          </w:tcPr>
          <w:p w14:paraId="08B09DEC" w14:textId="77777777" w:rsidR="001B1F2D" w:rsidRPr="001B1F2D" w:rsidRDefault="001B1F2D" w:rsidP="00B17D29">
            <w:pPr>
              <w:pStyle w:val="Tabletext0"/>
            </w:pPr>
            <w:r w:rsidRPr="001B1F2D">
              <w:t>Rainbow trout (ex brood)</w:t>
            </w:r>
          </w:p>
        </w:tc>
        <w:tc>
          <w:tcPr>
            <w:tcW w:w="1559" w:type="dxa"/>
            <w:shd w:val="clear" w:color="auto" w:fill="auto"/>
            <w:tcMar>
              <w:top w:w="57" w:type="dxa"/>
            </w:tcMar>
            <w:hideMark/>
          </w:tcPr>
          <w:p w14:paraId="7AA72EF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AC1977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FDC930F"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7C0296C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A5EC1D6" w14:textId="77777777" w:rsidR="001B1F2D" w:rsidRPr="001B1F2D" w:rsidRDefault="001B1F2D" w:rsidP="00B17D29">
            <w:pPr>
              <w:pStyle w:val="Tabletext0"/>
            </w:pPr>
            <w:r w:rsidRPr="001B1F2D">
              <w:t xml:space="preserve">Ex Brood rainbow trout + excess 2 yr old rainbow trout for trout festivals/competitions Dependant on number of Ex Brood rainbow trout stock available. </w:t>
            </w:r>
          </w:p>
        </w:tc>
      </w:tr>
      <w:tr w:rsidR="001B1F2D" w:rsidRPr="001B1F2D" w14:paraId="57A6C64B" w14:textId="77777777" w:rsidTr="00E11F98">
        <w:trPr>
          <w:cantSplit/>
          <w:trHeight w:val="170"/>
        </w:trPr>
        <w:tc>
          <w:tcPr>
            <w:tcW w:w="1843" w:type="dxa"/>
            <w:shd w:val="clear" w:color="auto" w:fill="auto"/>
            <w:tcMar>
              <w:top w:w="57" w:type="dxa"/>
            </w:tcMar>
            <w:hideMark/>
          </w:tcPr>
          <w:p w14:paraId="344BEE0E" w14:textId="4CDFEE20" w:rsidR="001B1F2D" w:rsidRPr="001B1F2D" w:rsidRDefault="001B1F2D" w:rsidP="00B17D29">
            <w:pPr>
              <w:pStyle w:val="Tabletext0"/>
            </w:pPr>
            <w:r w:rsidRPr="001B1F2D">
              <w:t xml:space="preserve">Eldorado Dredge Hole </w:t>
            </w:r>
            <w:r w:rsidR="00964F69">
              <w:br/>
            </w:r>
            <w:r w:rsidRPr="001B1F2D">
              <w:t>(Eldorado)</w:t>
            </w:r>
          </w:p>
        </w:tc>
        <w:tc>
          <w:tcPr>
            <w:tcW w:w="1701" w:type="dxa"/>
            <w:shd w:val="clear" w:color="auto" w:fill="auto"/>
            <w:noWrap/>
            <w:tcMar>
              <w:top w:w="57" w:type="dxa"/>
            </w:tcMar>
            <w:hideMark/>
          </w:tcPr>
          <w:p w14:paraId="5FF860C2"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6A4CBD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B2DD1E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7D94A20"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65FD9FF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DEEA7C3" w14:textId="77777777" w:rsidR="001B1F2D" w:rsidRPr="001B1F2D" w:rsidRDefault="001B1F2D" w:rsidP="00B17D29">
            <w:pPr>
              <w:pStyle w:val="Tabletext0"/>
            </w:pPr>
            <w:r w:rsidRPr="001B1F2D">
              <w:t>Annual stocking 1000 golden perch. Potential catfish water if catfish available.</w:t>
            </w:r>
          </w:p>
        </w:tc>
      </w:tr>
      <w:tr w:rsidR="001B1F2D" w:rsidRPr="001B1F2D" w14:paraId="137FD9B7" w14:textId="77777777" w:rsidTr="00E11F98">
        <w:trPr>
          <w:cantSplit/>
          <w:trHeight w:hRule="exact" w:val="3362"/>
        </w:trPr>
        <w:tc>
          <w:tcPr>
            <w:tcW w:w="1843" w:type="dxa"/>
            <w:shd w:val="clear" w:color="auto" w:fill="auto"/>
            <w:tcMar>
              <w:top w:w="57" w:type="dxa"/>
            </w:tcMar>
            <w:hideMark/>
          </w:tcPr>
          <w:p w14:paraId="363C81EB" w14:textId="77777777" w:rsidR="001B1F2D" w:rsidRPr="001B1F2D" w:rsidRDefault="001B1F2D" w:rsidP="00B17D29">
            <w:pPr>
              <w:pStyle w:val="Tabletext0"/>
            </w:pPr>
            <w:r w:rsidRPr="001B1F2D">
              <w:t>Eurobin Creek</w:t>
            </w:r>
          </w:p>
        </w:tc>
        <w:tc>
          <w:tcPr>
            <w:tcW w:w="1701" w:type="dxa"/>
            <w:shd w:val="clear" w:color="auto" w:fill="auto"/>
            <w:tcMar>
              <w:top w:w="57" w:type="dxa"/>
            </w:tcMar>
            <w:hideMark/>
          </w:tcPr>
          <w:p w14:paraId="4A50E751"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1CC6EB31" w14:textId="77777777" w:rsidR="001B1F2D" w:rsidRPr="001B1F2D" w:rsidRDefault="001B1F2D" w:rsidP="00B17D29">
            <w:pPr>
              <w:pStyle w:val="Tabletext0"/>
            </w:pPr>
            <w:r w:rsidRPr="001B1F2D">
              <w:t> </w:t>
            </w:r>
          </w:p>
        </w:tc>
        <w:tc>
          <w:tcPr>
            <w:tcW w:w="1418" w:type="dxa"/>
            <w:shd w:val="clear" w:color="auto" w:fill="auto"/>
            <w:noWrap/>
            <w:tcMar>
              <w:top w:w="57" w:type="dxa"/>
            </w:tcMar>
            <w:hideMark/>
          </w:tcPr>
          <w:tbl>
            <w:tblPr>
              <w:tblW w:w="1740" w:type="dxa"/>
              <w:tblCellSpacing w:w="0" w:type="dxa"/>
              <w:tblLayout w:type="fixed"/>
              <w:tblCellMar>
                <w:left w:w="0" w:type="dxa"/>
                <w:right w:w="0" w:type="dxa"/>
              </w:tblCellMar>
              <w:tblLook w:val="04A0" w:firstRow="1" w:lastRow="0" w:firstColumn="1" w:lastColumn="0" w:noHBand="0" w:noVBand="1"/>
            </w:tblPr>
            <w:tblGrid>
              <w:gridCol w:w="1740"/>
            </w:tblGrid>
            <w:tr w:rsidR="001B1F2D" w:rsidRPr="001B1F2D" w14:paraId="6C311CD5" w14:textId="77777777" w:rsidTr="00113955">
              <w:trPr>
                <w:trHeight w:val="6000"/>
                <w:tblCellSpacing w:w="0" w:type="dxa"/>
              </w:trPr>
              <w:tc>
                <w:tcPr>
                  <w:tcW w:w="1740" w:type="dxa"/>
                  <w:tcBorders>
                    <w:top w:val="nil"/>
                    <w:left w:val="nil"/>
                    <w:bottom w:val="single" w:sz="8" w:space="0" w:color="E26B0A"/>
                    <w:right w:val="nil"/>
                  </w:tcBorders>
                  <w:shd w:val="clear" w:color="auto" w:fill="auto"/>
                  <w:hideMark/>
                </w:tcPr>
                <w:p w14:paraId="32F14000" w14:textId="77777777" w:rsidR="001B1F2D" w:rsidRPr="001B1F2D" w:rsidRDefault="001B1F2D" w:rsidP="00B17D29">
                  <w:pPr>
                    <w:pStyle w:val="Tabletext0"/>
                  </w:pPr>
                  <w:r w:rsidRPr="001B1F2D">
                    <w:t> </w:t>
                  </w:r>
                </w:p>
              </w:tc>
            </w:tr>
          </w:tbl>
          <w:p w14:paraId="332C199B" w14:textId="77777777" w:rsidR="001B1F2D" w:rsidRPr="001B1F2D" w:rsidRDefault="001B1F2D" w:rsidP="00B17D29">
            <w:pPr>
              <w:pStyle w:val="Tabletext0"/>
            </w:pPr>
          </w:p>
        </w:tc>
        <w:tc>
          <w:tcPr>
            <w:tcW w:w="1276" w:type="dxa"/>
            <w:shd w:val="clear" w:color="000000" w:fill="FFFFFF"/>
            <w:noWrap/>
            <w:tcMar>
              <w:top w:w="57" w:type="dxa"/>
            </w:tcMar>
            <w:hideMark/>
          </w:tcPr>
          <w:p w14:paraId="3DDF1D76"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3379FCA7" w14:textId="77777777" w:rsidR="001B1F2D" w:rsidRPr="001B1F2D" w:rsidRDefault="001B1F2D" w:rsidP="00B17D29">
            <w:pPr>
              <w:pStyle w:val="Tabletext0"/>
            </w:pPr>
            <w:r w:rsidRPr="001B1F2D">
              <w:t xml:space="preserve">Australian Trout Foundation request a </w:t>
            </w:r>
            <w:r w:rsidRPr="001B1F2D">
              <w:rPr>
                <w:i/>
                <w:iCs/>
              </w:rPr>
              <w:t xml:space="preserve">'one off' </w:t>
            </w:r>
            <w:r w:rsidRPr="001B1F2D">
              <w:t>stocking with a</w:t>
            </w:r>
            <w:r w:rsidRPr="001B1F2D">
              <w:rPr>
                <w:i/>
                <w:iCs/>
              </w:rPr>
              <w:t xml:space="preserve"> </w:t>
            </w:r>
            <w:r w:rsidRPr="001B1F2D">
              <w:t>mixture of 600 mature brown and rainbow trout @ advanced yearlings at 200 at a point above the waterfall situated approx. 150 meters from Ovens River, 200 above and below Noonamena Bridge, 200 above and below the foot bridge adjacent to the picnic area approx. 500 meters above Noonamena Bridge</w:t>
            </w:r>
          </w:p>
        </w:tc>
        <w:tc>
          <w:tcPr>
            <w:tcW w:w="4395" w:type="dxa"/>
            <w:shd w:val="clear" w:color="000000" w:fill="FFFFFF"/>
            <w:tcMar>
              <w:top w:w="57" w:type="dxa"/>
            </w:tcMar>
            <w:hideMark/>
          </w:tcPr>
          <w:p w14:paraId="69DE62C4" w14:textId="58C7400E" w:rsidR="001B1F2D" w:rsidRPr="001B1F2D" w:rsidRDefault="001B1F2D" w:rsidP="00964F69">
            <w:pPr>
              <w:pStyle w:val="Tabletext0"/>
            </w:pPr>
            <w:r w:rsidRPr="001B1F2D">
              <w:t xml:space="preserve">Water not currently on stocking program. </w:t>
            </w:r>
            <w:r w:rsidR="00A45588">
              <w:t xml:space="preserve">Further information required regarding current status of trout population in creek. </w:t>
            </w:r>
            <w:r w:rsidRPr="001B1F2D">
              <w:t>Trout stocking in wild trout streams will be reviewed pending the outcomes of the Wild Trout Management Program. General support from the Vic Fish Stock meeting for trout stocking if conditions are suitable.</w:t>
            </w:r>
          </w:p>
        </w:tc>
      </w:tr>
      <w:tr w:rsidR="001B1F2D" w:rsidRPr="001B1F2D" w14:paraId="5CF9FF5B" w14:textId="77777777" w:rsidTr="00E11F98">
        <w:trPr>
          <w:cantSplit/>
          <w:trHeight w:val="170"/>
        </w:trPr>
        <w:tc>
          <w:tcPr>
            <w:tcW w:w="1843" w:type="dxa"/>
            <w:shd w:val="clear" w:color="auto" w:fill="auto"/>
            <w:tcMar>
              <w:top w:w="57" w:type="dxa"/>
            </w:tcMar>
            <w:hideMark/>
          </w:tcPr>
          <w:p w14:paraId="06B02FC9" w14:textId="77777777" w:rsidR="001B1F2D" w:rsidRPr="001B1F2D" w:rsidRDefault="001B1F2D" w:rsidP="00B17D29">
            <w:pPr>
              <w:pStyle w:val="Tabletext0"/>
            </w:pPr>
            <w:r w:rsidRPr="001B1F2D">
              <w:t>Felltimber Creek Wetlands (Wodonga)</w:t>
            </w:r>
          </w:p>
        </w:tc>
        <w:tc>
          <w:tcPr>
            <w:tcW w:w="1701" w:type="dxa"/>
            <w:shd w:val="clear" w:color="auto" w:fill="auto"/>
            <w:noWrap/>
            <w:tcMar>
              <w:top w:w="57" w:type="dxa"/>
            </w:tcMar>
            <w:hideMark/>
          </w:tcPr>
          <w:p w14:paraId="3025D4DD"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3663E785"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31B5ACDD"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21B56212" w14:textId="77777777" w:rsidR="001B1F2D" w:rsidRPr="001B1F2D" w:rsidRDefault="001B1F2D" w:rsidP="00B17D29">
            <w:pPr>
              <w:pStyle w:val="Tabletext0"/>
            </w:pPr>
            <w:r w:rsidRPr="001B1F2D">
              <w:t>1200</w:t>
            </w:r>
          </w:p>
        </w:tc>
        <w:tc>
          <w:tcPr>
            <w:tcW w:w="2409" w:type="dxa"/>
            <w:shd w:val="clear" w:color="auto" w:fill="auto"/>
            <w:tcMar>
              <w:top w:w="57" w:type="dxa"/>
            </w:tcMar>
            <w:hideMark/>
          </w:tcPr>
          <w:p w14:paraId="4680007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79EAA5A" w14:textId="07ECE477" w:rsidR="001B1F2D" w:rsidRPr="001B1F2D" w:rsidRDefault="001B1F2D" w:rsidP="00B17D29">
            <w:pPr>
              <w:pStyle w:val="Tabletext0"/>
            </w:pPr>
            <w:r w:rsidRPr="001B1F2D">
              <w:t>400 rainbow trout 1st, 2nd &amp; 3rd Term School Holidays</w:t>
            </w:r>
            <w:r w:rsidR="00EB537F">
              <w:t>.</w:t>
            </w:r>
            <w:r w:rsidRPr="001B1F2D">
              <w:t xml:space="preserve"> </w:t>
            </w:r>
          </w:p>
        </w:tc>
      </w:tr>
      <w:tr w:rsidR="001B1F2D" w:rsidRPr="001B1F2D" w14:paraId="4F95DBC5" w14:textId="77777777" w:rsidTr="00E11F98">
        <w:trPr>
          <w:cantSplit/>
          <w:trHeight w:val="170"/>
        </w:trPr>
        <w:tc>
          <w:tcPr>
            <w:tcW w:w="1843" w:type="dxa"/>
            <w:shd w:val="clear" w:color="auto" w:fill="auto"/>
            <w:tcMar>
              <w:top w:w="57" w:type="dxa"/>
            </w:tcMar>
            <w:hideMark/>
          </w:tcPr>
          <w:p w14:paraId="391AFA2E" w14:textId="77777777" w:rsidR="001B1F2D" w:rsidRPr="001B1F2D" w:rsidRDefault="001B1F2D" w:rsidP="00B17D29">
            <w:pPr>
              <w:pStyle w:val="Tabletext0"/>
            </w:pPr>
            <w:r w:rsidRPr="001B1F2D">
              <w:t>Fosters Dam (Glenrowan)</w:t>
            </w:r>
          </w:p>
        </w:tc>
        <w:tc>
          <w:tcPr>
            <w:tcW w:w="1701" w:type="dxa"/>
            <w:shd w:val="clear" w:color="auto" w:fill="auto"/>
            <w:noWrap/>
            <w:tcMar>
              <w:top w:w="57" w:type="dxa"/>
            </w:tcMar>
            <w:hideMark/>
          </w:tcPr>
          <w:p w14:paraId="5AFC7A38"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2E9A97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915E12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76BD9EE" w14:textId="55F3D931" w:rsidR="001B1F2D" w:rsidRPr="001B1F2D" w:rsidRDefault="001B1F2D" w:rsidP="00B17D29">
            <w:pPr>
              <w:pStyle w:val="Tabletext0"/>
            </w:pPr>
          </w:p>
        </w:tc>
        <w:tc>
          <w:tcPr>
            <w:tcW w:w="2409" w:type="dxa"/>
            <w:shd w:val="clear" w:color="auto" w:fill="auto"/>
            <w:tcMar>
              <w:top w:w="57" w:type="dxa"/>
            </w:tcMar>
            <w:hideMark/>
          </w:tcPr>
          <w:p w14:paraId="5F94590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9273129" w14:textId="7043FF9D" w:rsidR="001B1F2D" w:rsidRPr="001B1F2D" w:rsidRDefault="005A181F" w:rsidP="00B17D29">
            <w:pPr>
              <w:pStyle w:val="Tabletext0"/>
            </w:pPr>
            <w:r>
              <w:t>Water considered too small for golden perch fishery</w:t>
            </w:r>
            <w:r w:rsidR="002629E6">
              <w:t>.</w:t>
            </w:r>
          </w:p>
        </w:tc>
      </w:tr>
      <w:tr w:rsidR="001B1F2D" w:rsidRPr="001B1F2D" w14:paraId="5F0B5D35" w14:textId="77777777" w:rsidTr="00E11F98">
        <w:trPr>
          <w:cantSplit/>
          <w:trHeight w:val="170"/>
        </w:trPr>
        <w:tc>
          <w:tcPr>
            <w:tcW w:w="1843" w:type="dxa"/>
            <w:shd w:val="clear" w:color="auto" w:fill="auto"/>
            <w:tcMar>
              <w:top w:w="57" w:type="dxa"/>
            </w:tcMar>
            <w:hideMark/>
          </w:tcPr>
          <w:p w14:paraId="45FBD416" w14:textId="77777777" w:rsidR="001B1F2D" w:rsidRPr="001B1F2D" w:rsidRDefault="001B1F2D" w:rsidP="00B17D29">
            <w:pPr>
              <w:pStyle w:val="Tabletext0"/>
            </w:pPr>
            <w:r w:rsidRPr="001B1F2D">
              <w:t>Fosters Dam (Glenrowan)</w:t>
            </w:r>
          </w:p>
        </w:tc>
        <w:tc>
          <w:tcPr>
            <w:tcW w:w="1701" w:type="dxa"/>
            <w:shd w:val="clear" w:color="auto" w:fill="auto"/>
            <w:noWrap/>
            <w:tcMar>
              <w:top w:w="57" w:type="dxa"/>
            </w:tcMar>
            <w:hideMark/>
          </w:tcPr>
          <w:p w14:paraId="690421A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E8C5025"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47EB9008"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33014EA9" w14:textId="77777777" w:rsidR="001B1F2D" w:rsidRPr="001B1F2D" w:rsidRDefault="001B1F2D" w:rsidP="00B17D29">
            <w:pPr>
              <w:pStyle w:val="Tabletext0"/>
            </w:pPr>
            <w:r w:rsidRPr="001B1F2D">
              <w:t>600</w:t>
            </w:r>
          </w:p>
        </w:tc>
        <w:tc>
          <w:tcPr>
            <w:tcW w:w="2409" w:type="dxa"/>
            <w:shd w:val="clear" w:color="auto" w:fill="auto"/>
            <w:tcMar>
              <w:top w:w="57" w:type="dxa"/>
            </w:tcMar>
            <w:hideMark/>
          </w:tcPr>
          <w:p w14:paraId="5433755F"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52A9E65" w14:textId="77777777" w:rsidR="001B1F2D" w:rsidRPr="001B1F2D" w:rsidRDefault="001B1F2D" w:rsidP="00B17D29">
            <w:pPr>
              <w:pStyle w:val="Tabletext0"/>
            </w:pPr>
            <w:r w:rsidRPr="001B1F2D">
              <w:t xml:space="preserve">200 rainbow trout 1st, 2nd &amp; 3rd Term School Holidays. </w:t>
            </w:r>
          </w:p>
        </w:tc>
      </w:tr>
      <w:tr w:rsidR="001B1F2D" w:rsidRPr="001B1F2D" w14:paraId="1976BE3D" w14:textId="77777777" w:rsidTr="00E11F98">
        <w:trPr>
          <w:cantSplit/>
          <w:trHeight w:val="170"/>
        </w:trPr>
        <w:tc>
          <w:tcPr>
            <w:tcW w:w="1843" w:type="dxa"/>
            <w:shd w:val="clear" w:color="auto" w:fill="auto"/>
            <w:tcMar>
              <w:top w:w="57" w:type="dxa"/>
            </w:tcMar>
            <w:hideMark/>
          </w:tcPr>
          <w:p w14:paraId="7373F36A" w14:textId="77777777" w:rsidR="001B1F2D" w:rsidRPr="001B1F2D" w:rsidRDefault="001B1F2D" w:rsidP="00B17D29">
            <w:pPr>
              <w:pStyle w:val="Tabletext0"/>
            </w:pPr>
            <w:r w:rsidRPr="001B1F2D">
              <w:t xml:space="preserve">Golf Course Dam (Longwood) </w:t>
            </w:r>
          </w:p>
        </w:tc>
        <w:tc>
          <w:tcPr>
            <w:tcW w:w="1701" w:type="dxa"/>
            <w:shd w:val="clear" w:color="auto" w:fill="auto"/>
            <w:noWrap/>
            <w:tcMar>
              <w:top w:w="57" w:type="dxa"/>
            </w:tcMar>
            <w:hideMark/>
          </w:tcPr>
          <w:p w14:paraId="424E29DC"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BA8BC9B"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23585E6D"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102B4674" w14:textId="77777777" w:rsidR="001B1F2D" w:rsidRPr="001B1F2D" w:rsidRDefault="001B1F2D" w:rsidP="00B17D29">
            <w:pPr>
              <w:pStyle w:val="Tabletext0"/>
            </w:pPr>
            <w:r w:rsidRPr="001B1F2D">
              <w:t>600</w:t>
            </w:r>
          </w:p>
        </w:tc>
        <w:tc>
          <w:tcPr>
            <w:tcW w:w="2409" w:type="dxa"/>
            <w:shd w:val="clear" w:color="auto" w:fill="auto"/>
            <w:tcMar>
              <w:top w:w="57" w:type="dxa"/>
            </w:tcMar>
            <w:hideMark/>
          </w:tcPr>
          <w:p w14:paraId="673A953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D7B97AE" w14:textId="77777777" w:rsidR="001B1F2D" w:rsidRPr="001B1F2D" w:rsidRDefault="001B1F2D" w:rsidP="00B17D29">
            <w:pPr>
              <w:pStyle w:val="Tabletext0"/>
            </w:pPr>
            <w:r w:rsidRPr="001B1F2D">
              <w:t xml:space="preserve">200 rainbow trout 1st, 2nd &amp; 3rd Term School Holidays. </w:t>
            </w:r>
          </w:p>
        </w:tc>
      </w:tr>
      <w:tr w:rsidR="001B1F2D" w:rsidRPr="001B1F2D" w14:paraId="5526534B" w14:textId="77777777" w:rsidTr="00E11F98">
        <w:trPr>
          <w:cantSplit/>
          <w:trHeight w:val="170"/>
        </w:trPr>
        <w:tc>
          <w:tcPr>
            <w:tcW w:w="1843" w:type="dxa"/>
            <w:shd w:val="clear" w:color="auto" w:fill="auto"/>
            <w:tcMar>
              <w:top w:w="57" w:type="dxa"/>
            </w:tcMar>
            <w:hideMark/>
          </w:tcPr>
          <w:p w14:paraId="1A740868" w14:textId="17176F29" w:rsidR="001B1F2D" w:rsidRPr="001B1F2D" w:rsidRDefault="001B1F2D" w:rsidP="00964F69">
            <w:pPr>
              <w:pStyle w:val="Tabletext0"/>
            </w:pPr>
            <w:r w:rsidRPr="001B1F2D">
              <w:t>Goulburn River (Above Goulburn Weir to Seymour, including Nagambie)</w:t>
            </w:r>
          </w:p>
        </w:tc>
        <w:tc>
          <w:tcPr>
            <w:tcW w:w="1701" w:type="dxa"/>
            <w:shd w:val="clear" w:color="auto" w:fill="auto"/>
            <w:noWrap/>
            <w:tcMar>
              <w:top w:w="57" w:type="dxa"/>
            </w:tcMar>
            <w:hideMark/>
          </w:tcPr>
          <w:p w14:paraId="7073417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0A266B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14B4C3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0B82D6F" w14:textId="11F65B1E" w:rsidR="001B1F2D" w:rsidRPr="001B1F2D" w:rsidRDefault="00D377D6" w:rsidP="000D1CBF">
            <w:pPr>
              <w:pStyle w:val="Tabletext0"/>
            </w:pPr>
            <w:r>
              <w:t>20</w:t>
            </w:r>
            <w:r w:rsidRPr="001B1F2D">
              <w:t>0000</w:t>
            </w:r>
          </w:p>
        </w:tc>
        <w:tc>
          <w:tcPr>
            <w:tcW w:w="2409" w:type="dxa"/>
            <w:shd w:val="clear" w:color="auto" w:fill="auto"/>
            <w:noWrap/>
            <w:tcMar>
              <w:top w:w="57" w:type="dxa"/>
            </w:tcMar>
            <w:hideMark/>
          </w:tcPr>
          <w:p w14:paraId="34B39F11" w14:textId="518E3C51" w:rsidR="001B1F2D" w:rsidRPr="001B1F2D" w:rsidRDefault="001B1F2D" w:rsidP="00B17D29">
            <w:pPr>
              <w:pStyle w:val="Tabletext0"/>
            </w:pPr>
            <w:r w:rsidRPr="001B1F2D">
              <w:t xml:space="preserve">Nagambie Angling Club request 20000 golden perch between the </w:t>
            </w:r>
            <w:r w:rsidR="00964F69">
              <w:br/>
            </w:r>
            <w:r w:rsidRPr="001B1F2D">
              <w:t>5 bridges from the Goulburn Weir to the Murray River</w:t>
            </w:r>
          </w:p>
        </w:tc>
        <w:tc>
          <w:tcPr>
            <w:tcW w:w="4395" w:type="dxa"/>
            <w:shd w:val="clear" w:color="000000" w:fill="FFFFFF"/>
            <w:tcMar>
              <w:top w:w="57" w:type="dxa"/>
            </w:tcMar>
            <w:hideMark/>
          </w:tcPr>
          <w:p w14:paraId="69EA1B4D" w14:textId="2B2EEFAC" w:rsidR="001B1F2D" w:rsidRPr="001B1F2D" w:rsidRDefault="001B1F2D" w:rsidP="00B17D29">
            <w:pPr>
              <w:pStyle w:val="Tabletext0"/>
            </w:pPr>
          </w:p>
        </w:tc>
      </w:tr>
      <w:tr w:rsidR="001B1F2D" w:rsidRPr="001B1F2D" w14:paraId="0FC1D74E" w14:textId="77777777" w:rsidTr="00E11F98">
        <w:trPr>
          <w:cantSplit/>
          <w:trHeight w:val="170"/>
        </w:trPr>
        <w:tc>
          <w:tcPr>
            <w:tcW w:w="1843" w:type="dxa"/>
            <w:shd w:val="clear" w:color="auto" w:fill="auto"/>
            <w:tcMar>
              <w:top w:w="57" w:type="dxa"/>
            </w:tcMar>
            <w:hideMark/>
          </w:tcPr>
          <w:p w14:paraId="19C3C1BA" w14:textId="77777777" w:rsidR="001B1F2D" w:rsidRPr="001B1F2D" w:rsidRDefault="001B1F2D" w:rsidP="00B17D29">
            <w:pPr>
              <w:pStyle w:val="Tabletext0"/>
            </w:pPr>
            <w:r w:rsidRPr="001B1F2D">
              <w:t>Goulburn River (Above Goulburn Weir to Seymour, including Lake Nagambie)</w:t>
            </w:r>
          </w:p>
        </w:tc>
        <w:tc>
          <w:tcPr>
            <w:tcW w:w="1701" w:type="dxa"/>
            <w:shd w:val="clear" w:color="auto" w:fill="auto"/>
            <w:noWrap/>
            <w:tcMar>
              <w:top w:w="57" w:type="dxa"/>
            </w:tcMar>
            <w:hideMark/>
          </w:tcPr>
          <w:p w14:paraId="05EBBE83"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3FF8551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4E4773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BBD82F8" w14:textId="77777777" w:rsidR="001B1F2D" w:rsidRPr="001B1F2D" w:rsidRDefault="001B1F2D" w:rsidP="00B17D29">
            <w:pPr>
              <w:pStyle w:val="Tabletext0"/>
            </w:pPr>
            <w:r w:rsidRPr="001B1F2D">
              <w:t>50000</w:t>
            </w:r>
          </w:p>
        </w:tc>
        <w:tc>
          <w:tcPr>
            <w:tcW w:w="2409" w:type="dxa"/>
            <w:shd w:val="clear" w:color="auto" w:fill="auto"/>
            <w:tcMar>
              <w:top w:w="57" w:type="dxa"/>
            </w:tcMar>
            <w:hideMark/>
          </w:tcPr>
          <w:p w14:paraId="70563AB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717310F" w14:textId="7D6733C4" w:rsidR="001B1F2D" w:rsidRPr="001B1F2D" w:rsidRDefault="008C53E4" w:rsidP="00A45588">
            <w:pPr>
              <w:pStyle w:val="Tabletext0"/>
            </w:pPr>
            <w:r>
              <w:t xml:space="preserve">Stock </w:t>
            </w:r>
            <w:r w:rsidR="001B1F2D" w:rsidRPr="001B1F2D">
              <w:t>below Na</w:t>
            </w:r>
            <w:r w:rsidR="00113955">
              <w:t>gambie Weir to McCoy's Bridge</w:t>
            </w:r>
            <w:r w:rsidR="002629E6">
              <w:t>.</w:t>
            </w:r>
            <w:r w:rsidR="001B1F2D" w:rsidRPr="001B1F2D">
              <w:t xml:space="preserve"> </w:t>
            </w:r>
          </w:p>
        </w:tc>
      </w:tr>
      <w:tr w:rsidR="001B1F2D" w:rsidRPr="001B1F2D" w14:paraId="137DF7BB" w14:textId="77777777" w:rsidTr="00E11F98">
        <w:trPr>
          <w:cantSplit/>
          <w:trHeight w:val="170"/>
        </w:trPr>
        <w:tc>
          <w:tcPr>
            <w:tcW w:w="1843" w:type="dxa"/>
            <w:shd w:val="clear" w:color="auto" w:fill="auto"/>
            <w:tcMar>
              <w:top w:w="57" w:type="dxa"/>
            </w:tcMar>
            <w:hideMark/>
          </w:tcPr>
          <w:p w14:paraId="784A44D7" w14:textId="77777777" w:rsidR="001B1F2D" w:rsidRPr="001B1F2D" w:rsidRDefault="001B1F2D" w:rsidP="00B17D29">
            <w:pPr>
              <w:pStyle w:val="Tabletext0"/>
            </w:pPr>
            <w:r w:rsidRPr="001B1F2D">
              <w:t>Goulburn River (Below Goulburn Weir to McCoy's Bridge)</w:t>
            </w:r>
          </w:p>
        </w:tc>
        <w:tc>
          <w:tcPr>
            <w:tcW w:w="1701" w:type="dxa"/>
            <w:shd w:val="clear" w:color="auto" w:fill="auto"/>
            <w:noWrap/>
            <w:tcMar>
              <w:top w:w="57" w:type="dxa"/>
            </w:tcMar>
            <w:hideMark/>
          </w:tcPr>
          <w:p w14:paraId="543FE27E"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1E0D55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9643A3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51A8695" w14:textId="77777777" w:rsidR="001B1F2D" w:rsidRPr="001B1F2D" w:rsidRDefault="001B1F2D" w:rsidP="00B17D29">
            <w:pPr>
              <w:pStyle w:val="Tabletext0"/>
            </w:pPr>
            <w:r w:rsidRPr="001B1F2D">
              <w:t>50000</w:t>
            </w:r>
          </w:p>
        </w:tc>
        <w:tc>
          <w:tcPr>
            <w:tcW w:w="2409" w:type="dxa"/>
            <w:shd w:val="clear" w:color="auto" w:fill="auto"/>
            <w:tcMar>
              <w:top w:w="57" w:type="dxa"/>
            </w:tcMar>
            <w:hideMark/>
          </w:tcPr>
          <w:p w14:paraId="55A9CEDB" w14:textId="77777777" w:rsidR="001B1F2D" w:rsidRPr="001B1F2D" w:rsidRDefault="001B1F2D" w:rsidP="00B17D29">
            <w:pPr>
              <w:pStyle w:val="Tabletext0"/>
            </w:pPr>
            <w:r w:rsidRPr="001B1F2D">
              <w:t>Nagambie Angling Club request 20000 golden perch between the 5 bridges from the Goulburn Weir to the Murray River</w:t>
            </w:r>
          </w:p>
        </w:tc>
        <w:tc>
          <w:tcPr>
            <w:tcW w:w="4395" w:type="dxa"/>
            <w:shd w:val="clear" w:color="000000" w:fill="FFFFFF"/>
            <w:tcMar>
              <w:top w:w="57" w:type="dxa"/>
            </w:tcMar>
            <w:hideMark/>
          </w:tcPr>
          <w:p w14:paraId="6E718165" w14:textId="26055391" w:rsidR="001B1F2D" w:rsidRPr="001B1F2D" w:rsidRDefault="001B1F2D" w:rsidP="00B17D29">
            <w:pPr>
              <w:pStyle w:val="Tabletext0"/>
            </w:pPr>
            <w:r w:rsidRPr="001B1F2D">
              <w:t>Calcein marked.</w:t>
            </w:r>
          </w:p>
        </w:tc>
      </w:tr>
      <w:tr w:rsidR="001B1F2D" w:rsidRPr="001B1F2D" w14:paraId="564EFB44" w14:textId="77777777" w:rsidTr="00E11F98">
        <w:trPr>
          <w:cantSplit/>
          <w:trHeight w:val="170"/>
        </w:trPr>
        <w:tc>
          <w:tcPr>
            <w:tcW w:w="1843" w:type="dxa"/>
            <w:shd w:val="clear" w:color="auto" w:fill="auto"/>
            <w:tcMar>
              <w:top w:w="57" w:type="dxa"/>
            </w:tcMar>
            <w:hideMark/>
          </w:tcPr>
          <w:p w14:paraId="1A943256" w14:textId="77777777" w:rsidR="001B1F2D" w:rsidRPr="001B1F2D" w:rsidRDefault="001B1F2D" w:rsidP="00B17D29">
            <w:pPr>
              <w:pStyle w:val="Tabletext0"/>
            </w:pPr>
            <w:r w:rsidRPr="001B1F2D">
              <w:t>Goulburn River (Below Nagambie Weir to McCoy's Bridge)</w:t>
            </w:r>
          </w:p>
        </w:tc>
        <w:tc>
          <w:tcPr>
            <w:tcW w:w="1701" w:type="dxa"/>
            <w:shd w:val="clear" w:color="auto" w:fill="auto"/>
            <w:noWrap/>
            <w:tcMar>
              <w:top w:w="57" w:type="dxa"/>
            </w:tcMar>
            <w:hideMark/>
          </w:tcPr>
          <w:p w14:paraId="425BD0C1"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76448D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D4B39F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9FACA97" w14:textId="77777777" w:rsidR="001B1F2D" w:rsidRPr="001B1F2D" w:rsidRDefault="001B1F2D" w:rsidP="00B17D29">
            <w:pPr>
              <w:pStyle w:val="Tabletext0"/>
            </w:pPr>
            <w:r w:rsidRPr="001B1F2D">
              <w:t>50000</w:t>
            </w:r>
          </w:p>
        </w:tc>
        <w:tc>
          <w:tcPr>
            <w:tcW w:w="2409" w:type="dxa"/>
            <w:shd w:val="clear" w:color="auto" w:fill="auto"/>
            <w:tcMar>
              <w:top w:w="57" w:type="dxa"/>
            </w:tcMar>
            <w:hideMark/>
          </w:tcPr>
          <w:p w14:paraId="753AB5E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8606D53" w14:textId="3563AD34" w:rsidR="001B1F2D" w:rsidRPr="001B1F2D" w:rsidRDefault="001B1F2D" w:rsidP="00B17D29">
            <w:pPr>
              <w:pStyle w:val="Tabletext0"/>
            </w:pPr>
            <w:r w:rsidRPr="001B1F2D">
              <w:t xml:space="preserve">Calcein marked. </w:t>
            </w:r>
          </w:p>
        </w:tc>
      </w:tr>
      <w:tr w:rsidR="001B1F2D" w:rsidRPr="001B1F2D" w14:paraId="1902C4CF" w14:textId="77777777" w:rsidTr="00E11F98">
        <w:trPr>
          <w:cantSplit/>
          <w:trHeight w:val="170"/>
        </w:trPr>
        <w:tc>
          <w:tcPr>
            <w:tcW w:w="1843" w:type="dxa"/>
            <w:shd w:val="clear" w:color="auto" w:fill="auto"/>
            <w:tcMar>
              <w:top w:w="57" w:type="dxa"/>
            </w:tcMar>
            <w:hideMark/>
          </w:tcPr>
          <w:p w14:paraId="39FA50E1" w14:textId="77777777" w:rsidR="001B1F2D" w:rsidRPr="001B1F2D" w:rsidRDefault="001B1F2D" w:rsidP="00B17D29">
            <w:pPr>
              <w:pStyle w:val="Tabletext0"/>
            </w:pPr>
            <w:r w:rsidRPr="001B1F2D">
              <w:t>Goulburn River (Edward Creek D/s to Jamieson)</w:t>
            </w:r>
          </w:p>
        </w:tc>
        <w:tc>
          <w:tcPr>
            <w:tcW w:w="1701" w:type="dxa"/>
            <w:shd w:val="clear" w:color="auto" w:fill="auto"/>
            <w:noWrap/>
            <w:tcMar>
              <w:top w:w="57" w:type="dxa"/>
            </w:tcMar>
            <w:hideMark/>
          </w:tcPr>
          <w:p w14:paraId="52FD9C4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660659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B274FD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E2EC518"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734C095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70EACAA" w14:textId="27701C88" w:rsidR="001B1F2D" w:rsidRPr="001B1F2D" w:rsidRDefault="001B1F2D" w:rsidP="00113955">
            <w:pPr>
              <w:pStyle w:val="Tabletext0"/>
            </w:pPr>
            <w:r w:rsidRPr="001B1F2D">
              <w:t xml:space="preserve"> 3 Year stocking trial of 5000 brown trout to be fin clipped adipose fin. This stocking of brown trout is in the Upper Goulburn River and 2016</w:t>
            </w:r>
            <w:r w:rsidR="008C53E4">
              <w:t xml:space="preserve"> stocking</w:t>
            </w:r>
            <w:r w:rsidRPr="001B1F2D">
              <w:t xml:space="preserve"> is the final year</w:t>
            </w:r>
            <w:r w:rsidR="008C53E4">
              <w:t xml:space="preserve"> of trial</w:t>
            </w:r>
            <w:r w:rsidRPr="001B1F2D">
              <w:t>.</w:t>
            </w:r>
          </w:p>
        </w:tc>
      </w:tr>
      <w:tr w:rsidR="001B1F2D" w:rsidRPr="001B1F2D" w14:paraId="1A143D2B" w14:textId="77777777" w:rsidTr="00E11F98">
        <w:trPr>
          <w:cantSplit/>
          <w:trHeight w:val="170"/>
        </w:trPr>
        <w:tc>
          <w:tcPr>
            <w:tcW w:w="1843" w:type="dxa"/>
            <w:shd w:val="clear" w:color="auto" w:fill="auto"/>
            <w:tcMar>
              <w:top w:w="57" w:type="dxa"/>
            </w:tcMar>
            <w:hideMark/>
          </w:tcPr>
          <w:p w14:paraId="64D8F0BF" w14:textId="77777777" w:rsidR="001B1F2D" w:rsidRPr="001B1F2D" w:rsidRDefault="001B1F2D" w:rsidP="00B17D29">
            <w:pPr>
              <w:pStyle w:val="Tabletext0"/>
            </w:pPr>
            <w:r w:rsidRPr="001B1F2D">
              <w:t>Goulburn River (Eildon to Molesworth)</w:t>
            </w:r>
          </w:p>
        </w:tc>
        <w:tc>
          <w:tcPr>
            <w:tcW w:w="1701" w:type="dxa"/>
            <w:shd w:val="clear" w:color="auto" w:fill="auto"/>
            <w:noWrap/>
            <w:tcMar>
              <w:top w:w="57" w:type="dxa"/>
            </w:tcMar>
            <w:hideMark/>
          </w:tcPr>
          <w:p w14:paraId="7198B463"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0A4D347A"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EE2DF3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09967D0" w14:textId="77777777" w:rsidR="001B1F2D" w:rsidRPr="001B1F2D" w:rsidRDefault="001B1F2D" w:rsidP="00B17D29">
            <w:pPr>
              <w:pStyle w:val="Tabletext0"/>
            </w:pPr>
            <w:r w:rsidRPr="001B1F2D">
              <w:t>12000</w:t>
            </w:r>
          </w:p>
        </w:tc>
        <w:tc>
          <w:tcPr>
            <w:tcW w:w="2409" w:type="dxa"/>
            <w:shd w:val="clear" w:color="auto" w:fill="auto"/>
            <w:noWrap/>
            <w:tcMar>
              <w:top w:w="57" w:type="dxa"/>
            </w:tcMar>
            <w:hideMark/>
          </w:tcPr>
          <w:p w14:paraId="483090EC" w14:textId="77777777" w:rsidR="001B1F2D" w:rsidRPr="001B1F2D" w:rsidRDefault="001B1F2D" w:rsidP="00B17D29">
            <w:pPr>
              <w:pStyle w:val="Tabletext0"/>
            </w:pPr>
            <w:r w:rsidRPr="001B1F2D">
              <w:t xml:space="preserve">Request for a mixture of 15000 brown &amp; rainbow trout stocked as soon as possible after the close of trout season from Eildon to Molesworth. (Supported by The Australian Trout Foundation Inc.) </w:t>
            </w:r>
          </w:p>
        </w:tc>
        <w:tc>
          <w:tcPr>
            <w:tcW w:w="4395" w:type="dxa"/>
            <w:shd w:val="clear" w:color="000000" w:fill="FFFFFF"/>
            <w:tcMar>
              <w:top w:w="57" w:type="dxa"/>
            </w:tcMar>
            <w:hideMark/>
          </w:tcPr>
          <w:p w14:paraId="0A34790A" w14:textId="74A78EB6" w:rsidR="001B1F2D" w:rsidRPr="001B1F2D" w:rsidRDefault="008C53E4" w:rsidP="00964F69">
            <w:pPr>
              <w:pStyle w:val="Tabletext0"/>
            </w:pPr>
            <w:r>
              <w:t xml:space="preserve">Fish </w:t>
            </w:r>
            <w:r w:rsidR="001B1F2D" w:rsidRPr="001B1F2D">
              <w:t>spread from below the gates at Eildon Pondage to Molesworth. Fish marked for future assessment.</w:t>
            </w:r>
          </w:p>
        </w:tc>
      </w:tr>
      <w:tr w:rsidR="001B1F2D" w:rsidRPr="001B1F2D" w14:paraId="4B8A4C24" w14:textId="77777777" w:rsidTr="00E11F98">
        <w:trPr>
          <w:cantSplit/>
          <w:trHeight w:val="170"/>
        </w:trPr>
        <w:tc>
          <w:tcPr>
            <w:tcW w:w="1843" w:type="dxa"/>
            <w:shd w:val="clear" w:color="auto" w:fill="auto"/>
            <w:tcMar>
              <w:top w:w="57" w:type="dxa"/>
            </w:tcMar>
            <w:hideMark/>
          </w:tcPr>
          <w:p w14:paraId="3572F223" w14:textId="77777777" w:rsidR="001B1F2D" w:rsidRPr="001B1F2D" w:rsidRDefault="001B1F2D" w:rsidP="00B17D29">
            <w:pPr>
              <w:pStyle w:val="Tabletext0"/>
            </w:pPr>
            <w:r w:rsidRPr="001B1F2D">
              <w:t>Goulburn River (Trawool)</w:t>
            </w:r>
          </w:p>
        </w:tc>
        <w:tc>
          <w:tcPr>
            <w:tcW w:w="1701" w:type="dxa"/>
            <w:shd w:val="clear" w:color="auto" w:fill="auto"/>
            <w:tcMar>
              <w:top w:w="57" w:type="dxa"/>
            </w:tcMar>
            <w:hideMark/>
          </w:tcPr>
          <w:p w14:paraId="15BFED21" w14:textId="77777777" w:rsidR="001B1F2D" w:rsidRPr="001B1F2D" w:rsidRDefault="001B1F2D" w:rsidP="00B17D29">
            <w:pPr>
              <w:pStyle w:val="Tabletext0"/>
            </w:pPr>
            <w:r w:rsidRPr="001B1F2D">
              <w:t>Macquarie perch</w:t>
            </w:r>
          </w:p>
        </w:tc>
        <w:tc>
          <w:tcPr>
            <w:tcW w:w="1559" w:type="dxa"/>
            <w:shd w:val="clear" w:color="auto" w:fill="auto"/>
            <w:tcMar>
              <w:top w:w="57" w:type="dxa"/>
            </w:tcMar>
            <w:hideMark/>
          </w:tcPr>
          <w:p w14:paraId="7EF8B83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6C117A3"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8B49E75" w14:textId="6463F60D" w:rsidR="001B1F2D" w:rsidRPr="001B1F2D" w:rsidRDefault="001B1F2D" w:rsidP="00B17D29">
            <w:pPr>
              <w:pStyle w:val="Tabletext0"/>
            </w:pPr>
          </w:p>
        </w:tc>
        <w:tc>
          <w:tcPr>
            <w:tcW w:w="2409" w:type="dxa"/>
            <w:shd w:val="clear" w:color="auto" w:fill="auto"/>
            <w:noWrap/>
            <w:tcMar>
              <w:top w:w="57" w:type="dxa"/>
            </w:tcMar>
            <w:hideMark/>
          </w:tcPr>
          <w:p w14:paraId="242FCAF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88A451D" w14:textId="15CDB221" w:rsidR="001B1F2D" w:rsidRPr="001B1F2D" w:rsidRDefault="001B1F2D" w:rsidP="00964F69">
            <w:pPr>
              <w:pStyle w:val="Tabletext0"/>
            </w:pPr>
            <w:r w:rsidRPr="001B1F2D">
              <w:t>Stocking of Macquarie perch dependant on Macquarie perch numbers produced. Stock Macquarie perch in the Trawool Area. 12750 Macquarie perch stocked in 2014/2015 calcein marked. Stock Macquarie perch up to Molesworth.</w:t>
            </w:r>
          </w:p>
        </w:tc>
      </w:tr>
      <w:tr w:rsidR="001B1F2D" w:rsidRPr="001B1F2D" w14:paraId="5936AE2C" w14:textId="77777777" w:rsidTr="00E11F98">
        <w:trPr>
          <w:cantSplit/>
          <w:trHeight w:val="170"/>
        </w:trPr>
        <w:tc>
          <w:tcPr>
            <w:tcW w:w="1843" w:type="dxa"/>
            <w:shd w:val="clear" w:color="auto" w:fill="auto"/>
            <w:tcMar>
              <w:top w:w="57" w:type="dxa"/>
            </w:tcMar>
            <w:hideMark/>
          </w:tcPr>
          <w:p w14:paraId="43EFB875" w14:textId="77777777" w:rsidR="001B1F2D" w:rsidRPr="001B1F2D" w:rsidRDefault="001B1F2D" w:rsidP="00B17D29">
            <w:pPr>
              <w:pStyle w:val="Tabletext0"/>
            </w:pPr>
            <w:r w:rsidRPr="001B1F2D">
              <w:t>Greens Lake (Corop)</w:t>
            </w:r>
          </w:p>
        </w:tc>
        <w:tc>
          <w:tcPr>
            <w:tcW w:w="1701" w:type="dxa"/>
            <w:shd w:val="clear" w:color="auto" w:fill="auto"/>
            <w:noWrap/>
            <w:tcMar>
              <w:top w:w="57" w:type="dxa"/>
            </w:tcMar>
            <w:hideMark/>
          </w:tcPr>
          <w:p w14:paraId="5E843433"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0D35E4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7D368F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46D6EB2" w14:textId="77777777" w:rsidR="001B1F2D" w:rsidRPr="001B1F2D" w:rsidRDefault="001B1F2D" w:rsidP="00B17D29">
            <w:pPr>
              <w:pStyle w:val="Tabletext0"/>
            </w:pPr>
            <w:r w:rsidRPr="001B1F2D">
              <w:t>10000</w:t>
            </w:r>
          </w:p>
        </w:tc>
        <w:tc>
          <w:tcPr>
            <w:tcW w:w="2409" w:type="dxa"/>
            <w:shd w:val="clear" w:color="auto" w:fill="auto"/>
            <w:tcMar>
              <w:top w:w="57" w:type="dxa"/>
            </w:tcMar>
            <w:hideMark/>
          </w:tcPr>
          <w:p w14:paraId="153C5C4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7AD2A25" w14:textId="69E34CF4" w:rsidR="001B1F2D" w:rsidRPr="001B1F2D" w:rsidRDefault="001B1F2D" w:rsidP="00B17D29">
            <w:pPr>
              <w:pStyle w:val="Tabletext0"/>
            </w:pPr>
          </w:p>
        </w:tc>
      </w:tr>
      <w:tr w:rsidR="001B1F2D" w:rsidRPr="001B1F2D" w14:paraId="42363E92" w14:textId="77777777" w:rsidTr="00E11F98">
        <w:trPr>
          <w:cantSplit/>
          <w:trHeight w:val="170"/>
        </w:trPr>
        <w:tc>
          <w:tcPr>
            <w:tcW w:w="1843" w:type="dxa"/>
            <w:shd w:val="clear" w:color="auto" w:fill="auto"/>
            <w:tcMar>
              <w:top w:w="57" w:type="dxa"/>
            </w:tcMar>
            <w:hideMark/>
          </w:tcPr>
          <w:p w14:paraId="13441A59" w14:textId="77777777" w:rsidR="001B1F2D" w:rsidRPr="001B1F2D" w:rsidRDefault="001B1F2D" w:rsidP="00B17D29">
            <w:pPr>
              <w:pStyle w:val="Tabletext0"/>
            </w:pPr>
            <w:r w:rsidRPr="001B1F2D">
              <w:t>Greens Lake (Corop)</w:t>
            </w:r>
          </w:p>
        </w:tc>
        <w:tc>
          <w:tcPr>
            <w:tcW w:w="1701" w:type="dxa"/>
            <w:shd w:val="clear" w:color="auto" w:fill="auto"/>
            <w:noWrap/>
            <w:tcMar>
              <w:top w:w="57" w:type="dxa"/>
            </w:tcMar>
            <w:hideMark/>
          </w:tcPr>
          <w:p w14:paraId="36B392A9"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220E3E6E" w14:textId="500C0CA0" w:rsidR="001B1F2D" w:rsidRPr="001B1F2D" w:rsidRDefault="008C53E4" w:rsidP="00B17D29">
            <w:pPr>
              <w:pStyle w:val="Tabletext0"/>
            </w:pPr>
            <w:r>
              <w:t>Annual stocking</w:t>
            </w:r>
          </w:p>
        </w:tc>
        <w:tc>
          <w:tcPr>
            <w:tcW w:w="1418" w:type="dxa"/>
            <w:shd w:val="clear" w:color="auto" w:fill="auto"/>
            <w:tcMar>
              <w:top w:w="57" w:type="dxa"/>
            </w:tcMar>
            <w:hideMark/>
          </w:tcPr>
          <w:p w14:paraId="177DBE0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DF0EC7D"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2EAD433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7F94E1B" w14:textId="77777777" w:rsidR="001B1F2D" w:rsidRPr="001B1F2D" w:rsidRDefault="001B1F2D" w:rsidP="00B17D29">
            <w:pPr>
              <w:pStyle w:val="Tabletext0"/>
            </w:pPr>
            <w:r w:rsidRPr="001B1F2D">
              <w:t xml:space="preserve">Revert to annual stocking of 5000 Murray cod. </w:t>
            </w:r>
          </w:p>
        </w:tc>
      </w:tr>
      <w:tr w:rsidR="001B1F2D" w:rsidRPr="001B1F2D" w14:paraId="7C63DA02" w14:textId="77777777" w:rsidTr="00E11F98">
        <w:trPr>
          <w:cantSplit/>
          <w:trHeight w:val="170"/>
        </w:trPr>
        <w:tc>
          <w:tcPr>
            <w:tcW w:w="1843" w:type="dxa"/>
            <w:shd w:val="clear" w:color="auto" w:fill="auto"/>
            <w:tcMar>
              <w:top w:w="57" w:type="dxa"/>
            </w:tcMar>
            <w:hideMark/>
          </w:tcPr>
          <w:p w14:paraId="680711F2" w14:textId="77777777" w:rsidR="001B1F2D" w:rsidRPr="001B1F2D" w:rsidRDefault="001B1F2D" w:rsidP="00B17D29">
            <w:pPr>
              <w:pStyle w:val="Tabletext0"/>
            </w:pPr>
            <w:r w:rsidRPr="001B1F2D">
              <w:t>Holland Creek (Tatong)</w:t>
            </w:r>
          </w:p>
        </w:tc>
        <w:tc>
          <w:tcPr>
            <w:tcW w:w="1701" w:type="dxa"/>
            <w:shd w:val="clear" w:color="auto" w:fill="auto"/>
            <w:noWrap/>
            <w:tcMar>
              <w:top w:w="57" w:type="dxa"/>
            </w:tcMar>
            <w:hideMark/>
          </w:tcPr>
          <w:p w14:paraId="72484DBF"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ADB9A9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5C7473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902C139"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39BB77C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7EFFA57" w14:textId="794D23BF" w:rsidR="001B1F2D" w:rsidRPr="001B1F2D" w:rsidRDefault="008C53E4" w:rsidP="00B17D29">
            <w:pPr>
              <w:pStyle w:val="Tabletext0"/>
            </w:pPr>
            <w:r>
              <w:t>Stock</w:t>
            </w:r>
            <w:r w:rsidR="001B1F2D" w:rsidRPr="001B1F2D">
              <w:t xml:space="preserve"> above Spring Creek. On going stocking of creek will be reviewed based on findings of trout research from Wild Trout Management Program. </w:t>
            </w:r>
          </w:p>
        </w:tc>
      </w:tr>
      <w:tr w:rsidR="001B1F2D" w:rsidRPr="001B1F2D" w14:paraId="5706B1ED" w14:textId="77777777" w:rsidTr="00E11F98">
        <w:trPr>
          <w:cantSplit/>
          <w:trHeight w:val="170"/>
        </w:trPr>
        <w:tc>
          <w:tcPr>
            <w:tcW w:w="1843" w:type="dxa"/>
            <w:shd w:val="clear" w:color="auto" w:fill="auto"/>
            <w:tcMar>
              <w:top w:w="57" w:type="dxa"/>
            </w:tcMar>
            <w:hideMark/>
          </w:tcPr>
          <w:p w14:paraId="0CC2C258" w14:textId="77777777" w:rsidR="001B1F2D" w:rsidRPr="001B1F2D" w:rsidRDefault="001B1F2D" w:rsidP="00B17D29">
            <w:pPr>
              <w:pStyle w:val="Tabletext0"/>
            </w:pPr>
            <w:r w:rsidRPr="001B1F2D">
              <w:t>Howqua River (Between Sheepyard Flat &amp; Running Creek)</w:t>
            </w:r>
          </w:p>
        </w:tc>
        <w:tc>
          <w:tcPr>
            <w:tcW w:w="1701" w:type="dxa"/>
            <w:shd w:val="clear" w:color="auto" w:fill="auto"/>
            <w:noWrap/>
            <w:tcMar>
              <w:top w:w="57" w:type="dxa"/>
            </w:tcMar>
            <w:hideMark/>
          </w:tcPr>
          <w:p w14:paraId="26A6719A"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A60ED4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37C59F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494655E"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2C01C50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AF07D60" w14:textId="1F3BE8B8" w:rsidR="001B1F2D" w:rsidRPr="001B1F2D" w:rsidRDefault="001B1F2D" w:rsidP="00113955">
            <w:pPr>
              <w:pStyle w:val="Tabletext0"/>
            </w:pPr>
            <w:r w:rsidRPr="001B1F2D">
              <w:t>3 Year stocking trial of 5000 brown trout to be fin clipped adipose fin. This stocking of brown trout is between Sheepyard Flat to Running Creek in the Howqua River and 2016 is the final year.</w:t>
            </w:r>
          </w:p>
        </w:tc>
      </w:tr>
      <w:tr w:rsidR="001B1F2D" w:rsidRPr="001B1F2D" w14:paraId="6D4BAB2B" w14:textId="77777777" w:rsidTr="00E11F98">
        <w:trPr>
          <w:cantSplit/>
          <w:trHeight w:val="170"/>
        </w:trPr>
        <w:tc>
          <w:tcPr>
            <w:tcW w:w="1843" w:type="dxa"/>
            <w:shd w:val="clear" w:color="auto" w:fill="auto"/>
            <w:tcMar>
              <w:top w:w="57" w:type="dxa"/>
            </w:tcMar>
            <w:hideMark/>
          </w:tcPr>
          <w:p w14:paraId="7FC330BB" w14:textId="77777777" w:rsidR="001B1F2D" w:rsidRPr="001B1F2D" w:rsidRDefault="001B1F2D" w:rsidP="00B17D29">
            <w:pPr>
              <w:pStyle w:val="Tabletext0"/>
            </w:pPr>
            <w:r w:rsidRPr="001B1F2D">
              <w:t>Hughes Creek</w:t>
            </w:r>
          </w:p>
        </w:tc>
        <w:tc>
          <w:tcPr>
            <w:tcW w:w="1701" w:type="dxa"/>
            <w:shd w:val="clear" w:color="auto" w:fill="auto"/>
            <w:tcMar>
              <w:top w:w="57" w:type="dxa"/>
            </w:tcMar>
            <w:hideMark/>
          </w:tcPr>
          <w:p w14:paraId="7E318139" w14:textId="77777777" w:rsidR="001B1F2D" w:rsidRPr="001B1F2D" w:rsidRDefault="001B1F2D" w:rsidP="00B17D29">
            <w:pPr>
              <w:pStyle w:val="Tabletext0"/>
            </w:pPr>
            <w:r w:rsidRPr="001B1F2D">
              <w:t>Macquarie perch</w:t>
            </w:r>
          </w:p>
        </w:tc>
        <w:tc>
          <w:tcPr>
            <w:tcW w:w="1559" w:type="dxa"/>
            <w:shd w:val="clear" w:color="auto" w:fill="auto"/>
            <w:tcMar>
              <w:top w:w="57" w:type="dxa"/>
            </w:tcMar>
            <w:hideMark/>
          </w:tcPr>
          <w:p w14:paraId="4C375B52"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02B73D1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AB08A0E"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71AD12FA" w14:textId="77777777" w:rsidR="001B1F2D" w:rsidRPr="001B1F2D" w:rsidRDefault="001B1F2D" w:rsidP="00B17D29">
            <w:pPr>
              <w:pStyle w:val="Tabletext0"/>
            </w:pPr>
            <w:r w:rsidRPr="001B1F2D">
              <w:t>Nagambie Angling Club request Macquarie perch</w:t>
            </w:r>
          </w:p>
        </w:tc>
        <w:tc>
          <w:tcPr>
            <w:tcW w:w="4395" w:type="dxa"/>
            <w:shd w:val="clear" w:color="000000" w:fill="FFFFFF"/>
            <w:tcMar>
              <w:top w:w="57" w:type="dxa"/>
            </w:tcMar>
            <w:hideMark/>
          </w:tcPr>
          <w:p w14:paraId="17BDF423" w14:textId="77777777" w:rsidR="001B1F2D" w:rsidRPr="001B1F2D" w:rsidRDefault="001B1F2D" w:rsidP="00B17D29">
            <w:pPr>
              <w:pStyle w:val="Tabletext0"/>
            </w:pPr>
            <w:r w:rsidRPr="001B1F2D">
              <w:t>Stocking in the lower Hughes Creek downstream of Avenal to the Goulburn River. Stocking request supported dependant on Macquarie perch numbers and Macquarie perch recovery program.</w:t>
            </w:r>
          </w:p>
        </w:tc>
      </w:tr>
      <w:tr w:rsidR="001B1F2D" w:rsidRPr="001B1F2D" w14:paraId="3D95CD07" w14:textId="77777777" w:rsidTr="00E11F98">
        <w:trPr>
          <w:cantSplit/>
          <w:trHeight w:val="170"/>
        </w:trPr>
        <w:tc>
          <w:tcPr>
            <w:tcW w:w="1843" w:type="dxa"/>
            <w:shd w:val="clear" w:color="auto" w:fill="auto"/>
            <w:tcMar>
              <w:top w:w="57" w:type="dxa"/>
            </w:tcMar>
            <w:hideMark/>
          </w:tcPr>
          <w:p w14:paraId="14A277E3" w14:textId="77777777" w:rsidR="001B1F2D" w:rsidRPr="001B1F2D" w:rsidRDefault="001B1F2D" w:rsidP="00B17D29">
            <w:pPr>
              <w:pStyle w:val="Tabletext0"/>
            </w:pPr>
            <w:r w:rsidRPr="001B1F2D">
              <w:t>Hume Lake (Tallangatta)</w:t>
            </w:r>
          </w:p>
        </w:tc>
        <w:tc>
          <w:tcPr>
            <w:tcW w:w="1701" w:type="dxa"/>
            <w:shd w:val="clear" w:color="auto" w:fill="auto"/>
            <w:noWrap/>
            <w:tcMar>
              <w:top w:w="57" w:type="dxa"/>
            </w:tcMar>
            <w:hideMark/>
          </w:tcPr>
          <w:p w14:paraId="37DDEB13"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79006C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B61CA9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1A55D05" w14:textId="77777777" w:rsidR="001B1F2D" w:rsidRPr="001B1F2D" w:rsidRDefault="001B1F2D" w:rsidP="00B17D29">
            <w:pPr>
              <w:pStyle w:val="Tabletext0"/>
            </w:pPr>
            <w:r w:rsidRPr="001B1F2D">
              <w:t>40000</w:t>
            </w:r>
          </w:p>
        </w:tc>
        <w:tc>
          <w:tcPr>
            <w:tcW w:w="2409" w:type="dxa"/>
            <w:shd w:val="clear" w:color="auto" w:fill="auto"/>
            <w:tcMar>
              <w:top w:w="57" w:type="dxa"/>
            </w:tcMar>
            <w:hideMark/>
          </w:tcPr>
          <w:p w14:paraId="3FEE46B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31B68F2" w14:textId="1F615D7C" w:rsidR="001B1F2D" w:rsidRPr="001B1F2D" w:rsidRDefault="001B1F2D" w:rsidP="00B17D29">
            <w:pPr>
              <w:pStyle w:val="Tabletext0"/>
            </w:pPr>
          </w:p>
        </w:tc>
      </w:tr>
      <w:tr w:rsidR="001B1F2D" w:rsidRPr="001B1F2D" w14:paraId="307546C5" w14:textId="77777777" w:rsidTr="00E11F98">
        <w:trPr>
          <w:cantSplit/>
          <w:trHeight w:val="170"/>
        </w:trPr>
        <w:tc>
          <w:tcPr>
            <w:tcW w:w="1843" w:type="dxa"/>
            <w:shd w:val="clear" w:color="auto" w:fill="auto"/>
            <w:tcMar>
              <w:top w:w="57" w:type="dxa"/>
            </w:tcMar>
            <w:hideMark/>
          </w:tcPr>
          <w:p w14:paraId="645FEE7D" w14:textId="77777777" w:rsidR="001B1F2D" w:rsidRPr="001B1F2D" w:rsidRDefault="001B1F2D" w:rsidP="00B17D29">
            <w:pPr>
              <w:pStyle w:val="Tabletext0"/>
            </w:pPr>
            <w:r w:rsidRPr="001B1F2D">
              <w:t>Hume Lake (Tallangatta)</w:t>
            </w:r>
          </w:p>
        </w:tc>
        <w:tc>
          <w:tcPr>
            <w:tcW w:w="1701" w:type="dxa"/>
            <w:shd w:val="clear" w:color="auto" w:fill="auto"/>
            <w:noWrap/>
            <w:tcMar>
              <w:top w:w="57" w:type="dxa"/>
            </w:tcMar>
            <w:hideMark/>
          </w:tcPr>
          <w:p w14:paraId="4F4D1D75"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C6FE87F"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C37258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AA8951E" w14:textId="77777777" w:rsidR="001B1F2D" w:rsidRPr="001B1F2D" w:rsidRDefault="001B1F2D" w:rsidP="00B17D29">
            <w:pPr>
              <w:pStyle w:val="Tabletext0"/>
            </w:pPr>
            <w:r w:rsidRPr="001B1F2D">
              <w:t>150000</w:t>
            </w:r>
          </w:p>
        </w:tc>
        <w:tc>
          <w:tcPr>
            <w:tcW w:w="2409" w:type="dxa"/>
            <w:shd w:val="clear" w:color="auto" w:fill="auto"/>
            <w:noWrap/>
            <w:tcMar>
              <w:top w:w="57" w:type="dxa"/>
            </w:tcMar>
            <w:hideMark/>
          </w:tcPr>
          <w:p w14:paraId="306DAC9D" w14:textId="77777777" w:rsidR="001B1F2D" w:rsidRPr="001B1F2D" w:rsidRDefault="001B1F2D" w:rsidP="00B17D29">
            <w:pPr>
              <w:pStyle w:val="Tabletext0"/>
            </w:pPr>
            <w:r w:rsidRPr="001B1F2D">
              <w:t>NFA request 80000 golden perch to maintain golden perch fishery</w:t>
            </w:r>
          </w:p>
        </w:tc>
        <w:tc>
          <w:tcPr>
            <w:tcW w:w="4395" w:type="dxa"/>
            <w:shd w:val="clear" w:color="000000" w:fill="FFFFFF"/>
            <w:tcMar>
              <w:top w:w="57" w:type="dxa"/>
            </w:tcMar>
            <w:hideMark/>
          </w:tcPr>
          <w:p w14:paraId="7A83E1AB" w14:textId="754C24B4" w:rsidR="001B1F2D" w:rsidRPr="001B1F2D" w:rsidRDefault="001B1F2D" w:rsidP="00B17D29">
            <w:pPr>
              <w:pStyle w:val="Tabletext0"/>
            </w:pPr>
            <w:r w:rsidRPr="001B1F2D">
              <w:t xml:space="preserve">Dependant on golden perch availability increase stocking of golden perch if golden perch available.  Lake received Extra boost stocking of 70000 golden perch during 2014/2015. </w:t>
            </w:r>
          </w:p>
        </w:tc>
      </w:tr>
      <w:tr w:rsidR="001B1F2D" w:rsidRPr="001B1F2D" w14:paraId="09F18EB4" w14:textId="77777777" w:rsidTr="00E11F98">
        <w:trPr>
          <w:cantSplit/>
          <w:trHeight w:val="170"/>
        </w:trPr>
        <w:tc>
          <w:tcPr>
            <w:tcW w:w="1843" w:type="dxa"/>
            <w:shd w:val="clear" w:color="auto" w:fill="auto"/>
            <w:tcMar>
              <w:top w:w="57" w:type="dxa"/>
            </w:tcMar>
            <w:hideMark/>
          </w:tcPr>
          <w:p w14:paraId="1F0958B2" w14:textId="77777777" w:rsidR="001B1F2D" w:rsidRPr="001B1F2D" w:rsidRDefault="001B1F2D" w:rsidP="00B17D29">
            <w:pPr>
              <w:pStyle w:val="Tabletext0"/>
            </w:pPr>
            <w:r w:rsidRPr="001B1F2D">
              <w:t>Hume Lake (Tallangatta)</w:t>
            </w:r>
          </w:p>
        </w:tc>
        <w:tc>
          <w:tcPr>
            <w:tcW w:w="1701" w:type="dxa"/>
            <w:shd w:val="clear" w:color="auto" w:fill="auto"/>
            <w:noWrap/>
            <w:tcMar>
              <w:top w:w="57" w:type="dxa"/>
            </w:tcMar>
            <w:hideMark/>
          </w:tcPr>
          <w:p w14:paraId="449C6CF8"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400D4AC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8FB52B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CA22CAC" w14:textId="77777777" w:rsidR="001B1F2D" w:rsidRPr="001B1F2D" w:rsidRDefault="001B1F2D" w:rsidP="00B17D29">
            <w:pPr>
              <w:pStyle w:val="Tabletext0"/>
            </w:pPr>
            <w:r w:rsidRPr="001B1F2D">
              <w:t>30000</w:t>
            </w:r>
          </w:p>
        </w:tc>
        <w:tc>
          <w:tcPr>
            <w:tcW w:w="2409" w:type="dxa"/>
            <w:shd w:val="clear" w:color="auto" w:fill="auto"/>
            <w:noWrap/>
            <w:tcMar>
              <w:top w:w="57" w:type="dxa"/>
            </w:tcMar>
            <w:hideMark/>
          </w:tcPr>
          <w:p w14:paraId="3498A0AC"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E58A652" w14:textId="7F9FB956" w:rsidR="001B1F2D" w:rsidRPr="001B1F2D" w:rsidRDefault="008C53E4" w:rsidP="00A45588">
            <w:pPr>
              <w:pStyle w:val="Tabletext0"/>
            </w:pPr>
            <w:r>
              <w:t>I</w:t>
            </w:r>
            <w:r w:rsidR="00A45588">
              <w:t>Maintain rainbow trout stiocking but there is an i</w:t>
            </w:r>
            <w:r w:rsidR="001B1F2D" w:rsidRPr="001B1F2D">
              <w:t>ssue with lack of rainbow trout returns to anglers. Fisheries Victoria to investigate what are the returns on rainbow trout to anglers.</w:t>
            </w:r>
          </w:p>
        </w:tc>
      </w:tr>
      <w:tr w:rsidR="001B1F2D" w:rsidRPr="001B1F2D" w14:paraId="314750C0" w14:textId="77777777" w:rsidTr="00E11F98">
        <w:trPr>
          <w:cantSplit/>
          <w:trHeight w:val="170"/>
        </w:trPr>
        <w:tc>
          <w:tcPr>
            <w:tcW w:w="1843" w:type="dxa"/>
            <w:shd w:val="clear" w:color="auto" w:fill="auto"/>
            <w:tcMar>
              <w:top w:w="57" w:type="dxa"/>
            </w:tcMar>
            <w:hideMark/>
          </w:tcPr>
          <w:p w14:paraId="74221EDC" w14:textId="77777777" w:rsidR="001B1F2D" w:rsidRPr="001B1F2D" w:rsidRDefault="001B1F2D" w:rsidP="00B17D29">
            <w:pPr>
              <w:pStyle w:val="Tabletext0"/>
            </w:pPr>
            <w:r w:rsidRPr="001B1F2D">
              <w:t>Hume Lake including Mitta River (Tallangatta)</w:t>
            </w:r>
          </w:p>
        </w:tc>
        <w:tc>
          <w:tcPr>
            <w:tcW w:w="1701" w:type="dxa"/>
            <w:shd w:val="clear" w:color="auto" w:fill="auto"/>
            <w:noWrap/>
            <w:tcMar>
              <w:top w:w="57" w:type="dxa"/>
            </w:tcMar>
            <w:hideMark/>
          </w:tcPr>
          <w:p w14:paraId="5C06CA6B"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B904550" w14:textId="3A2238D1" w:rsidR="001B1F2D" w:rsidRPr="001B1F2D" w:rsidRDefault="001B1F2D" w:rsidP="00B17D29">
            <w:pPr>
              <w:pStyle w:val="Tabletext0"/>
            </w:pPr>
            <w:r w:rsidRPr="001B1F2D">
              <w:t> </w:t>
            </w:r>
            <w:r w:rsidR="008C53E4" w:rsidRPr="001B1F2D">
              <w:t>Annual stocking</w:t>
            </w:r>
          </w:p>
        </w:tc>
        <w:tc>
          <w:tcPr>
            <w:tcW w:w="1418" w:type="dxa"/>
            <w:shd w:val="clear" w:color="auto" w:fill="auto"/>
            <w:tcMar>
              <w:top w:w="57" w:type="dxa"/>
            </w:tcMar>
            <w:hideMark/>
          </w:tcPr>
          <w:p w14:paraId="38BFCAC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0D22CE6" w14:textId="2D961E84" w:rsidR="001B1F2D" w:rsidRPr="001B1F2D" w:rsidRDefault="005A181F" w:rsidP="00B17D29">
            <w:pPr>
              <w:pStyle w:val="Tabletext0"/>
            </w:pPr>
            <w:r>
              <w:t>100</w:t>
            </w:r>
            <w:r w:rsidRPr="001B1F2D">
              <w:t>000</w:t>
            </w:r>
          </w:p>
        </w:tc>
        <w:tc>
          <w:tcPr>
            <w:tcW w:w="2409" w:type="dxa"/>
            <w:shd w:val="clear" w:color="auto" w:fill="auto"/>
            <w:tcMar>
              <w:top w:w="57" w:type="dxa"/>
            </w:tcMar>
            <w:hideMark/>
          </w:tcPr>
          <w:p w14:paraId="0A1144C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3885C3C" w14:textId="731D749C" w:rsidR="001B1F2D" w:rsidRPr="001B1F2D" w:rsidRDefault="001B1F2D" w:rsidP="00B17D29">
            <w:pPr>
              <w:pStyle w:val="Tabletext0"/>
            </w:pPr>
            <w:r w:rsidRPr="001B1F2D">
              <w:t>Lake received Extra boost stocking of 25000 Murray cod during 2014/2015.</w:t>
            </w:r>
          </w:p>
        </w:tc>
      </w:tr>
      <w:tr w:rsidR="001B1F2D" w:rsidRPr="001B1F2D" w14:paraId="7E94EA76" w14:textId="77777777" w:rsidTr="00E11F98">
        <w:trPr>
          <w:cantSplit/>
          <w:trHeight w:val="170"/>
        </w:trPr>
        <w:tc>
          <w:tcPr>
            <w:tcW w:w="1843" w:type="dxa"/>
            <w:shd w:val="clear" w:color="auto" w:fill="auto"/>
            <w:tcMar>
              <w:top w:w="57" w:type="dxa"/>
            </w:tcMar>
            <w:hideMark/>
          </w:tcPr>
          <w:p w14:paraId="2B7761B9" w14:textId="77777777" w:rsidR="001B1F2D" w:rsidRPr="001B1F2D" w:rsidRDefault="001B1F2D" w:rsidP="00B17D29">
            <w:pPr>
              <w:pStyle w:val="Tabletext0"/>
            </w:pPr>
            <w:r w:rsidRPr="001B1F2D">
              <w:t>Kerferd Lake (Beechworth)</w:t>
            </w:r>
          </w:p>
        </w:tc>
        <w:tc>
          <w:tcPr>
            <w:tcW w:w="1701" w:type="dxa"/>
            <w:shd w:val="clear" w:color="auto" w:fill="auto"/>
            <w:tcMar>
              <w:top w:w="57" w:type="dxa"/>
            </w:tcMar>
            <w:hideMark/>
          </w:tcPr>
          <w:p w14:paraId="1DECB945" w14:textId="77777777" w:rsidR="001B1F2D" w:rsidRPr="001B1F2D" w:rsidRDefault="001B1F2D" w:rsidP="00B17D29">
            <w:pPr>
              <w:pStyle w:val="Tabletext0"/>
            </w:pPr>
            <w:r w:rsidRPr="001B1F2D">
              <w:t>Trout cod</w:t>
            </w:r>
          </w:p>
        </w:tc>
        <w:tc>
          <w:tcPr>
            <w:tcW w:w="1559" w:type="dxa"/>
            <w:shd w:val="clear" w:color="auto" w:fill="auto"/>
            <w:tcMar>
              <w:top w:w="57" w:type="dxa"/>
            </w:tcMar>
            <w:hideMark/>
          </w:tcPr>
          <w:p w14:paraId="1D8C555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BB3038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D9B6E32"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1EDF3C5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519EC8E" w14:textId="4BF88153" w:rsidR="001B1F2D" w:rsidRPr="001B1F2D" w:rsidRDefault="008C53E4" w:rsidP="00B17D29">
            <w:pPr>
              <w:pStyle w:val="Tabletext0"/>
            </w:pPr>
            <w:r>
              <w:t>Nunbers dependant on avaialability</w:t>
            </w:r>
            <w:r w:rsidR="00EB537F">
              <w:t>.</w:t>
            </w:r>
          </w:p>
        </w:tc>
      </w:tr>
      <w:tr w:rsidR="001B1F2D" w:rsidRPr="001B1F2D" w14:paraId="042058C0" w14:textId="77777777" w:rsidTr="00E11F98">
        <w:trPr>
          <w:cantSplit/>
          <w:trHeight w:val="170"/>
        </w:trPr>
        <w:tc>
          <w:tcPr>
            <w:tcW w:w="1843" w:type="dxa"/>
            <w:shd w:val="clear" w:color="auto" w:fill="auto"/>
            <w:tcMar>
              <w:top w:w="57" w:type="dxa"/>
            </w:tcMar>
            <w:hideMark/>
          </w:tcPr>
          <w:p w14:paraId="6961B960" w14:textId="77777777" w:rsidR="001B1F2D" w:rsidRPr="001B1F2D" w:rsidRDefault="001B1F2D" w:rsidP="00B17D29">
            <w:pPr>
              <w:pStyle w:val="Tabletext0"/>
            </w:pPr>
            <w:r w:rsidRPr="001B1F2D">
              <w:t>Kialla Lakes (Shepparton)</w:t>
            </w:r>
          </w:p>
        </w:tc>
        <w:tc>
          <w:tcPr>
            <w:tcW w:w="1701" w:type="dxa"/>
            <w:shd w:val="clear" w:color="auto" w:fill="auto"/>
            <w:noWrap/>
            <w:tcMar>
              <w:top w:w="57" w:type="dxa"/>
            </w:tcMar>
            <w:hideMark/>
          </w:tcPr>
          <w:p w14:paraId="651183C5"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BF90BF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C4DA03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907ED31"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202345C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4386FA9" w14:textId="06502668" w:rsidR="001B1F2D" w:rsidRPr="001B1F2D" w:rsidRDefault="001B1F2D" w:rsidP="00B17D29">
            <w:pPr>
              <w:pStyle w:val="Tabletext0"/>
            </w:pPr>
          </w:p>
        </w:tc>
      </w:tr>
      <w:tr w:rsidR="001B1F2D" w:rsidRPr="001B1F2D" w14:paraId="383AA36F" w14:textId="77777777" w:rsidTr="00E11F98">
        <w:trPr>
          <w:cantSplit/>
          <w:trHeight w:val="170"/>
        </w:trPr>
        <w:tc>
          <w:tcPr>
            <w:tcW w:w="1843" w:type="dxa"/>
            <w:shd w:val="clear" w:color="auto" w:fill="auto"/>
            <w:tcMar>
              <w:top w:w="57" w:type="dxa"/>
            </w:tcMar>
            <w:hideMark/>
          </w:tcPr>
          <w:p w14:paraId="67D58B9A" w14:textId="77777777" w:rsidR="001B1F2D" w:rsidRPr="001B1F2D" w:rsidRDefault="001B1F2D" w:rsidP="00B17D29">
            <w:pPr>
              <w:pStyle w:val="Tabletext0"/>
            </w:pPr>
            <w:r w:rsidRPr="001B1F2D">
              <w:t>Kiewa River (Baranduda to Dederang)</w:t>
            </w:r>
          </w:p>
        </w:tc>
        <w:tc>
          <w:tcPr>
            <w:tcW w:w="1701" w:type="dxa"/>
            <w:shd w:val="clear" w:color="auto" w:fill="auto"/>
            <w:noWrap/>
            <w:tcMar>
              <w:top w:w="57" w:type="dxa"/>
            </w:tcMar>
            <w:hideMark/>
          </w:tcPr>
          <w:p w14:paraId="065981EB"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32D9C83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7E300DB"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AA4BCB6"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6CE83BD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44CFAB4" w14:textId="4BDE0666" w:rsidR="001B1F2D" w:rsidRPr="001B1F2D" w:rsidRDefault="001B1F2D" w:rsidP="00B17D29">
            <w:pPr>
              <w:pStyle w:val="Tabletext0"/>
            </w:pPr>
          </w:p>
        </w:tc>
      </w:tr>
      <w:tr w:rsidR="001B1F2D" w:rsidRPr="001B1F2D" w14:paraId="2F5048F7" w14:textId="77777777" w:rsidTr="00E11F98">
        <w:trPr>
          <w:cantSplit/>
          <w:trHeight w:val="170"/>
        </w:trPr>
        <w:tc>
          <w:tcPr>
            <w:tcW w:w="1843" w:type="dxa"/>
            <w:shd w:val="clear" w:color="auto" w:fill="auto"/>
            <w:tcMar>
              <w:top w:w="57" w:type="dxa"/>
            </w:tcMar>
            <w:hideMark/>
          </w:tcPr>
          <w:p w14:paraId="5F47E9D2" w14:textId="271AF2B2" w:rsidR="001B1F2D" w:rsidRPr="001B1F2D" w:rsidRDefault="001B1F2D" w:rsidP="00B17D29">
            <w:pPr>
              <w:pStyle w:val="Tabletext0"/>
            </w:pPr>
            <w:r w:rsidRPr="001B1F2D">
              <w:t xml:space="preserve">Kiewa River </w:t>
            </w:r>
            <w:r w:rsidR="00964F69">
              <w:br/>
            </w:r>
            <w:r w:rsidRPr="001B1F2D">
              <w:t>(Mount Beauty to Keagan's Bridge)</w:t>
            </w:r>
          </w:p>
        </w:tc>
        <w:tc>
          <w:tcPr>
            <w:tcW w:w="1701" w:type="dxa"/>
            <w:shd w:val="clear" w:color="auto" w:fill="auto"/>
            <w:noWrap/>
            <w:tcMar>
              <w:top w:w="57" w:type="dxa"/>
            </w:tcMar>
            <w:hideMark/>
          </w:tcPr>
          <w:p w14:paraId="64E208E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4E7BC00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C81FAD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182174D"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16C4BA2B" w14:textId="08B4E86F" w:rsidR="001B1F2D" w:rsidRPr="001B1F2D" w:rsidRDefault="001B1F2D" w:rsidP="00B17D29">
            <w:pPr>
              <w:pStyle w:val="Tabletext0"/>
            </w:pPr>
            <w:r w:rsidRPr="001B1F2D">
              <w:t xml:space="preserve">Kiewa Valley Fishing Club (KVFC) request 15000 brown trout in the Kiewa River from Mount Beauty </w:t>
            </w:r>
            <w:r w:rsidR="00964F69">
              <w:br/>
            </w:r>
            <w:r w:rsidRPr="001B1F2D">
              <w:t>to Keagan's Bridge</w:t>
            </w:r>
          </w:p>
        </w:tc>
        <w:tc>
          <w:tcPr>
            <w:tcW w:w="4395" w:type="dxa"/>
            <w:shd w:val="clear" w:color="000000" w:fill="FFFFFF"/>
            <w:tcMar>
              <w:top w:w="57" w:type="dxa"/>
            </w:tcMar>
            <w:hideMark/>
          </w:tcPr>
          <w:p w14:paraId="1426CB41" w14:textId="0DDB6BDD" w:rsidR="001B1F2D" w:rsidRPr="001B1F2D" w:rsidRDefault="001B1F2D" w:rsidP="00EE6F56">
            <w:pPr>
              <w:pStyle w:val="Tabletext0"/>
            </w:pPr>
            <w:r w:rsidRPr="001B1F2D">
              <w:t>Water not currently on stocking program. Trout stocking in wild trout streams will be reviewed pending the outcomes of the Wild Trout Management Program. General support from the Vic Fish Stock meeting for trout stocking if suitable.</w:t>
            </w:r>
          </w:p>
        </w:tc>
      </w:tr>
      <w:tr w:rsidR="001B1F2D" w:rsidRPr="001B1F2D" w14:paraId="15640FA3" w14:textId="77777777" w:rsidTr="00E11F98">
        <w:trPr>
          <w:cantSplit/>
          <w:trHeight w:val="170"/>
        </w:trPr>
        <w:tc>
          <w:tcPr>
            <w:tcW w:w="1843" w:type="dxa"/>
            <w:shd w:val="clear" w:color="auto" w:fill="auto"/>
            <w:tcMar>
              <w:top w:w="57" w:type="dxa"/>
            </w:tcMar>
            <w:hideMark/>
          </w:tcPr>
          <w:p w14:paraId="06C59DA3" w14:textId="77777777" w:rsidR="001B1F2D" w:rsidRPr="001B1F2D" w:rsidRDefault="001B1F2D" w:rsidP="00B17D29">
            <w:pPr>
              <w:pStyle w:val="Tabletext0"/>
            </w:pPr>
            <w:r w:rsidRPr="001B1F2D">
              <w:t>King Lake (Rutherglen)</w:t>
            </w:r>
          </w:p>
        </w:tc>
        <w:tc>
          <w:tcPr>
            <w:tcW w:w="1701" w:type="dxa"/>
            <w:shd w:val="clear" w:color="auto" w:fill="auto"/>
            <w:noWrap/>
            <w:tcMar>
              <w:top w:w="57" w:type="dxa"/>
            </w:tcMar>
            <w:hideMark/>
          </w:tcPr>
          <w:p w14:paraId="663D275E"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31C20FB"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92A233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0969DC5"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0D2F7AD7" w14:textId="77777777" w:rsidR="001B1F2D" w:rsidRPr="001B1F2D" w:rsidRDefault="001B1F2D" w:rsidP="00B17D29">
            <w:pPr>
              <w:pStyle w:val="Tabletext0"/>
            </w:pPr>
            <w:r w:rsidRPr="001B1F2D">
              <w:t>NFA request 1000 golden perch</w:t>
            </w:r>
          </w:p>
        </w:tc>
        <w:tc>
          <w:tcPr>
            <w:tcW w:w="4395" w:type="dxa"/>
            <w:shd w:val="clear" w:color="000000" w:fill="FFFFFF"/>
            <w:tcMar>
              <w:top w:w="57" w:type="dxa"/>
            </w:tcMar>
            <w:hideMark/>
          </w:tcPr>
          <w:p w14:paraId="71884FA3" w14:textId="16BB784C" w:rsidR="001B1F2D" w:rsidRPr="001B1F2D" w:rsidRDefault="001B1F2D" w:rsidP="00B17D29">
            <w:pPr>
              <w:pStyle w:val="Tabletext0"/>
            </w:pPr>
          </w:p>
        </w:tc>
      </w:tr>
      <w:tr w:rsidR="001B1F2D" w:rsidRPr="001B1F2D" w14:paraId="5324AC3A" w14:textId="77777777" w:rsidTr="00E11F98">
        <w:trPr>
          <w:cantSplit/>
          <w:trHeight w:val="170"/>
        </w:trPr>
        <w:tc>
          <w:tcPr>
            <w:tcW w:w="1843" w:type="dxa"/>
            <w:shd w:val="clear" w:color="auto" w:fill="auto"/>
            <w:tcMar>
              <w:top w:w="57" w:type="dxa"/>
            </w:tcMar>
            <w:hideMark/>
          </w:tcPr>
          <w:p w14:paraId="569C383F" w14:textId="18A1B71A" w:rsidR="001B1F2D" w:rsidRPr="001B1F2D" w:rsidRDefault="001B1F2D" w:rsidP="00B17D29">
            <w:pPr>
              <w:pStyle w:val="Tabletext0"/>
            </w:pPr>
            <w:r w:rsidRPr="001B1F2D">
              <w:t xml:space="preserve">King River </w:t>
            </w:r>
            <w:r w:rsidR="00964F69">
              <w:br/>
            </w:r>
            <w:r w:rsidRPr="001B1F2D">
              <w:t>(Below William Hovell Lake to Edi Cutting)</w:t>
            </w:r>
          </w:p>
        </w:tc>
        <w:tc>
          <w:tcPr>
            <w:tcW w:w="1701" w:type="dxa"/>
            <w:shd w:val="clear" w:color="auto" w:fill="auto"/>
            <w:noWrap/>
            <w:tcMar>
              <w:top w:w="57" w:type="dxa"/>
            </w:tcMar>
            <w:hideMark/>
          </w:tcPr>
          <w:p w14:paraId="4226B22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18DB09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3BCD86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EC64301"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27054C90" w14:textId="726110CB" w:rsidR="001B1F2D" w:rsidRPr="001B1F2D" w:rsidRDefault="001B1F2D" w:rsidP="00964F69">
            <w:pPr>
              <w:pStyle w:val="Tabletext0"/>
            </w:pPr>
            <w:r w:rsidRPr="001B1F2D">
              <w:t>Wangaratta Fly Fishing Club Inc. request a 3 year stocking trial of 3000 to 5000 yearling brown trout stocked at 5 locations below William Hovell Lake to Edi Cutting</w:t>
            </w:r>
          </w:p>
        </w:tc>
        <w:tc>
          <w:tcPr>
            <w:tcW w:w="4395" w:type="dxa"/>
            <w:shd w:val="clear" w:color="000000" w:fill="FFFFFF"/>
            <w:tcMar>
              <w:top w:w="57" w:type="dxa"/>
            </w:tcMar>
            <w:hideMark/>
          </w:tcPr>
          <w:p w14:paraId="115709EE" w14:textId="62037D53" w:rsidR="001B1F2D" w:rsidRPr="001B1F2D" w:rsidRDefault="001B1F2D" w:rsidP="00A45588">
            <w:pPr>
              <w:pStyle w:val="Tabletext0"/>
            </w:pPr>
            <w:r w:rsidRPr="001B1F2D">
              <w:t xml:space="preserve">Water not currently on stocking program. Trout stocking in wild trout streams will be reviewed pending the outcomes of the </w:t>
            </w:r>
            <w:r w:rsidR="00964F69">
              <w:t>Wild Trout Management Program.</w:t>
            </w:r>
            <w:r w:rsidRPr="001B1F2D">
              <w:t xml:space="preserve"> General support from the Vic Fish Stock meeting for trout stocking if conditions are suitable. Last stocked with 2500 fin clipped fish brown trout in 2011 with </w:t>
            </w:r>
            <w:r w:rsidR="00A45588">
              <w:t>few</w:t>
            </w:r>
            <w:r w:rsidR="00A45588" w:rsidRPr="001B1F2D">
              <w:t xml:space="preserve"> </w:t>
            </w:r>
            <w:r w:rsidRPr="001B1F2D">
              <w:t xml:space="preserve">recovered by anglers.  </w:t>
            </w:r>
          </w:p>
        </w:tc>
      </w:tr>
      <w:tr w:rsidR="001B1F2D" w:rsidRPr="001B1F2D" w14:paraId="78CDD8B4" w14:textId="77777777" w:rsidTr="00E11F98">
        <w:trPr>
          <w:cantSplit/>
          <w:trHeight w:val="170"/>
        </w:trPr>
        <w:tc>
          <w:tcPr>
            <w:tcW w:w="1843" w:type="dxa"/>
            <w:shd w:val="clear" w:color="auto" w:fill="auto"/>
            <w:tcMar>
              <w:top w:w="57" w:type="dxa"/>
            </w:tcMar>
            <w:hideMark/>
          </w:tcPr>
          <w:p w14:paraId="550EF5C1" w14:textId="14B0B5DF" w:rsidR="001B1F2D" w:rsidRPr="001B1F2D" w:rsidRDefault="001B1F2D" w:rsidP="00B17D29">
            <w:pPr>
              <w:pStyle w:val="Tabletext0"/>
            </w:pPr>
            <w:r w:rsidRPr="001B1F2D">
              <w:t xml:space="preserve">Les Stone Park Lake </w:t>
            </w:r>
            <w:r w:rsidR="00964F69">
              <w:br/>
            </w:r>
            <w:r w:rsidRPr="001B1F2D">
              <w:t>(Wodonga)</w:t>
            </w:r>
          </w:p>
        </w:tc>
        <w:tc>
          <w:tcPr>
            <w:tcW w:w="1701" w:type="dxa"/>
            <w:shd w:val="clear" w:color="auto" w:fill="auto"/>
            <w:noWrap/>
            <w:tcMar>
              <w:top w:w="57" w:type="dxa"/>
            </w:tcMar>
            <w:hideMark/>
          </w:tcPr>
          <w:p w14:paraId="39F6C36E"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AB43664"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7E977596"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138704D7" w14:textId="77777777" w:rsidR="001B1F2D" w:rsidRPr="001B1F2D" w:rsidRDefault="001B1F2D" w:rsidP="00B17D29">
            <w:pPr>
              <w:pStyle w:val="Tabletext0"/>
            </w:pPr>
            <w:r w:rsidRPr="001B1F2D">
              <w:t>600</w:t>
            </w:r>
          </w:p>
        </w:tc>
        <w:tc>
          <w:tcPr>
            <w:tcW w:w="2409" w:type="dxa"/>
            <w:shd w:val="clear" w:color="auto" w:fill="auto"/>
            <w:tcMar>
              <w:top w:w="57" w:type="dxa"/>
            </w:tcMar>
            <w:hideMark/>
          </w:tcPr>
          <w:p w14:paraId="3DD15DA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401EC2A" w14:textId="17863A67" w:rsidR="001B1F2D" w:rsidRPr="001B1F2D" w:rsidRDefault="001B1F2D" w:rsidP="00B17D29">
            <w:pPr>
              <w:pStyle w:val="Tabletext0"/>
            </w:pPr>
            <w:r w:rsidRPr="001B1F2D">
              <w:t>100 rainbow trout 1st, 2nd &amp; 3rd Term School Holidays</w:t>
            </w:r>
            <w:r w:rsidR="00EB537F">
              <w:t>.</w:t>
            </w:r>
          </w:p>
        </w:tc>
      </w:tr>
      <w:tr w:rsidR="001B1F2D" w:rsidRPr="001B1F2D" w14:paraId="5E14FA7B" w14:textId="77777777" w:rsidTr="00E11F98">
        <w:trPr>
          <w:cantSplit/>
          <w:trHeight w:val="170"/>
        </w:trPr>
        <w:tc>
          <w:tcPr>
            <w:tcW w:w="1843" w:type="dxa"/>
            <w:shd w:val="clear" w:color="auto" w:fill="auto"/>
            <w:tcMar>
              <w:top w:w="57" w:type="dxa"/>
            </w:tcMar>
            <w:hideMark/>
          </w:tcPr>
          <w:p w14:paraId="5E826AE6" w14:textId="77777777" w:rsidR="001B1F2D" w:rsidRPr="001B1F2D" w:rsidRDefault="001B1F2D" w:rsidP="00B17D29">
            <w:pPr>
              <w:pStyle w:val="Tabletext0"/>
            </w:pPr>
            <w:r w:rsidRPr="001B1F2D">
              <w:t>Loch Garry (Bunbartha)</w:t>
            </w:r>
          </w:p>
        </w:tc>
        <w:tc>
          <w:tcPr>
            <w:tcW w:w="1701" w:type="dxa"/>
            <w:shd w:val="clear" w:color="auto" w:fill="auto"/>
            <w:noWrap/>
            <w:tcMar>
              <w:top w:w="57" w:type="dxa"/>
            </w:tcMar>
            <w:hideMark/>
          </w:tcPr>
          <w:p w14:paraId="4C4BD21F"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3C8BD91" w14:textId="51E38F8E" w:rsidR="001B1F2D" w:rsidRPr="001B1F2D" w:rsidRDefault="008C53E4" w:rsidP="00B17D29">
            <w:pPr>
              <w:pStyle w:val="Tabletext0"/>
            </w:pPr>
            <w:r>
              <w:t>Annual stocking</w:t>
            </w:r>
            <w:r w:rsidR="001B1F2D" w:rsidRPr="001B1F2D">
              <w:t>g</w:t>
            </w:r>
          </w:p>
        </w:tc>
        <w:tc>
          <w:tcPr>
            <w:tcW w:w="1418" w:type="dxa"/>
            <w:shd w:val="clear" w:color="auto" w:fill="auto"/>
            <w:tcMar>
              <w:top w:w="57" w:type="dxa"/>
            </w:tcMar>
            <w:hideMark/>
          </w:tcPr>
          <w:p w14:paraId="171D100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0FCF120" w14:textId="77777777" w:rsidR="001B1F2D" w:rsidRPr="001B1F2D" w:rsidRDefault="001B1F2D" w:rsidP="00B17D29">
            <w:pPr>
              <w:pStyle w:val="Tabletext0"/>
            </w:pPr>
            <w:r w:rsidRPr="001B1F2D">
              <w:t>2000</w:t>
            </w:r>
          </w:p>
        </w:tc>
        <w:tc>
          <w:tcPr>
            <w:tcW w:w="2409" w:type="dxa"/>
            <w:shd w:val="clear" w:color="auto" w:fill="auto"/>
            <w:tcMar>
              <w:top w:w="57" w:type="dxa"/>
            </w:tcMar>
            <w:hideMark/>
          </w:tcPr>
          <w:p w14:paraId="12BB39E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3A8641A" w14:textId="77777777" w:rsidR="001B1F2D" w:rsidRPr="001B1F2D" w:rsidRDefault="001B1F2D" w:rsidP="00B17D29">
            <w:pPr>
              <w:pStyle w:val="Tabletext0"/>
            </w:pPr>
            <w:r w:rsidRPr="001B1F2D">
              <w:t>Revert back to annual stocking of 2000 golden perch.</w:t>
            </w:r>
          </w:p>
        </w:tc>
      </w:tr>
      <w:tr w:rsidR="001B1F2D" w:rsidRPr="001B1F2D" w14:paraId="073D42A2" w14:textId="77777777" w:rsidTr="00E11F98">
        <w:trPr>
          <w:cantSplit/>
          <w:trHeight w:val="170"/>
        </w:trPr>
        <w:tc>
          <w:tcPr>
            <w:tcW w:w="1843" w:type="dxa"/>
            <w:shd w:val="clear" w:color="auto" w:fill="auto"/>
            <w:tcMar>
              <w:top w:w="57" w:type="dxa"/>
            </w:tcMar>
            <w:hideMark/>
          </w:tcPr>
          <w:p w14:paraId="7F09AC61" w14:textId="77777777" w:rsidR="001B1F2D" w:rsidRPr="001B1F2D" w:rsidRDefault="001B1F2D" w:rsidP="00B17D29">
            <w:pPr>
              <w:pStyle w:val="Tabletext0"/>
            </w:pPr>
            <w:r w:rsidRPr="001B1F2D">
              <w:t>Lowanna Lake (Shepparton)</w:t>
            </w:r>
          </w:p>
        </w:tc>
        <w:tc>
          <w:tcPr>
            <w:tcW w:w="1701" w:type="dxa"/>
            <w:shd w:val="clear" w:color="auto" w:fill="auto"/>
            <w:noWrap/>
            <w:tcMar>
              <w:top w:w="57" w:type="dxa"/>
            </w:tcMar>
            <w:hideMark/>
          </w:tcPr>
          <w:p w14:paraId="3126F0E9"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DF4F53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970C96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6EC3123"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5E26042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3791591" w14:textId="77777777" w:rsidR="001B1F2D" w:rsidRPr="001B1F2D" w:rsidRDefault="001B1F2D" w:rsidP="00B17D29">
            <w:pPr>
              <w:pStyle w:val="Tabletext0"/>
            </w:pPr>
            <w:r w:rsidRPr="001B1F2D">
              <w:t>Lowanna Lake is part of the Kialla Lakes system at Shepparton. See Kialla Lakes.</w:t>
            </w:r>
          </w:p>
        </w:tc>
      </w:tr>
      <w:tr w:rsidR="001B1F2D" w:rsidRPr="001B1F2D" w14:paraId="72FB3CB3" w14:textId="77777777" w:rsidTr="00E11F98">
        <w:trPr>
          <w:cantSplit/>
          <w:trHeight w:val="170"/>
        </w:trPr>
        <w:tc>
          <w:tcPr>
            <w:tcW w:w="1843" w:type="dxa"/>
            <w:shd w:val="clear" w:color="auto" w:fill="auto"/>
            <w:tcMar>
              <w:top w:w="57" w:type="dxa"/>
            </w:tcMar>
            <w:hideMark/>
          </w:tcPr>
          <w:p w14:paraId="190A2820" w14:textId="77777777" w:rsidR="001B1F2D" w:rsidRPr="001B1F2D" w:rsidRDefault="001B1F2D" w:rsidP="00B17D29">
            <w:pPr>
              <w:pStyle w:val="Tabletext0"/>
            </w:pPr>
            <w:r w:rsidRPr="001B1F2D">
              <w:t xml:space="preserve">Marysville Lake </w:t>
            </w:r>
          </w:p>
        </w:tc>
        <w:tc>
          <w:tcPr>
            <w:tcW w:w="1701" w:type="dxa"/>
            <w:shd w:val="clear" w:color="auto" w:fill="auto"/>
            <w:noWrap/>
            <w:tcMar>
              <w:top w:w="57" w:type="dxa"/>
            </w:tcMar>
            <w:hideMark/>
          </w:tcPr>
          <w:p w14:paraId="35B20E72"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AE0F572"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7334DB92"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4DD862FB" w14:textId="77777777" w:rsidR="001B1F2D" w:rsidRPr="001B1F2D" w:rsidRDefault="001B1F2D" w:rsidP="00B17D29">
            <w:pPr>
              <w:pStyle w:val="Tabletext0"/>
            </w:pPr>
            <w:r w:rsidRPr="001B1F2D">
              <w:t>1350</w:t>
            </w:r>
          </w:p>
        </w:tc>
        <w:tc>
          <w:tcPr>
            <w:tcW w:w="2409" w:type="dxa"/>
            <w:shd w:val="clear" w:color="auto" w:fill="auto"/>
            <w:tcMar>
              <w:top w:w="57" w:type="dxa"/>
            </w:tcMar>
            <w:hideMark/>
          </w:tcPr>
          <w:p w14:paraId="015A033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53AFCA5" w14:textId="77777777" w:rsidR="001B1F2D" w:rsidRPr="001B1F2D" w:rsidRDefault="001B1F2D" w:rsidP="00B17D29">
            <w:pPr>
              <w:pStyle w:val="Tabletext0"/>
            </w:pPr>
            <w:r w:rsidRPr="001B1F2D">
              <w:t>450 rainbow trout 1st, 2nd &amp; 3rd Term School Holidays.</w:t>
            </w:r>
          </w:p>
        </w:tc>
      </w:tr>
      <w:tr w:rsidR="001B1F2D" w:rsidRPr="001B1F2D" w14:paraId="45ECB86D" w14:textId="77777777" w:rsidTr="00E11F98">
        <w:trPr>
          <w:cantSplit/>
          <w:trHeight w:val="170"/>
        </w:trPr>
        <w:tc>
          <w:tcPr>
            <w:tcW w:w="1843" w:type="dxa"/>
            <w:shd w:val="clear" w:color="auto" w:fill="auto"/>
            <w:tcMar>
              <w:top w:w="57" w:type="dxa"/>
            </w:tcMar>
            <w:hideMark/>
          </w:tcPr>
          <w:p w14:paraId="69985EBA" w14:textId="77777777" w:rsidR="001B1F2D" w:rsidRPr="001B1F2D" w:rsidRDefault="001B1F2D" w:rsidP="00B17D29">
            <w:pPr>
              <w:pStyle w:val="Tabletext0"/>
            </w:pPr>
            <w:r w:rsidRPr="001B1F2D">
              <w:t>Moodemere Lake (Rutherglen)</w:t>
            </w:r>
          </w:p>
        </w:tc>
        <w:tc>
          <w:tcPr>
            <w:tcW w:w="1701" w:type="dxa"/>
            <w:shd w:val="clear" w:color="auto" w:fill="auto"/>
            <w:tcMar>
              <w:top w:w="57" w:type="dxa"/>
            </w:tcMar>
            <w:hideMark/>
          </w:tcPr>
          <w:p w14:paraId="157705B3" w14:textId="77777777" w:rsidR="001B1F2D" w:rsidRPr="001B1F2D" w:rsidRDefault="001B1F2D" w:rsidP="00B17D29">
            <w:pPr>
              <w:pStyle w:val="Tabletext0"/>
            </w:pPr>
            <w:r w:rsidRPr="001B1F2D">
              <w:t>Catfish</w:t>
            </w:r>
          </w:p>
        </w:tc>
        <w:tc>
          <w:tcPr>
            <w:tcW w:w="1559" w:type="dxa"/>
            <w:shd w:val="clear" w:color="auto" w:fill="auto"/>
            <w:tcMar>
              <w:top w:w="57" w:type="dxa"/>
            </w:tcMar>
            <w:hideMark/>
          </w:tcPr>
          <w:p w14:paraId="12226EB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DFED97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4E8B844"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2EF1D7F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EF77268" w14:textId="22072729" w:rsidR="001B1F2D" w:rsidRPr="001B1F2D" w:rsidRDefault="001B1F2D" w:rsidP="00B17D29">
            <w:pPr>
              <w:pStyle w:val="Tabletext0"/>
            </w:pPr>
            <w:r w:rsidRPr="001B1F2D">
              <w:t xml:space="preserve">Stocking of catfish dependant on availability. </w:t>
            </w:r>
          </w:p>
        </w:tc>
      </w:tr>
      <w:tr w:rsidR="001B1F2D" w:rsidRPr="001B1F2D" w14:paraId="620178E8" w14:textId="77777777" w:rsidTr="00E11F98">
        <w:trPr>
          <w:cantSplit/>
          <w:trHeight w:val="170"/>
        </w:trPr>
        <w:tc>
          <w:tcPr>
            <w:tcW w:w="1843" w:type="dxa"/>
            <w:shd w:val="clear" w:color="auto" w:fill="auto"/>
            <w:tcMar>
              <w:top w:w="57" w:type="dxa"/>
            </w:tcMar>
            <w:hideMark/>
          </w:tcPr>
          <w:p w14:paraId="3E3D9026" w14:textId="77777777" w:rsidR="001B1F2D" w:rsidRPr="001B1F2D" w:rsidRDefault="001B1F2D" w:rsidP="00B17D29">
            <w:pPr>
              <w:pStyle w:val="Tabletext0"/>
            </w:pPr>
            <w:r w:rsidRPr="001B1F2D">
              <w:t>Moodemere Lake (Rutherglen)</w:t>
            </w:r>
          </w:p>
        </w:tc>
        <w:tc>
          <w:tcPr>
            <w:tcW w:w="1701" w:type="dxa"/>
            <w:shd w:val="clear" w:color="auto" w:fill="auto"/>
            <w:noWrap/>
            <w:tcMar>
              <w:top w:w="57" w:type="dxa"/>
            </w:tcMar>
            <w:hideMark/>
          </w:tcPr>
          <w:p w14:paraId="5ACFE9E1"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54C420A"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98E69A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777F46D" w14:textId="07760AF1" w:rsidR="001B1F2D" w:rsidRPr="001B1F2D" w:rsidRDefault="001B1F2D" w:rsidP="00B17D29">
            <w:pPr>
              <w:pStyle w:val="Tabletext0"/>
            </w:pPr>
          </w:p>
        </w:tc>
        <w:tc>
          <w:tcPr>
            <w:tcW w:w="2409" w:type="dxa"/>
            <w:shd w:val="clear" w:color="auto" w:fill="auto"/>
            <w:tcMar>
              <w:top w:w="57" w:type="dxa"/>
            </w:tcMar>
            <w:hideMark/>
          </w:tcPr>
          <w:p w14:paraId="0FE8BB6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E698ADF" w14:textId="42B38186" w:rsidR="001B1F2D" w:rsidRPr="001B1F2D" w:rsidRDefault="001B1F2D" w:rsidP="00B17D29">
            <w:pPr>
              <w:pStyle w:val="Tabletext0"/>
            </w:pPr>
            <w:r w:rsidRPr="001B1F2D">
              <w:t>Water not on current stocking program for golden perch. TEP required for stocking golden perch.</w:t>
            </w:r>
            <w:r w:rsidR="00964F69">
              <w:t xml:space="preserve"> </w:t>
            </w:r>
            <w:r w:rsidR="00EE6F56">
              <w:t xml:space="preserve">If </w:t>
            </w:r>
            <w:r w:rsidR="005A181F">
              <w:t>authority received then stock with 10000</w:t>
            </w:r>
            <w:r w:rsidR="00EB537F">
              <w:t>.</w:t>
            </w:r>
          </w:p>
        </w:tc>
      </w:tr>
      <w:tr w:rsidR="001B1F2D" w:rsidRPr="001B1F2D" w14:paraId="3C168A9D" w14:textId="77777777" w:rsidTr="00E11F98">
        <w:trPr>
          <w:cantSplit/>
          <w:trHeight w:val="170"/>
        </w:trPr>
        <w:tc>
          <w:tcPr>
            <w:tcW w:w="1843" w:type="dxa"/>
            <w:shd w:val="clear" w:color="auto" w:fill="auto"/>
            <w:tcMar>
              <w:top w:w="57" w:type="dxa"/>
            </w:tcMar>
            <w:hideMark/>
          </w:tcPr>
          <w:p w14:paraId="20CCEFB1" w14:textId="5ECB47A7" w:rsidR="001B1F2D" w:rsidRPr="001B1F2D" w:rsidRDefault="001B1F2D" w:rsidP="00B17D29">
            <w:pPr>
              <w:pStyle w:val="Tabletext0"/>
            </w:pPr>
            <w:r w:rsidRPr="001B1F2D">
              <w:t xml:space="preserve">Mooroopna Recreation Reserve Lake </w:t>
            </w:r>
            <w:r w:rsidR="00964F69">
              <w:br/>
            </w:r>
            <w:r w:rsidRPr="001B1F2D">
              <w:t xml:space="preserve">(Mooroopna) </w:t>
            </w:r>
          </w:p>
        </w:tc>
        <w:tc>
          <w:tcPr>
            <w:tcW w:w="1701" w:type="dxa"/>
            <w:shd w:val="clear" w:color="auto" w:fill="auto"/>
            <w:noWrap/>
            <w:tcMar>
              <w:top w:w="57" w:type="dxa"/>
            </w:tcMar>
            <w:hideMark/>
          </w:tcPr>
          <w:p w14:paraId="71140EDF"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98B7C58"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72E1535"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6DF078E7" w14:textId="77777777" w:rsidR="001B1F2D" w:rsidRPr="001B1F2D" w:rsidRDefault="001B1F2D" w:rsidP="00B17D29">
            <w:pPr>
              <w:pStyle w:val="Tabletext0"/>
            </w:pPr>
            <w:r w:rsidRPr="001B1F2D">
              <w:t>300</w:t>
            </w:r>
          </w:p>
        </w:tc>
        <w:tc>
          <w:tcPr>
            <w:tcW w:w="2409" w:type="dxa"/>
            <w:shd w:val="clear" w:color="auto" w:fill="auto"/>
            <w:tcMar>
              <w:top w:w="57" w:type="dxa"/>
            </w:tcMar>
            <w:hideMark/>
          </w:tcPr>
          <w:p w14:paraId="3D5B304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E57DF18" w14:textId="77B1D1FB" w:rsidR="001B1F2D" w:rsidRPr="001B1F2D" w:rsidRDefault="001B1F2D" w:rsidP="00B17D29">
            <w:pPr>
              <w:pStyle w:val="Tabletext0"/>
            </w:pPr>
            <w:r w:rsidRPr="001B1F2D">
              <w:t>100 rainbow trout 1st, 2nd &amp; 3rd Term School Holidays</w:t>
            </w:r>
            <w:r w:rsidR="00EB537F">
              <w:t>.</w:t>
            </w:r>
          </w:p>
        </w:tc>
      </w:tr>
      <w:tr w:rsidR="001B1F2D" w:rsidRPr="001B1F2D" w14:paraId="468B1517" w14:textId="77777777" w:rsidTr="00E11F98">
        <w:trPr>
          <w:cantSplit/>
          <w:trHeight w:val="170"/>
        </w:trPr>
        <w:tc>
          <w:tcPr>
            <w:tcW w:w="1843" w:type="dxa"/>
            <w:shd w:val="clear" w:color="auto" w:fill="auto"/>
            <w:tcMar>
              <w:top w:w="57" w:type="dxa"/>
            </w:tcMar>
            <w:hideMark/>
          </w:tcPr>
          <w:p w14:paraId="243CA86E" w14:textId="2A8B70C3" w:rsidR="001B1F2D" w:rsidRPr="001B1F2D" w:rsidRDefault="001B1F2D" w:rsidP="00B17D29">
            <w:pPr>
              <w:pStyle w:val="Tabletext0"/>
            </w:pPr>
            <w:r w:rsidRPr="001B1F2D">
              <w:t xml:space="preserve">Mount Beauty Pondage </w:t>
            </w:r>
            <w:r w:rsidR="00964F69">
              <w:br/>
            </w:r>
            <w:r w:rsidRPr="001B1F2D">
              <w:t>(Mount Beauty)</w:t>
            </w:r>
          </w:p>
        </w:tc>
        <w:tc>
          <w:tcPr>
            <w:tcW w:w="1701" w:type="dxa"/>
            <w:shd w:val="clear" w:color="auto" w:fill="auto"/>
            <w:noWrap/>
            <w:tcMar>
              <w:top w:w="57" w:type="dxa"/>
            </w:tcMar>
            <w:hideMark/>
          </w:tcPr>
          <w:p w14:paraId="4616485F"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FE3382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AED3F1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A9A9E9C"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48C3C287" w14:textId="77777777" w:rsidR="001B1F2D" w:rsidRPr="001B1F2D" w:rsidRDefault="001B1F2D" w:rsidP="00B17D29">
            <w:pPr>
              <w:pStyle w:val="Tabletext0"/>
            </w:pPr>
            <w:r w:rsidRPr="001B1F2D">
              <w:t>KVFC request a survey to see if any brown trout are present in the Mount Beauty Pondage as very few brown trout have been caught since 2000</w:t>
            </w:r>
          </w:p>
        </w:tc>
        <w:tc>
          <w:tcPr>
            <w:tcW w:w="4395" w:type="dxa"/>
            <w:shd w:val="clear" w:color="000000" w:fill="FFFFFF"/>
            <w:tcMar>
              <w:top w:w="57" w:type="dxa"/>
            </w:tcMar>
            <w:hideMark/>
          </w:tcPr>
          <w:p w14:paraId="190A988D" w14:textId="568E781F" w:rsidR="001B1F2D" w:rsidRPr="001B1F2D" w:rsidRDefault="001B1F2D" w:rsidP="00B17D29">
            <w:pPr>
              <w:pStyle w:val="Tabletext0"/>
            </w:pPr>
            <w:r w:rsidRPr="001B1F2D">
              <w:t xml:space="preserve">Concerns over brown trout residency </w:t>
            </w:r>
            <w:r w:rsidR="00A45588">
              <w:t xml:space="preserve">in Pondage </w:t>
            </w:r>
            <w:r w:rsidRPr="001B1F2D">
              <w:t xml:space="preserve">and survey requested.  </w:t>
            </w:r>
          </w:p>
        </w:tc>
      </w:tr>
      <w:tr w:rsidR="001B1F2D" w:rsidRPr="001B1F2D" w14:paraId="4CA84553" w14:textId="77777777" w:rsidTr="00E11F98">
        <w:trPr>
          <w:cantSplit/>
          <w:trHeight w:val="170"/>
        </w:trPr>
        <w:tc>
          <w:tcPr>
            <w:tcW w:w="1843" w:type="dxa"/>
            <w:shd w:val="clear" w:color="auto" w:fill="auto"/>
            <w:tcMar>
              <w:top w:w="57" w:type="dxa"/>
            </w:tcMar>
            <w:hideMark/>
          </w:tcPr>
          <w:p w14:paraId="18BD002C" w14:textId="517B2525" w:rsidR="001B1F2D" w:rsidRPr="001B1F2D" w:rsidRDefault="001B1F2D" w:rsidP="00B17D29">
            <w:pPr>
              <w:pStyle w:val="Tabletext0"/>
            </w:pPr>
            <w:r w:rsidRPr="001B1F2D">
              <w:t xml:space="preserve">Mount Beauty Pondage </w:t>
            </w:r>
            <w:r w:rsidR="00964F69">
              <w:br/>
            </w:r>
            <w:r w:rsidRPr="001B1F2D">
              <w:t>(Mount Beauty)</w:t>
            </w:r>
          </w:p>
        </w:tc>
        <w:tc>
          <w:tcPr>
            <w:tcW w:w="1701" w:type="dxa"/>
            <w:shd w:val="clear" w:color="auto" w:fill="auto"/>
            <w:noWrap/>
            <w:tcMar>
              <w:top w:w="57" w:type="dxa"/>
            </w:tcMar>
            <w:hideMark/>
          </w:tcPr>
          <w:p w14:paraId="25BC69CF"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4833EB2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AD1703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FCBC707"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679F1C7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E14525B" w14:textId="368628F0" w:rsidR="001B1F2D" w:rsidRPr="001B1F2D" w:rsidRDefault="001B1F2D" w:rsidP="00B17D29">
            <w:pPr>
              <w:pStyle w:val="Tabletext0"/>
            </w:pPr>
            <w:r w:rsidRPr="001B1F2D">
              <w:t>Stock 500 rainbow trout before Easter 2016.</w:t>
            </w:r>
          </w:p>
        </w:tc>
      </w:tr>
      <w:tr w:rsidR="001B1F2D" w:rsidRPr="001B1F2D" w14:paraId="03BBBD00" w14:textId="77777777" w:rsidTr="00E11F98">
        <w:trPr>
          <w:cantSplit/>
          <w:trHeight w:val="170"/>
        </w:trPr>
        <w:tc>
          <w:tcPr>
            <w:tcW w:w="1843" w:type="dxa"/>
            <w:shd w:val="clear" w:color="auto" w:fill="auto"/>
            <w:tcMar>
              <w:top w:w="57" w:type="dxa"/>
            </w:tcMar>
            <w:hideMark/>
          </w:tcPr>
          <w:p w14:paraId="1A1F55C2" w14:textId="77777777" w:rsidR="001B1F2D" w:rsidRPr="001B1F2D" w:rsidRDefault="001B1F2D" w:rsidP="00B17D29">
            <w:pPr>
              <w:pStyle w:val="Tabletext0"/>
            </w:pPr>
            <w:r w:rsidRPr="001B1F2D">
              <w:t>Nillahcootie Lake (Barjarg)</w:t>
            </w:r>
          </w:p>
        </w:tc>
        <w:tc>
          <w:tcPr>
            <w:tcW w:w="1701" w:type="dxa"/>
            <w:shd w:val="clear" w:color="auto" w:fill="auto"/>
            <w:noWrap/>
            <w:tcMar>
              <w:top w:w="57" w:type="dxa"/>
            </w:tcMar>
            <w:hideMark/>
          </w:tcPr>
          <w:p w14:paraId="3F29B9D6"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ECB0FB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F2702E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6A71176" w14:textId="77777777" w:rsidR="001B1F2D" w:rsidRPr="001B1F2D" w:rsidRDefault="001B1F2D" w:rsidP="00B17D29">
            <w:pPr>
              <w:pStyle w:val="Tabletext0"/>
            </w:pPr>
            <w:r w:rsidRPr="001B1F2D">
              <w:t>50000</w:t>
            </w:r>
          </w:p>
        </w:tc>
        <w:tc>
          <w:tcPr>
            <w:tcW w:w="2409" w:type="dxa"/>
            <w:shd w:val="clear" w:color="auto" w:fill="auto"/>
            <w:tcMar>
              <w:top w:w="57" w:type="dxa"/>
            </w:tcMar>
            <w:hideMark/>
          </w:tcPr>
          <w:p w14:paraId="3255C8E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0089152" w14:textId="53DD4086" w:rsidR="001B1F2D" w:rsidRPr="001B1F2D" w:rsidRDefault="001B1F2D" w:rsidP="00B17D29">
            <w:pPr>
              <w:pStyle w:val="Tabletext0"/>
            </w:pPr>
          </w:p>
        </w:tc>
      </w:tr>
      <w:tr w:rsidR="001B1F2D" w:rsidRPr="001B1F2D" w14:paraId="1A6A86BC" w14:textId="77777777" w:rsidTr="00E11F98">
        <w:trPr>
          <w:cantSplit/>
          <w:trHeight w:val="170"/>
        </w:trPr>
        <w:tc>
          <w:tcPr>
            <w:tcW w:w="1843" w:type="dxa"/>
            <w:shd w:val="clear" w:color="auto" w:fill="auto"/>
            <w:tcMar>
              <w:top w:w="57" w:type="dxa"/>
            </w:tcMar>
            <w:hideMark/>
          </w:tcPr>
          <w:p w14:paraId="5E60D8EE" w14:textId="77777777" w:rsidR="001B1F2D" w:rsidRPr="001B1F2D" w:rsidRDefault="001B1F2D" w:rsidP="00B17D29">
            <w:pPr>
              <w:pStyle w:val="Tabletext0"/>
            </w:pPr>
            <w:r w:rsidRPr="001B1F2D">
              <w:t>Nillahcootie Lake (Barjarg)</w:t>
            </w:r>
          </w:p>
        </w:tc>
        <w:tc>
          <w:tcPr>
            <w:tcW w:w="1701" w:type="dxa"/>
            <w:shd w:val="clear" w:color="auto" w:fill="auto"/>
            <w:noWrap/>
            <w:tcMar>
              <w:top w:w="57" w:type="dxa"/>
            </w:tcMar>
            <w:hideMark/>
          </w:tcPr>
          <w:p w14:paraId="446F019F"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719DFE7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537DC9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B158F80" w14:textId="77777777" w:rsidR="001B1F2D" w:rsidRPr="001B1F2D" w:rsidRDefault="001B1F2D" w:rsidP="00B17D29">
            <w:pPr>
              <w:pStyle w:val="Tabletext0"/>
            </w:pPr>
            <w:r w:rsidRPr="001B1F2D">
              <w:t>30000</w:t>
            </w:r>
          </w:p>
        </w:tc>
        <w:tc>
          <w:tcPr>
            <w:tcW w:w="2409" w:type="dxa"/>
            <w:shd w:val="clear" w:color="auto" w:fill="auto"/>
            <w:tcMar>
              <w:top w:w="57" w:type="dxa"/>
            </w:tcMar>
            <w:hideMark/>
          </w:tcPr>
          <w:p w14:paraId="652EFFC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716A2A5" w14:textId="7BD19313" w:rsidR="001B1F2D" w:rsidRPr="001B1F2D" w:rsidRDefault="001B1F2D" w:rsidP="000B202E">
            <w:pPr>
              <w:pStyle w:val="Tabletext0"/>
            </w:pPr>
          </w:p>
        </w:tc>
      </w:tr>
      <w:tr w:rsidR="001B1F2D" w:rsidRPr="001B1F2D" w14:paraId="0311F9ED" w14:textId="77777777" w:rsidTr="00E11F98">
        <w:trPr>
          <w:cantSplit/>
          <w:trHeight w:val="170"/>
        </w:trPr>
        <w:tc>
          <w:tcPr>
            <w:tcW w:w="1843" w:type="dxa"/>
            <w:shd w:val="clear" w:color="auto" w:fill="auto"/>
            <w:tcMar>
              <w:top w:w="57" w:type="dxa"/>
            </w:tcMar>
            <w:hideMark/>
          </w:tcPr>
          <w:p w14:paraId="6841247E" w14:textId="77777777" w:rsidR="001B1F2D" w:rsidRPr="001B1F2D" w:rsidRDefault="001B1F2D" w:rsidP="00B17D29">
            <w:pPr>
              <w:pStyle w:val="Tabletext0"/>
            </w:pPr>
            <w:r w:rsidRPr="001B1F2D">
              <w:t>Numurkah Lake (Numurkah)</w:t>
            </w:r>
          </w:p>
        </w:tc>
        <w:tc>
          <w:tcPr>
            <w:tcW w:w="1701" w:type="dxa"/>
            <w:shd w:val="clear" w:color="auto" w:fill="auto"/>
            <w:noWrap/>
            <w:tcMar>
              <w:top w:w="57" w:type="dxa"/>
            </w:tcMar>
            <w:hideMark/>
          </w:tcPr>
          <w:p w14:paraId="2621F408"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F9B8CDA"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D777F0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C503449" w14:textId="77777777" w:rsidR="001B1F2D" w:rsidRPr="001B1F2D" w:rsidRDefault="001B1F2D" w:rsidP="00B17D29">
            <w:pPr>
              <w:pStyle w:val="Tabletext0"/>
            </w:pPr>
            <w:r w:rsidRPr="001B1F2D">
              <w:t>6000</w:t>
            </w:r>
          </w:p>
        </w:tc>
        <w:tc>
          <w:tcPr>
            <w:tcW w:w="2409" w:type="dxa"/>
            <w:shd w:val="clear" w:color="auto" w:fill="auto"/>
            <w:tcMar>
              <w:top w:w="57" w:type="dxa"/>
            </w:tcMar>
            <w:hideMark/>
          </w:tcPr>
          <w:p w14:paraId="6BF2B613" w14:textId="77777777" w:rsidR="001B1F2D" w:rsidRPr="001B1F2D" w:rsidRDefault="001B1F2D" w:rsidP="00B17D29">
            <w:pPr>
              <w:pStyle w:val="Tabletext0"/>
            </w:pPr>
            <w:r w:rsidRPr="001B1F2D">
              <w:t>Numurkah Fishing Club request reduce by 50% to 3000 golden perch ongoing at reduced rate</w:t>
            </w:r>
          </w:p>
        </w:tc>
        <w:tc>
          <w:tcPr>
            <w:tcW w:w="4395" w:type="dxa"/>
            <w:shd w:val="clear" w:color="000000" w:fill="FFFFFF"/>
            <w:tcMar>
              <w:top w:w="57" w:type="dxa"/>
            </w:tcMar>
            <w:hideMark/>
          </w:tcPr>
          <w:p w14:paraId="593FE3C6" w14:textId="6557FE6E" w:rsidR="001B1F2D" w:rsidRPr="001B1F2D" w:rsidRDefault="001B1F2D" w:rsidP="00B17D29">
            <w:pPr>
              <w:pStyle w:val="Tabletext0"/>
            </w:pPr>
          </w:p>
        </w:tc>
      </w:tr>
      <w:tr w:rsidR="001B1F2D" w:rsidRPr="001B1F2D" w14:paraId="7074CE38" w14:textId="77777777" w:rsidTr="00E11F98">
        <w:trPr>
          <w:cantSplit/>
          <w:trHeight w:val="170"/>
        </w:trPr>
        <w:tc>
          <w:tcPr>
            <w:tcW w:w="1843" w:type="dxa"/>
            <w:shd w:val="clear" w:color="auto" w:fill="auto"/>
            <w:tcMar>
              <w:top w:w="57" w:type="dxa"/>
            </w:tcMar>
            <w:hideMark/>
          </w:tcPr>
          <w:p w14:paraId="1818BCB6" w14:textId="77777777" w:rsidR="001B1F2D" w:rsidRPr="001B1F2D" w:rsidRDefault="001B1F2D" w:rsidP="00B17D29">
            <w:pPr>
              <w:pStyle w:val="Tabletext0"/>
            </w:pPr>
            <w:r w:rsidRPr="001B1F2D">
              <w:t>Numurkah Lake (Numurkah)</w:t>
            </w:r>
          </w:p>
        </w:tc>
        <w:tc>
          <w:tcPr>
            <w:tcW w:w="1701" w:type="dxa"/>
            <w:shd w:val="clear" w:color="auto" w:fill="auto"/>
            <w:noWrap/>
            <w:tcMar>
              <w:top w:w="57" w:type="dxa"/>
            </w:tcMar>
            <w:hideMark/>
          </w:tcPr>
          <w:p w14:paraId="080C42C0"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9696ECE"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3CCCB15F"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13BD6FDE" w14:textId="77777777" w:rsidR="001B1F2D" w:rsidRPr="001B1F2D" w:rsidRDefault="001B1F2D" w:rsidP="00B17D29">
            <w:pPr>
              <w:pStyle w:val="Tabletext0"/>
            </w:pPr>
            <w:r w:rsidRPr="001B1F2D">
              <w:t>400</w:t>
            </w:r>
          </w:p>
        </w:tc>
        <w:tc>
          <w:tcPr>
            <w:tcW w:w="2409" w:type="dxa"/>
            <w:shd w:val="clear" w:color="auto" w:fill="auto"/>
            <w:tcMar>
              <w:top w:w="57" w:type="dxa"/>
            </w:tcMar>
            <w:hideMark/>
          </w:tcPr>
          <w:p w14:paraId="65794FC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9F61447" w14:textId="77777777" w:rsidR="001B1F2D" w:rsidRPr="001B1F2D" w:rsidRDefault="001B1F2D" w:rsidP="00B17D29">
            <w:pPr>
              <w:pStyle w:val="Tabletext0"/>
            </w:pPr>
            <w:r w:rsidRPr="001B1F2D">
              <w:t>Water not currently on school holiday stocking program. Fisheries Victoria to inspect suitability and to obtain water manager approval to stock. Stocking request supported 200 rainbow trout 2nd &amp; 3rd Term School Holidays.</w:t>
            </w:r>
          </w:p>
        </w:tc>
      </w:tr>
      <w:tr w:rsidR="001B1F2D" w:rsidRPr="001B1F2D" w14:paraId="1C58FC8B" w14:textId="77777777" w:rsidTr="00E11F98">
        <w:trPr>
          <w:cantSplit/>
          <w:trHeight w:val="170"/>
        </w:trPr>
        <w:tc>
          <w:tcPr>
            <w:tcW w:w="1843" w:type="dxa"/>
            <w:shd w:val="clear" w:color="auto" w:fill="auto"/>
            <w:tcMar>
              <w:top w:w="57" w:type="dxa"/>
            </w:tcMar>
            <w:hideMark/>
          </w:tcPr>
          <w:p w14:paraId="7E3E66F1" w14:textId="21218B14" w:rsidR="001B1F2D" w:rsidRPr="001B1F2D" w:rsidRDefault="001B1F2D" w:rsidP="00B17D29">
            <w:pPr>
              <w:pStyle w:val="Tabletext0"/>
            </w:pPr>
            <w:r w:rsidRPr="001B1F2D">
              <w:t xml:space="preserve">Ovens River </w:t>
            </w:r>
            <w:r w:rsidR="00964F69">
              <w:br/>
            </w:r>
            <w:r w:rsidRPr="001B1F2D">
              <w:t>(Oxley Flats to Rocky Point)</w:t>
            </w:r>
          </w:p>
        </w:tc>
        <w:tc>
          <w:tcPr>
            <w:tcW w:w="1701" w:type="dxa"/>
            <w:shd w:val="clear" w:color="auto" w:fill="auto"/>
            <w:tcMar>
              <w:top w:w="57" w:type="dxa"/>
            </w:tcMar>
            <w:hideMark/>
          </w:tcPr>
          <w:p w14:paraId="3B0037AB" w14:textId="77777777" w:rsidR="001B1F2D" w:rsidRPr="001B1F2D" w:rsidRDefault="001B1F2D" w:rsidP="00B17D29">
            <w:pPr>
              <w:pStyle w:val="Tabletext0"/>
            </w:pPr>
            <w:r w:rsidRPr="001B1F2D">
              <w:t>Macquarie perch</w:t>
            </w:r>
          </w:p>
        </w:tc>
        <w:tc>
          <w:tcPr>
            <w:tcW w:w="1559" w:type="dxa"/>
            <w:shd w:val="clear" w:color="auto" w:fill="auto"/>
            <w:tcMar>
              <w:top w:w="57" w:type="dxa"/>
            </w:tcMar>
            <w:hideMark/>
          </w:tcPr>
          <w:p w14:paraId="1264686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104E8C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4628265"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72311256" w14:textId="77777777" w:rsidR="001B1F2D" w:rsidRPr="001B1F2D" w:rsidRDefault="001B1F2D" w:rsidP="00B17D29">
            <w:pPr>
              <w:pStyle w:val="Tabletext0"/>
            </w:pPr>
            <w:r w:rsidRPr="001B1F2D">
              <w:t xml:space="preserve">NFA request to keep stocking dependant on Macquarie perch production from Oxley Flats to Rocky Point and also stock some Macquarie perch from the Yarra River </w:t>
            </w:r>
          </w:p>
        </w:tc>
        <w:tc>
          <w:tcPr>
            <w:tcW w:w="4395" w:type="dxa"/>
            <w:shd w:val="clear" w:color="000000" w:fill="FFFFFF"/>
            <w:tcMar>
              <w:top w:w="57" w:type="dxa"/>
            </w:tcMar>
            <w:hideMark/>
          </w:tcPr>
          <w:p w14:paraId="5F996F8A" w14:textId="3CECAE52" w:rsidR="001B1F2D" w:rsidRPr="001B1F2D" w:rsidRDefault="001B1F2D" w:rsidP="00113955">
            <w:pPr>
              <w:pStyle w:val="Tabletext0"/>
            </w:pPr>
            <w:r w:rsidRPr="001B1F2D">
              <w:t xml:space="preserve">Stocking of Macquarie perch in the mid reaches of the Ovens River </w:t>
            </w:r>
            <w:r w:rsidR="00E67F5B">
              <w:t xml:space="preserve">is supported but </w:t>
            </w:r>
            <w:r w:rsidRPr="001B1F2D">
              <w:t>dependent on Macquarie perch numbers produced. In 2014/2015 13600 Macquarie perch stocked into the Ovens River.</w:t>
            </w:r>
          </w:p>
        </w:tc>
      </w:tr>
      <w:tr w:rsidR="001B1F2D" w:rsidRPr="001B1F2D" w14:paraId="1C9DED3F" w14:textId="77777777" w:rsidTr="00E11F98">
        <w:trPr>
          <w:cantSplit/>
          <w:trHeight w:val="170"/>
        </w:trPr>
        <w:tc>
          <w:tcPr>
            <w:tcW w:w="1843" w:type="dxa"/>
            <w:shd w:val="clear" w:color="auto" w:fill="auto"/>
            <w:tcMar>
              <w:top w:w="57" w:type="dxa"/>
            </w:tcMar>
            <w:hideMark/>
          </w:tcPr>
          <w:p w14:paraId="69429E65" w14:textId="77777777" w:rsidR="001B1F2D" w:rsidRPr="001B1F2D" w:rsidRDefault="001B1F2D" w:rsidP="00B17D29">
            <w:pPr>
              <w:pStyle w:val="Tabletext0"/>
            </w:pPr>
            <w:r w:rsidRPr="001B1F2D">
              <w:t>Rocky Valley Dam (Falls Creek)</w:t>
            </w:r>
          </w:p>
        </w:tc>
        <w:tc>
          <w:tcPr>
            <w:tcW w:w="1701" w:type="dxa"/>
            <w:shd w:val="clear" w:color="auto" w:fill="auto"/>
            <w:noWrap/>
            <w:tcMar>
              <w:top w:w="57" w:type="dxa"/>
            </w:tcMar>
            <w:hideMark/>
          </w:tcPr>
          <w:p w14:paraId="3BC3654E" w14:textId="77777777" w:rsidR="001B1F2D" w:rsidRPr="001B1F2D" w:rsidRDefault="001B1F2D" w:rsidP="00B17D29">
            <w:pPr>
              <w:pStyle w:val="Tabletext0"/>
            </w:pPr>
            <w:r w:rsidRPr="001B1F2D">
              <w:t>Chinook salmon</w:t>
            </w:r>
          </w:p>
        </w:tc>
        <w:tc>
          <w:tcPr>
            <w:tcW w:w="1559" w:type="dxa"/>
            <w:shd w:val="clear" w:color="auto" w:fill="auto"/>
            <w:tcMar>
              <w:top w:w="57" w:type="dxa"/>
            </w:tcMar>
            <w:hideMark/>
          </w:tcPr>
          <w:p w14:paraId="5212284B"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1DA09F9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617FFC2"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51BB986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4D1B874" w14:textId="583E1D9A" w:rsidR="001B1F2D" w:rsidRPr="001B1F2D" w:rsidRDefault="001B1F2D" w:rsidP="00113955">
            <w:pPr>
              <w:pStyle w:val="Tabletext0"/>
            </w:pPr>
            <w:r w:rsidRPr="001B1F2D">
              <w:t>1000 triploid chinook salmon stocked in 2013 as a trial chinook salmon stocking. Not stocked in 2014 or 2015 as no triploid chinook salmon available. Next stocking of triploid chinook salmon in 2016 and make Rocky Valley Dam the No. 1 priority for triploid chinook salmon.</w:t>
            </w:r>
          </w:p>
        </w:tc>
      </w:tr>
      <w:tr w:rsidR="001B1F2D" w:rsidRPr="001B1F2D" w14:paraId="6091DB2F" w14:textId="77777777" w:rsidTr="00E11F98">
        <w:trPr>
          <w:cantSplit/>
          <w:trHeight w:val="170"/>
        </w:trPr>
        <w:tc>
          <w:tcPr>
            <w:tcW w:w="1843" w:type="dxa"/>
            <w:shd w:val="clear" w:color="auto" w:fill="auto"/>
            <w:tcMar>
              <w:top w:w="57" w:type="dxa"/>
            </w:tcMar>
            <w:hideMark/>
          </w:tcPr>
          <w:p w14:paraId="1DC3B27A" w14:textId="77777777" w:rsidR="001B1F2D" w:rsidRPr="001B1F2D" w:rsidRDefault="001B1F2D" w:rsidP="00B17D29">
            <w:pPr>
              <w:pStyle w:val="Tabletext0"/>
            </w:pPr>
            <w:r w:rsidRPr="001B1F2D">
              <w:t>Ryans Creek (Mollyulah)</w:t>
            </w:r>
          </w:p>
        </w:tc>
        <w:tc>
          <w:tcPr>
            <w:tcW w:w="1701" w:type="dxa"/>
            <w:shd w:val="clear" w:color="auto" w:fill="auto"/>
            <w:noWrap/>
            <w:tcMar>
              <w:top w:w="57" w:type="dxa"/>
            </w:tcMar>
            <w:hideMark/>
          </w:tcPr>
          <w:p w14:paraId="77A2BEAB"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3979A9D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B75A9E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C039BA5"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7176E08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890A834" w14:textId="7BC8B4BF" w:rsidR="001B1F2D" w:rsidRPr="001B1F2D" w:rsidRDefault="001B1F2D" w:rsidP="00113955">
            <w:pPr>
              <w:pStyle w:val="Tabletext0"/>
            </w:pPr>
            <w:r w:rsidRPr="001B1F2D">
              <w:t xml:space="preserve">On going stocking of creek will be reviewed based on findings of trout research from Wild Trout Management Program. </w:t>
            </w:r>
          </w:p>
        </w:tc>
      </w:tr>
      <w:tr w:rsidR="001B1F2D" w:rsidRPr="001B1F2D" w14:paraId="3C54A452" w14:textId="77777777" w:rsidTr="00E11F98">
        <w:trPr>
          <w:cantSplit/>
          <w:trHeight w:val="170"/>
        </w:trPr>
        <w:tc>
          <w:tcPr>
            <w:tcW w:w="1843" w:type="dxa"/>
            <w:shd w:val="clear" w:color="auto" w:fill="auto"/>
            <w:tcMar>
              <w:top w:w="57" w:type="dxa"/>
            </w:tcMar>
            <w:hideMark/>
          </w:tcPr>
          <w:p w14:paraId="4DCB8EC8" w14:textId="77777777" w:rsidR="001B1F2D" w:rsidRPr="001B1F2D" w:rsidRDefault="001B1F2D" w:rsidP="00B17D29">
            <w:pPr>
              <w:pStyle w:val="Tabletext0"/>
            </w:pPr>
            <w:r w:rsidRPr="001B1F2D">
              <w:t>Sambell Lake (Beechworth)</w:t>
            </w:r>
          </w:p>
        </w:tc>
        <w:tc>
          <w:tcPr>
            <w:tcW w:w="1701" w:type="dxa"/>
            <w:shd w:val="clear" w:color="auto" w:fill="auto"/>
            <w:noWrap/>
            <w:tcMar>
              <w:top w:w="57" w:type="dxa"/>
            </w:tcMar>
            <w:hideMark/>
          </w:tcPr>
          <w:p w14:paraId="15315ADC"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1777959"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F77137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633792E"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4FBC9A6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17B255A" w14:textId="5DCB0E14" w:rsidR="001B1F2D" w:rsidRPr="001B1F2D" w:rsidRDefault="001B1F2D" w:rsidP="00B17D29">
            <w:pPr>
              <w:pStyle w:val="Tabletext0"/>
            </w:pPr>
          </w:p>
        </w:tc>
      </w:tr>
      <w:tr w:rsidR="001B1F2D" w:rsidRPr="001B1F2D" w14:paraId="4D5D1D05" w14:textId="77777777" w:rsidTr="00E11F98">
        <w:trPr>
          <w:cantSplit/>
          <w:trHeight w:val="170"/>
        </w:trPr>
        <w:tc>
          <w:tcPr>
            <w:tcW w:w="1843" w:type="dxa"/>
            <w:shd w:val="clear" w:color="auto" w:fill="auto"/>
            <w:tcMar>
              <w:top w:w="57" w:type="dxa"/>
            </w:tcMar>
            <w:hideMark/>
          </w:tcPr>
          <w:p w14:paraId="62A5F3D4" w14:textId="77777777" w:rsidR="001B1F2D" w:rsidRPr="001B1F2D" w:rsidRDefault="001B1F2D" w:rsidP="00B17D29">
            <w:pPr>
              <w:pStyle w:val="Tabletext0"/>
            </w:pPr>
            <w:r w:rsidRPr="001B1F2D">
              <w:t>Sambell Lake (Beechworth)</w:t>
            </w:r>
          </w:p>
        </w:tc>
        <w:tc>
          <w:tcPr>
            <w:tcW w:w="1701" w:type="dxa"/>
            <w:shd w:val="clear" w:color="auto" w:fill="auto"/>
            <w:noWrap/>
            <w:tcMar>
              <w:top w:w="57" w:type="dxa"/>
            </w:tcMar>
            <w:hideMark/>
          </w:tcPr>
          <w:p w14:paraId="1387E9FB"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027ED1E"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76C074CE"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504E0C07" w14:textId="77777777" w:rsidR="001B1F2D" w:rsidRPr="001B1F2D" w:rsidRDefault="001B1F2D" w:rsidP="00B17D29">
            <w:pPr>
              <w:pStyle w:val="Tabletext0"/>
            </w:pPr>
            <w:r w:rsidRPr="001B1F2D">
              <w:t>900</w:t>
            </w:r>
          </w:p>
        </w:tc>
        <w:tc>
          <w:tcPr>
            <w:tcW w:w="2409" w:type="dxa"/>
            <w:shd w:val="clear" w:color="auto" w:fill="auto"/>
            <w:tcMar>
              <w:top w:w="57" w:type="dxa"/>
            </w:tcMar>
            <w:hideMark/>
          </w:tcPr>
          <w:p w14:paraId="5D3058DC"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2CDD47A" w14:textId="32043AB6" w:rsidR="001B1F2D" w:rsidRPr="001B1F2D" w:rsidRDefault="001B1F2D" w:rsidP="00B17D29">
            <w:pPr>
              <w:pStyle w:val="Tabletext0"/>
            </w:pPr>
            <w:r w:rsidRPr="001B1F2D">
              <w:t>Reduce to 300 rainbow trout 1st, 2nd &amp; 3rd Term School Holidays.</w:t>
            </w:r>
          </w:p>
        </w:tc>
      </w:tr>
      <w:tr w:rsidR="001B1F2D" w:rsidRPr="001B1F2D" w14:paraId="16A6B411" w14:textId="77777777" w:rsidTr="00E11F98">
        <w:trPr>
          <w:cantSplit/>
          <w:trHeight w:val="170"/>
        </w:trPr>
        <w:tc>
          <w:tcPr>
            <w:tcW w:w="1843" w:type="dxa"/>
            <w:shd w:val="clear" w:color="auto" w:fill="auto"/>
            <w:tcMar>
              <w:top w:w="57" w:type="dxa"/>
            </w:tcMar>
            <w:hideMark/>
          </w:tcPr>
          <w:p w14:paraId="112C5168" w14:textId="77777777" w:rsidR="001B1F2D" w:rsidRPr="001B1F2D" w:rsidRDefault="001B1F2D" w:rsidP="00B17D29">
            <w:pPr>
              <w:pStyle w:val="Tabletext0"/>
            </w:pPr>
            <w:r w:rsidRPr="001B1F2D">
              <w:t>Sambell Lake (Beechworth)</w:t>
            </w:r>
          </w:p>
        </w:tc>
        <w:tc>
          <w:tcPr>
            <w:tcW w:w="1701" w:type="dxa"/>
            <w:shd w:val="clear" w:color="auto" w:fill="auto"/>
            <w:tcMar>
              <w:top w:w="57" w:type="dxa"/>
            </w:tcMar>
            <w:hideMark/>
          </w:tcPr>
          <w:p w14:paraId="6C3BC9A9" w14:textId="77777777" w:rsidR="001B1F2D" w:rsidRPr="001B1F2D" w:rsidRDefault="001B1F2D" w:rsidP="00B17D29">
            <w:pPr>
              <w:pStyle w:val="Tabletext0"/>
            </w:pPr>
            <w:r w:rsidRPr="001B1F2D">
              <w:t>Trout cod</w:t>
            </w:r>
          </w:p>
        </w:tc>
        <w:tc>
          <w:tcPr>
            <w:tcW w:w="1559" w:type="dxa"/>
            <w:shd w:val="clear" w:color="auto" w:fill="auto"/>
            <w:tcMar>
              <w:top w:w="57" w:type="dxa"/>
            </w:tcMar>
            <w:hideMark/>
          </w:tcPr>
          <w:p w14:paraId="4CB4522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3CC0827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0595F47"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3FA8F70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01A2914" w14:textId="51E7F77F" w:rsidR="001B1F2D" w:rsidRPr="001B1F2D" w:rsidRDefault="001B1F2D" w:rsidP="00B17D29">
            <w:pPr>
              <w:pStyle w:val="Tabletext0"/>
            </w:pPr>
          </w:p>
        </w:tc>
      </w:tr>
      <w:tr w:rsidR="001B1F2D" w:rsidRPr="001B1F2D" w14:paraId="2A0B920C" w14:textId="77777777" w:rsidTr="00E11F98">
        <w:trPr>
          <w:cantSplit/>
          <w:trHeight w:val="170"/>
        </w:trPr>
        <w:tc>
          <w:tcPr>
            <w:tcW w:w="1843" w:type="dxa"/>
            <w:shd w:val="clear" w:color="auto" w:fill="auto"/>
            <w:tcMar>
              <w:top w:w="57" w:type="dxa"/>
            </w:tcMar>
            <w:hideMark/>
          </w:tcPr>
          <w:p w14:paraId="5D6351B9" w14:textId="77777777" w:rsidR="001B1F2D" w:rsidRPr="001B1F2D" w:rsidRDefault="001B1F2D" w:rsidP="00B17D29">
            <w:pPr>
              <w:pStyle w:val="Tabletext0"/>
            </w:pPr>
            <w:r w:rsidRPr="001B1F2D">
              <w:t>Seven Creeks (Euroa)</w:t>
            </w:r>
          </w:p>
        </w:tc>
        <w:tc>
          <w:tcPr>
            <w:tcW w:w="1701" w:type="dxa"/>
            <w:shd w:val="clear" w:color="auto" w:fill="auto"/>
            <w:noWrap/>
            <w:tcMar>
              <w:top w:w="57" w:type="dxa"/>
            </w:tcMar>
            <w:hideMark/>
          </w:tcPr>
          <w:p w14:paraId="46430EF5"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5A1A44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528C28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7BBF430" w14:textId="77777777" w:rsidR="001B1F2D" w:rsidRPr="001B1F2D" w:rsidRDefault="001B1F2D" w:rsidP="00B17D29">
            <w:pPr>
              <w:pStyle w:val="Tabletext0"/>
            </w:pPr>
            <w:r w:rsidRPr="001B1F2D">
              <w:t>2000</w:t>
            </w:r>
          </w:p>
        </w:tc>
        <w:tc>
          <w:tcPr>
            <w:tcW w:w="2409" w:type="dxa"/>
            <w:shd w:val="clear" w:color="auto" w:fill="auto"/>
            <w:tcMar>
              <w:top w:w="57" w:type="dxa"/>
            </w:tcMar>
            <w:hideMark/>
          </w:tcPr>
          <w:p w14:paraId="4093970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914B25D" w14:textId="674D26DD" w:rsidR="001B1F2D" w:rsidRPr="001B1F2D" w:rsidRDefault="001B1F2D" w:rsidP="00B17D29">
            <w:pPr>
              <w:pStyle w:val="Tabletext0"/>
            </w:pPr>
            <w:r w:rsidRPr="001B1F2D">
              <w:t>Stock golden perch in the Euroa township area. Seven Creeks not stocked in 2014/2015 due the major works carried out on the weir at Euroa</w:t>
            </w:r>
            <w:r w:rsidR="00EB537F">
              <w:t>.</w:t>
            </w:r>
          </w:p>
        </w:tc>
      </w:tr>
      <w:tr w:rsidR="001B1F2D" w:rsidRPr="001B1F2D" w14:paraId="492FF89D" w14:textId="77777777" w:rsidTr="00E11F98">
        <w:trPr>
          <w:cantSplit/>
          <w:trHeight w:val="170"/>
        </w:trPr>
        <w:tc>
          <w:tcPr>
            <w:tcW w:w="1843" w:type="dxa"/>
            <w:shd w:val="clear" w:color="auto" w:fill="auto"/>
            <w:tcMar>
              <w:top w:w="57" w:type="dxa"/>
            </w:tcMar>
            <w:hideMark/>
          </w:tcPr>
          <w:p w14:paraId="153E44FB" w14:textId="77777777" w:rsidR="001B1F2D" w:rsidRPr="001B1F2D" w:rsidRDefault="001B1F2D" w:rsidP="00B17D29">
            <w:pPr>
              <w:pStyle w:val="Tabletext0"/>
            </w:pPr>
            <w:r w:rsidRPr="001B1F2D">
              <w:t>Shelley Dam</w:t>
            </w:r>
          </w:p>
        </w:tc>
        <w:tc>
          <w:tcPr>
            <w:tcW w:w="1701" w:type="dxa"/>
            <w:shd w:val="clear" w:color="auto" w:fill="auto"/>
            <w:noWrap/>
            <w:tcMar>
              <w:top w:w="57" w:type="dxa"/>
            </w:tcMar>
            <w:hideMark/>
          </w:tcPr>
          <w:p w14:paraId="10E919F1"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994F456"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426E7384"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2252547D" w14:textId="77777777" w:rsidR="001B1F2D" w:rsidRPr="001B1F2D" w:rsidRDefault="001B1F2D" w:rsidP="00B17D29">
            <w:pPr>
              <w:pStyle w:val="Tabletext0"/>
            </w:pPr>
            <w:r w:rsidRPr="001B1F2D">
              <w:t> </w:t>
            </w:r>
          </w:p>
        </w:tc>
        <w:tc>
          <w:tcPr>
            <w:tcW w:w="2409" w:type="dxa"/>
            <w:shd w:val="clear" w:color="auto" w:fill="auto"/>
            <w:tcMar>
              <w:top w:w="57" w:type="dxa"/>
            </w:tcMar>
            <w:hideMark/>
          </w:tcPr>
          <w:p w14:paraId="4B80087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9D19AE5" w14:textId="0B698BD5" w:rsidR="001B1F2D" w:rsidRPr="001B1F2D" w:rsidRDefault="005750A6" w:rsidP="00B17D29">
            <w:pPr>
              <w:pStyle w:val="Tabletext0"/>
            </w:pPr>
            <w:r>
              <w:t>Not suitable for family fishing water</w:t>
            </w:r>
            <w:r w:rsidR="001B1F2D" w:rsidRPr="001B1F2D">
              <w:t>.</w:t>
            </w:r>
          </w:p>
        </w:tc>
      </w:tr>
      <w:tr w:rsidR="001B1F2D" w:rsidRPr="001B1F2D" w14:paraId="35EB1289" w14:textId="77777777" w:rsidTr="00E11F98">
        <w:trPr>
          <w:cantSplit/>
          <w:trHeight w:val="170"/>
        </w:trPr>
        <w:tc>
          <w:tcPr>
            <w:tcW w:w="1843" w:type="dxa"/>
            <w:shd w:val="clear" w:color="auto" w:fill="auto"/>
            <w:tcMar>
              <w:top w:w="57" w:type="dxa"/>
            </w:tcMar>
            <w:hideMark/>
          </w:tcPr>
          <w:p w14:paraId="4955394B" w14:textId="77777777" w:rsidR="001B1F2D" w:rsidRPr="001B1F2D" w:rsidRDefault="001B1F2D" w:rsidP="00B17D29">
            <w:pPr>
              <w:pStyle w:val="Tabletext0"/>
            </w:pPr>
            <w:r w:rsidRPr="001B1F2D">
              <w:t>Stanley Ditch Dam (Stanley)</w:t>
            </w:r>
          </w:p>
        </w:tc>
        <w:tc>
          <w:tcPr>
            <w:tcW w:w="1701" w:type="dxa"/>
            <w:shd w:val="clear" w:color="auto" w:fill="auto"/>
            <w:noWrap/>
            <w:tcMar>
              <w:top w:w="57" w:type="dxa"/>
            </w:tcMar>
            <w:hideMark/>
          </w:tcPr>
          <w:p w14:paraId="6583CA36"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BF15CE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585B0E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4DF92F6"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0015BE70" w14:textId="77777777" w:rsidR="001B1F2D" w:rsidRPr="001B1F2D" w:rsidRDefault="001B1F2D" w:rsidP="00B17D29">
            <w:pPr>
              <w:pStyle w:val="Tabletext0"/>
            </w:pPr>
            <w:r w:rsidRPr="001B1F2D">
              <w:t>NFA request stop the stocking of 500 golden perch and these golden perch be stocked into Allans Flat Dredge Hole</w:t>
            </w:r>
          </w:p>
        </w:tc>
        <w:tc>
          <w:tcPr>
            <w:tcW w:w="4395" w:type="dxa"/>
            <w:shd w:val="clear" w:color="000000" w:fill="FFFFFF"/>
            <w:tcMar>
              <w:top w:w="57" w:type="dxa"/>
            </w:tcMar>
            <w:hideMark/>
          </w:tcPr>
          <w:p w14:paraId="5D3784B6" w14:textId="6B2615D6" w:rsidR="001B1F2D" w:rsidRPr="001B1F2D" w:rsidRDefault="001B1F2D" w:rsidP="00B17D29">
            <w:pPr>
              <w:pStyle w:val="Tabletext0"/>
            </w:pPr>
          </w:p>
        </w:tc>
      </w:tr>
      <w:tr w:rsidR="001B1F2D" w:rsidRPr="001B1F2D" w14:paraId="1EC2BDA1" w14:textId="77777777" w:rsidTr="00E11F98">
        <w:trPr>
          <w:cantSplit/>
          <w:trHeight w:val="170"/>
        </w:trPr>
        <w:tc>
          <w:tcPr>
            <w:tcW w:w="1843" w:type="dxa"/>
            <w:shd w:val="clear" w:color="auto" w:fill="auto"/>
            <w:tcMar>
              <w:top w:w="57" w:type="dxa"/>
            </w:tcMar>
            <w:hideMark/>
          </w:tcPr>
          <w:p w14:paraId="38BF65C7" w14:textId="77777777" w:rsidR="001B1F2D" w:rsidRPr="001B1F2D" w:rsidRDefault="001B1F2D" w:rsidP="00B17D29">
            <w:pPr>
              <w:pStyle w:val="Tabletext0"/>
            </w:pPr>
            <w:r w:rsidRPr="001B1F2D">
              <w:t>Stanley Ditch Dam (Stanley)</w:t>
            </w:r>
          </w:p>
        </w:tc>
        <w:tc>
          <w:tcPr>
            <w:tcW w:w="1701" w:type="dxa"/>
            <w:shd w:val="clear" w:color="auto" w:fill="auto"/>
            <w:noWrap/>
            <w:tcMar>
              <w:top w:w="57" w:type="dxa"/>
            </w:tcMar>
            <w:hideMark/>
          </w:tcPr>
          <w:p w14:paraId="21B05BA3"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5B8359D"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06ED80C2"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60715935" w14:textId="77777777" w:rsidR="001B1F2D" w:rsidRPr="001B1F2D" w:rsidRDefault="001B1F2D" w:rsidP="00B17D29">
            <w:pPr>
              <w:pStyle w:val="Tabletext0"/>
            </w:pPr>
            <w:r w:rsidRPr="001B1F2D">
              <w:t>1125</w:t>
            </w:r>
          </w:p>
        </w:tc>
        <w:tc>
          <w:tcPr>
            <w:tcW w:w="2409" w:type="dxa"/>
            <w:shd w:val="clear" w:color="auto" w:fill="auto"/>
            <w:tcMar>
              <w:top w:w="57" w:type="dxa"/>
            </w:tcMar>
            <w:hideMark/>
          </w:tcPr>
          <w:p w14:paraId="7778321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925EB5A" w14:textId="16E98849" w:rsidR="001B1F2D" w:rsidRPr="001B1F2D" w:rsidRDefault="001B1F2D" w:rsidP="00B17D29">
            <w:pPr>
              <w:pStyle w:val="Tabletext0"/>
            </w:pPr>
            <w:r w:rsidRPr="001B1F2D">
              <w:t>375 rainbow trout 1st, 2nd &amp; 3rd Term School Holidays.</w:t>
            </w:r>
          </w:p>
        </w:tc>
      </w:tr>
      <w:tr w:rsidR="001B1F2D" w:rsidRPr="001B1F2D" w14:paraId="6AF86B48" w14:textId="77777777" w:rsidTr="00E11F98">
        <w:trPr>
          <w:cantSplit/>
          <w:trHeight w:val="170"/>
        </w:trPr>
        <w:tc>
          <w:tcPr>
            <w:tcW w:w="1843" w:type="dxa"/>
            <w:shd w:val="clear" w:color="auto" w:fill="auto"/>
            <w:tcMar>
              <w:top w:w="57" w:type="dxa"/>
            </w:tcMar>
            <w:hideMark/>
          </w:tcPr>
          <w:p w14:paraId="60A6E6A1" w14:textId="7D8CD9D7" w:rsidR="001B1F2D" w:rsidRPr="001B1F2D" w:rsidRDefault="001B1F2D" w:rsidP="00B17D29">
            <w:pPr>
              <w:pStyle w:val="Tabletext0"/>
            </w:pPr>
            <w:r w:rsidRPr="001B1F2D">
              <w:t xml:space="preserve">Sumsion Gardens Lake </w:t>
            </w:r>
            <w:r w:rsidR="00964F69">
              <w:br/>
            </w:r>
            <w:r w:rsidRPr="001B1F2D">
              <w:t>(Wodonga)</w:t>
            </w:r>
          </w:p>
        </w:tc>
        <w:tc>
          <w:tcPr>
            <w:tcW w:w="1701" w:type="dxa"/>
            <w:shd w:val="clear" w:color="auto" w:fill="auto"/>
            <w:noWrap/>
            <w:tcMar>
              <w:top w:w="57" w:type="dxa"/>
            </w:tcMar>
            <w:hideMark/>
          </w:tcPr>
          <w:p w14:paraId="7DEAA52C"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DCF7E66"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C30DAD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947032D"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4451B63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DC8C9F5" w14:textId="2F209A12" w:rsidR="001B1F2D" w:rsidRPr="001B1F2D" w:rsidRDefault="001B1F2D" w:rsidP="00B17D29">
            <w:pPr>
              <w:pStyle w:val="Tabletext0"/>
            </w:pPr>
          </w:p>
        </w:tc>
      </w:tr>
      <w:tr w:rsidR="001B1F2D" w:rsidRPr="001B1F2D" w14:paraId="79D24253" w14:textId="77777777" w:rsidTr="00E11F98">
        <w:trPr>
          <w:cantSplit/>
          <w:trHeight w:val="170"/>
        </w:trPr>
        <w:tc>
          <w:tcPr>
            <w:tcW w:w="1843" w:type="dxa"/>
            <w:shd w:val="clear" w:color="auto" w:fill="auto"/>
            <w:tcMar>
              <w:top w:w="57" w:type="dxa"/>
            </w:tcMar>
            <w:hideMark/>
          </w:tcPr>
          <w:p w14:paraId="318FB9B9" w14:textId="634F3907" w:rsidR="001B1F2D" w:rsidRPr="001B1F2D" w:rsidRDefault="001B1F2D" w:rsidP="00B17D29">
            <w:pPr>
              <w:pStyle w:val="Tabletext0"/>
            </w:pPr>
            <w:r w:rsidRPr="001B1F2D">
              <w:t xml:space="preserve">Sumsion Gardens Lake </w:t>
            </w:r>
            <w:r w:rsidR="00964F69">
              <w:br/>
            </w:r>
            <w:r w:rsidRPr="001B1F2D">
              <w:t>(Wodonga)</w:t>
            </w:r>
          </w:p>
        </w:tc>
        <w:tc>
          <w:tcPr>
            <w:tcW w:w="1701" w:type="dxa"/>
            <w:shd w:val="clear" w:color="auto" w:fill="auto"/>
            <w:noWrap/>
            <w:tcMar>
              <w:top w:w="57" w:type="dxa"/>
            </w:tcMar>
            <w:hideMark/>
          </w:tcPr>
          <w:p w14:paraId="71D4B563"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83F863D"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080D7B99"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084B6138" w14:textId="77777777" w:rsidR="001B1F2D" w:rsidRPr="001B1F2D" w:rsidRDefault="001B1F2D" w:rsidP="00B17D29">
            <w:pPr>
              <w:pStyle w:val="Tabletext0"/>
            </w:pPr>
            <w:r w:rsidRPr="001B1F2D">
              <w:t>750</w:t>
            </w:r>
          </w:p>
        </w:tc>
        <w:tc>
          <w:tcPr>
            <w:tcW w:w="2409" w:type="dxa"/>
            <w:shd w:val="clear" w:color="auto" w:fill="auto"/>
            <w:tcMar>
              <w:top w:w="57" w:type="dxa"/>
            </w:tcMar>
            <w:hideMark/>
          </w:tcPr>
          <w:p w14:paraId="4EDD638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E3F349E" w14:textId="77777777" w:rsidR="001B1F2D" w:rsidRPr="001B1F2D" w:rsidRDefault="001B1F2D" w:rsidP="00B17D29">
            <w:pPr>
              <w:pStyle w:val="Tabletext0"/>
            </w:pPr>
            <w:r w:rsidRPr="001B1F2D">
              <w:t>250 rainbow trout 1st, 2nd &amp; 3rd Term School Holidays.</w:t>
            </w:r>
          </w:p>
        </w:tc>
      </w:tr>
      <w:tr w:rsidR="001B1F2D" w:rsidRPr="001B1F2D" w14:paraId="3D1DCDE3" w14:textId="77777777" w:rsidTr="00E11F98">
        <w:trPr>
          <w:cantSplit/>
          <w:trHeight w:val="170"/>
        </w:trPr>
        <w:tc>
          <w:tcPr>
            <w:tcW w:w="1843" w:type="dxa"/>
            <w:shd w:val="clear" w:color="auto" w:fill="auto"/>
            <w:tcMar>
              <w:top w:w="57" w:type="dxa"/>
            </w:tcMar>
            <w:hideMark/>
          </w:tcPr>
          <w:p w14:paraId="568BF077" w14:textId="658717B6" w:rsidR="001B1F2D" w:rsidRPr="001B1F2D" w:rsidRDefault="001B1F2D" w:rsidP="00B17D29">
            <w:pPr>
              <w:pStyle w:val="Tabletext0"/>
            </w:pPr>
            <w:r w:rsidRPr="001B1F2D">
              <w:t xml:space="preserve">Tronoh </w:t>
            </w:r>
            <w:r w:rsidR="00964F69">
              <w:br/>
            </w:r>
            <w:r w:rsidRPr="001B1F2D">
              <w:t>(Top) Harrietville Dredge Hole (Harrietville)</w:t>
            </w:r>
          </w:p>
        </w:tc>
        <w:tc>
          <w:tcPr>
            <w:tcW w:w="1701" w:type="dxa"/>
            <w:shd w:val="clear" w:color="auto" w:fill="auto"/>
            <w:noWrap/>
            <w:tcMar>
              <w:top w:w="57" w:type="dxa"/>
            </w:tcMar>
            <w:hideMark/>
          </w:tcPr>
          <w:p w14:paraId="5194ED15"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9580F0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245559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8F03CDE"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135BFC6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AEE902C" w14:textId="10C36A9A" w:rsidR="001B1F2D" w:rsidRPr="001B1F2D" w:rsidRDefault="001B1F2D" w:rsidP="00B17D29">
            <w:pPr>
              <w:pStyle w:val="Tabletext0"/>
            </w:pPr>
          </w:p>
        </w:tc>
      </w:tr>
      <w:tr w:rsidR="001B1F2D" w:rsidRPr="001B1F2D" w14:paraId="6B47D93E" w14:textId="77777777" w:rsidTr="00E11F98">
        <w:trPr>
          <w:cantSplit/>
          <w:trHeight w:val="170"/>
        </w:trPr>
        <w:tc>
          <w:tcPr>
            <w:tcW w:w="1843" w:type="dxa"/>
            <w:shd w:val="clear" w:color="auto" w:fill="auto"/>
            <w:tcMar>
              <w:top w:w="57" w:type="dxa"/>
            </w:tcMar>
            <w:hideMark/>
          </w:tcPr>
          <w:p w14:paraId="60001AF0" w14:textId="406E0100" w:rsidR="001B1F2D" w:rsidRPr="001B1F2D" w:rsidRDefault="001B1F2D" w:rsidP="00B17D29">
            <w:pPr>
              <w:pStyle w:val="Tabletext0"/>
            </w:pPr>
            <w:r w:rsidRPr="001B1F2D">
              <w:t xml:space="preserve">Tronoh </w:t>
            </w:r>
            <w:r w:rsidR="00964F69">
              <w:br/>
            </w:r>
            <w:r w:rsidRPr="001B1F2D">
              <w:t>(Top) Harrietville Dredge Hole (Harrietville)</w:t>
            </w:r>
          </w:p>
        </w:tc>
        <w:tc>
          <w:tcPr>
            <w:tcW w:w="1701" w:type="dxa"/>
            <w:shd w:val="clear" w:color="auto" w:fill="auto"/>
            <w:noWrap/>
            <w:tcMar>
              <w:top w:w="57" w:type="dxa"/>
            </w:tcMar>
            <w:hideMark/>
          </w:tcPr>
          <w:p w14:paraId="7F164D5D"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15A2E35F"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4F96D4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FE23EB9" w14:textId="77777777" w:rsidR="001B1F2D" w:rsidRPr="001B1F2D" w:rsidRDefault="001B1F2D" w:rsidP="00B17D29">
            <w:pPr>
              <w:pStyle w:val="Tabletext0"/>
            </w:pPr>
            <w:r w:rsidRPr="001B1F2D">
              <w:t>500</w:t>
            </w:r>
          </w:p>
        </w:tc>
        <w:tc>
          <w:tcPr>
            <w:tcW w:w="2409" w:type="dxa"/>
            <w:shd w:val="clear" w:color="auto" w:fill="auto"/>
            <w:tcMar>
              <w:top w:w="57" w:type="dxa"/>
            </w:tcMar>
            <w:hideMark/>
          </w:tcPr>
          <w:p w14:paraId="758CF15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133793" w14:textId="4A6230E6" w:rsidR="001B1F2D" w:rsidRPr="001B1F2D" w:rsidRDefault="001B1F2D" w:rsidP="00B17D29">
            <w:pPr>
              <w:pStyle w:val="Tabletext0"/>
            </w:pPr>
          </w:p>
        </w:tc>
      </w:tr>
      <w:tr w:rsidR="001B1F2D" w:rsidRPr="001B1F2D" w14:paraId="415872F6" w14:textId="77777777" w:rsidTr="00E11F98">
        <w:trPr>
          <w:cantSplit/>
          <w:trHeight w:val="170"/>
        </w:trPr>
        <w:tc>
          <w:tcPr>
            <w:tcW w:w="1843" w:type="dxa"/>
            <w:shd w:val="clear" w:color="auto" w:fill="auto"/>
            <w:tcMar>
              <w:top w:w="57" w:type="dxa"/>
            </w:tcMar>
            <w:hideMark/>
          </w:tcPr>
          <w:p w14:paraId="6C1BB413" w14:textId="5C780418" w:rsidR="001B1F2D" w:rsidRPr="001B1F2D" w:rsidRDefault="001B1F2D" w:rsidP="00B17D29">
            <w:pPr>
              <w:pStyle w:val="Tabletext0"/>
            </w:pPr>
            <w:r w:rsidRPr="001B1F2D">
              <w:t xml:space="preserve">Tronoh </w:t>
            </w:r>
            <w:r w:rsidR="003D2EEC">
              <w:br/>
            </w:r>
            <w:r w:rsidRPr="001B1F2D">
              <w:t>(Top) Harrietville Dredge Hole (Harrietville)</w:t>
            </w:r>
          </w:p>
        </w:tc>
        <w:tc>
          <w:tcPr>
            <w:tcW w:w="1701" w:type="dxa"/>
            <w:shd w:val="clear" w:color="auto" w:fill="auto"/>
            <w:noWrap/>
            <w:tcMar>
              <w:top w:w="57" w:type="dxa"/>
            </w:tcMar>
            <w:hideMark/>
          </w:tcPr>
          <w:p w14:paraId="7DD83070"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9C73C7C"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1B684E5F"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0B934684" w14:textId="77777777" w:rsidR="001B1F2D" w:rsidRPr="001B1F2D" w:rsidRDefault="001B1F2D" w:rsidP="00B17D29">
            <w:pPr>
              <w:pStyle w:val="Tabletext0"/>
            </w:pPr>
            <w:r w:rsidRPr="001B1F2D">
              <w:t>900</w:t>
            </w:r>
          </w:p>
        </w:tc>
        <w:tc>
          <w:tcPr>
            <w:tcW w:w="2409" w:type="dxa"/>
            <w:shd w:val="clear" w:color="auto" w:fill="auto"/>
            <w:tcMar>
              <w:top w:w="57" w:type="dxa"/>
            </w:tcMar>
            <w:hideMark/>
          </w:tcPr>
          <w:p w14:paraId="2C04EBA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3D22EC1" w14:textId="77777777" w:rsidR="001B1F2D" w:rsidRPr="001B1F2D" w:rsidRDefault="001B1F2D" w:rsidP="00B17D29">
            <w:pPr>
              <w:pStyle w:val="Tabletext0"/>
            </w:pPr>
            <w:r w:rsidRPr="001B1F2D">
              <w:t xml:space="preserve">300 rainbow trout 1st, 2nd &amp; 3rd Term School Holidays. </w:t>
            </w:r>
          </w:p>
        </w:tc>
      </w:tr>
      <w:tr w:rsidR="001B1F2D" w:rsidRPr="001B1F2D" w14:paraId="6A74A1EB" w14:textId="77777777" w:rsidTr="00E11F98">
        <w:trPr>
          <w:cantSplit/>
          <w:trHeight w:val="170"/>
        </w:trPr>
        <w:tc>
          <w:tcPr>
            <w:tcW w:w="1843" w:type="dxa"/>
            <w:shd w:val="clear" w:color="auto" w:fill="auto"/>
            <w:tcMar>
              <w:top w:w="57" w:type="dxa"/>
            </w:tcMar>
            <w:hideMark/>
          </w:tcPr>
          <w:p w14:paraId="05DB6094" w14:textId="17BE86BE" w:rsidR="001B1F2D" w:rsidRPr="001B1F2D" w:rsidRDefault="001B1F2D" w:rsidP="00B17D29">
            <w:pPr>
              <w:pStyle w:val="Tabletext0"/>
            </w:pPr>
            <w:r w:rsidRPr="001B1F2D">
              <w:t xml:space="preserve">Upper Sandy Creek Dam </w:t>
            </w:r>
            <w:r w:rsidR="003D2EEC">
              <w:br/>
            </w:r>
            <w:r w:rsidRPr="001B1F2D">
              <w:t>(Upper Sandy Creek)</w:t>
            </w:r>
          </w:p>
        </w:tc>
        <w:tc>
          <w:tcPr>
            <w:tcW w:w="1701" w:type="dxa"/>
            <w:shd w:val="clear" w:color="auto" w:fill="auto"/>
            <w:noWrap/>
            <w:tcMar>
              <w:top w:w="57" w:type="dxa"/>
            </w:tcMar>
            <w:hideMark/>
          </w:tcPr>
          <w:p w14:paraId="4C14AF1C"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508E987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97CF30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983A0BF"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69BA6D0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FF5240C" w14:textId="33FAC5F7" w:rsidR="001B1F2D" w:rsidRPr="001B1F2D" w:rsidRDefault="001B1F2D" w:rsidP="00B17D29">
            <w:pPr>
              <w:pStyle w:val="Tabletext0"/>
            </w:pPr>
          </w:p>
        </w:tc>
      </w:tr>
      <w:tr w:rsidR="001B1F2D" w:rsidRPr="001B1F2D" w14:paraId="16EDD48D" w14:textId="77777777" w:rsidTr="00E11F98">
        <w:trPr>
          <w:cantSplit/>
          <w:trHeight w:val="170"/>
        </w:trPr>
        <w:tc>
          <w:tcPr>
            <w:tcW w:w="1843" w:type="dxa"/>
            <w:shd w:val="clear" w:color="auto" w:fill="auto"/>
            <w:tcMar>
              <w:top w:w="57" w:type="dxa"/>
            </w:tcMar>
            <w:hideMark/>
          </w:tcPr>
          <w:p w14:paraId="72E16157" w14:textId="2DABC640" w:rsidR="001B1F2D" w:rsidRPr="001B1F2D" w:rsidRDefault="001B1F2D" w:rsidP="00B17D29">
            <w:pPr>
              <w:pStyle w:val="Tabletext0"/>
            </w:pPr>
            <w:r w:rsidRPr="001B1F2D">
              <w:t xml:space="preserve">Upper Sandy Creek Dam </w:t>
            </w:r>
            <w:r w:rsidR="003D2EEC">
              <w:br/>
            </w:r>
            <w:r w:rsidRPr="001B1F2D">
              <w:t>(Upper Sandy Creek)</w:t>
            </w:r>
          </w:p>
        </w:tc>
        <w:tc>
          <w:tcPr>
            <w:tcW w:w="1701" w:type="dxa"/>
            <w:shd w:val="clear" w:color="auto" w:fill="auto"/>
            <w:noWrap/>
            <w:tcMar>
              <w:top w:w="57" w:type="dxa"/>
            </w:tcMar>
            <w:hideMark/>
          </w:tcPr>
          <w:p w14:paraId="4B6034E6"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4DA43C8"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04671C89"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02BE7530"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5FA2558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1B71000" w14:textId="77777777" w:rsidR="001B1F2D" w:rsidRPr="001B1F2D" w:rsidRDefault="001B1F2D" w:rsidP="00B17D29">
            <w:pPr>
              <w:pStyle w:val="Tabletext0"/>
            </w:pPr>
            <w:r w:rsidRPr="001B1F2D">
              <w:t>500 rainbow trout 1st, 2nd &amp; 3rd Term School Holidays.</w:t>
            </w:r>
          </w:p>
        </w:tc>
      </w:tr>
      <w:tr w:rsidR="001B1F2D" w:rsidRPr="001B1F2D" w14:paraId="7941176F" w14:textId="77777777" w:rsidTr="00E11F98">
        <w:trPr>
          <w:cantSplit/>
          <w:trHeight w:val="170"/>
        </w:trPr>
        <w:tc>
          <w:tcPr>
            <w:tcW w:w="1843" w:type="dxa"/>
            <w:shd w:val="clear" w:color="auto" w:fill="auto"/>
            <w:tcMar>
              <w:top w:w="57" w:type="dxa"/>
            </w:tcMar>
            <w:hideMark/>
          </w:tcPr>
          <w:p w14:paraId="4006473B" w14:textId="77777777" w:rsidR="001B1F2D" w:rsidRPr="001B1F2D" w:rsidRDefault="001B1F2D" w:rsidP="00B17D29">
            <w:pPr>
              <w:pStyle w:val="Tabletext0"/>
            </w:pPr>
            <w:r w:rsidRPr="001B1F2D">
              <w:t>Victoria Lake (Shepparton)</w:t>
            </w:r>
          </w:p>
        </w:tc>
        <w:tc>
          <w:tcPr>
            <w:tcW w:w="1701" w:type="dxa"/>
            <w:shd w:val="clear" w:color="auto" w:fill="auto"/>
            <w:noWrap/>
            <w:tcMar>
              <w:top w:w="57" w:type="dxa"/>
            </w:tcMar>
            <w:hideMark/>
          </w:tcPr>
          <w:p w14:paraId="4BE78244"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B7D50C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18FE51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8546930"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09543B5F"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F765252" w14:textId="3689697A" w:rsidR="001B1F2D" w:rsidRPr="001B1F2D" w:rsidRDefault="001B1F2D" w:rsidP="00B17D29">
            <w:pPr>
              <w:pStyle w:val="Tabletext0"/>
            </w:pPr>
          </w:p>
        </w:tc>
      </w:tr>
      <w:tr w:rsidR="001B1F2D" w:rsidRPr="001B1F2D" w14:paraId="4ABA0FA8" w14:textId="77777777" w:rsidTr="00E11F98">
        <w:trPr>
          <w:cantSplit/>
          <w:trHeight w:val="170"/>
        </w:trPr>
        <w:tc>
          <w:tcPr>
            <w:tcW w:w="1843" w:type="dxa"/>
            <w:shd w:val="clear" w:color="auto" w:fill="auto"/>
            <w:tcMar>
              <w:top w:w="57" w:type="dxa"/>
            </w:tcMar>
            <w:hideMark/>
          </w:tcPr>
          <w:p w14:paraId="46DBAC38" w14:textId="77777777" w:rsidR="001B1F2D" w:rsidRPr="001B1F2D" w:rsidRDefault="001B1F2D" w:rsidP="00B17D29">
            <w:pPr>
              <w:pStyle w:val="Tabletext0"/>
            </w:pPr>
            <w:r w:rsidRPr="001B1F2D">
              <w:t>Victoria Lake (Shepparton)</w:t>
            </w:r>
          </w:p>
        </w:tc>
        <w:tc>
          <w:tcPr>
            <w:tcW w:w="1701" w:type="dxa"/>
            <w:shd w:val="clear" w:color="auto" w:fill="auto"/>
            <w:noWrap/>
            <w:tcMar>
              <w:top w:w="57" w:type="dxa"/>
            </w:tcMar>
            <w:hideMark/>
          </w:tcPr>
          <w:p w14:paraId="746AC2A6"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3EBA402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A3B2C8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B26DD4E"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3D04B2A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846AF25" w14:textId="50A03181" w:rsidR="001B1F2D" w:rsidRPr="001B1F2D" w:rsidRDefault="001B1F2D" w:rsidP="00B17D29">
            <w:pPr>
              <w:pStyle w:val="Tabletext0"/>
            </w:pPr>
          </w:p>
        </w:tc>
      </w:tr>
      <w:tr w:rsidR="001B1F2D" w:rsidRPr="001B1F2D" w14:paraId="4EF9BA29" w14:textId="77777777" w:rsidTr="00E11F98">
        <w:trPr>
          <w:cantSplit/>
          <w:trHeight w:val="170"/>
        </w:trPr>
        <w:tc>
          <w:tcPr>
            <w:tcW w:w="1843" w:type="dxa"/>
            <w:shd w:val="clear" w:color="auto" w:fill="auto"/>
            <w:tcMar>
              <w:top w:w="57" w:type="dxa"/>
            </w:tcMar>
            <w:hideMark/>
          </w:tcPr>
          <w:p w14:paraId="59B19329" w14:textId="77777777" w:rsidR="001B1F2D" w:rsidRPr="001B1F2D" w:rsidRDefault="001B1F2D" w:rsidP="00B17D29">
            <w:pPr>
              <w:pStyle w:val="Tabletext0"/>
            </w:pPr>
            <w:r w:rsidRPr="001B1F2D">
              <w:t xml:space="preserve">Victoria Lake (Shepparton)  </w:t>
            </w:r>
          </w:p>
        </w:tc>
        <w:tc>
          <w:tcPr>
            <w:tcW w:w="1701" w:type="dxa"/>
            <w:shd w:val="clear" w:color="auto" w:fill="auto"/>
            <w:noWrap/>
            <w:tcMar>
              <w:top w:w="57" w:type="dxa"/>
            </w:tcMar>
            <w:hideMark/>
          </w:tcPr>
          <w:p w14:paraId="0C677E2A"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795FC4CE"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6A0E11D6"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38CF3A73" w14:textId="77777777" w:rsidR="001B1F2D" w:rsidRPr="001B1F2D" w:rsidRDefault="001B1F2D" w:rsidP="00B17D29">
            <w:pPr>
              <w:pStyle w:val="Tabletext0"/>
            </w:pPr>
            <w:r w:rsidRPr="001B1F2D">
              <w:t>1500</w:t>
            </w:r>
          </w:p>
        </w:tc>
        <w:tc>
          <w:tcPr>
            <w:tcW w:w="2409" w:type="dxa"/>
            <w:shd w:val="clear" w:color="auto" w:fill="auto"/>
            <w:tcMar>
              <w:top w:w="57" w:type="dxa"/>
            </w:tcMar>
            <w:hideMark/>
          </w:tcPr>
          <w:p w14:paraId="0102235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A12D171" w14:textId="181E0F38" w:rsidR="001B1F2D" w:rsidRPr="001B1F2D" w:rsidRDefault="001B1F2D" w:rsidP="00113955">
            <w:pPr>
              <w:pStyle w:val="Tabletext0"/>
            </w:pPr>
            <w:r w:rsidRPr="001B1F2D">
              <w:t>500 rainbow trout 1st, 2nd &amp; 3rd Term School Holidays.</w:t>
            </w:r>
          </w:p>
        </w:tc>
      </w:tr>
      <w:tr w:rsidR="001B1F2D" w:rsidRPr="001B1F2D" w14:paraId="0C6332BF" w14:textId="77777777" w:rsidTr="00E11F98">
        <w:trPr>
          <w:cantSplit/>
          <w:trHeight w:val="170"/>
        </w:trPr>
        <w:tc>
          <w:tcPr>
            <w:tcW w:w="1843" w:type="dxa"/>
            <w:shd w:val="clear" w:color="auto" w:fill="auto"/>
            <w:tcMar>
              <w:top w:w="57" w:type="dxa"/>
            </w:tcMar>
            <w:hideMark/>
          </w:tcPr>
          <w:p w14:paraId="6BAF10DE" w14:textId="77777777" w:rsidR="001B1F2D" w:rsidRPr="001B1F2D" w:rsidRDefault="001B1F2D" w:rsidP="00B17D29">
            <w:pPr>
              <w:pStyle w:val="Tabletext0"/>
            </w:pPr>
            <w:r w:rsidRPr="001B1F2D">
              <w:t>William Hovell Lake (Cheshunt South)</w:t>
            </w:r>
          </w:p>
        </w:tc>
        <w:tc>
          <w:tcPr>
            <w:tcW w:w="1701" w:type="dxa"/>
            <w:shd w:val="clear" w:color="auto" w:fill="auto"/>
            <w:noWrap/>
            <w:tcMar>
              <w:top w:w="57" w:type="dxa"/>
            </w:tcMar>
            <w:hideMark/>
          </w:tcPr>
          <w:p w14:paraId="36270DE2"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134C6D0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60025F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EBCA4C7" w14:textId="77777777" w:rsidR="001B1F2D" w:rsidRPr="001B1F2D" w:rsidRDefault="001B1F2D" w:rsidP="00B17D29">
            <w:pPr>
              <w:pStyle w:val="Tabletext0"/>
            </w:pPr>
            <w:r w:rsidRPr="001B1F2D">
              <w:t>5000</w:t>
            </w:r>
          </w:p>
        </w:tc>
        <w:tc>
          <w:tcPr>
            <w:tcW w:w="2409" w:type="dxa"/>
            <w:shd w:val="clear" w:color="auto" w:fill="auto"/>
            <w:tcMar>
              <w:top w:w="57" w:type="dxa"/>
            </w:tcMar>
            <w:hideMark/>
          </w:tcPr>
          <w:p w14:paraId="260A6DD7" w14:textId="77777777" w:rsidR="001B1F2D" w:rsidRPr="001B1F2D" w:rsidRDefault="001B1F2D" w:rsidP="00B17D29">
            <w:pPr>
              <w:pStyle w:val="Tabletext0"/>
            </w:pPr>
            <w:r w:rsidRPr="001B1F2D">
              <w:t>Mansfield &amp; District Fly Fishers Club request 5000 brown trout</w:t>
            </w:r>
          </w:p>
        </w:tc>
        <w:tc>
          <w:tcPr>
            <w:tcW w:w="4395" w:type="dxa"/>
            <w:shd w:val="clear" w:color="000000" w:fill="FFFFFF"/>
            <w:tcMar>
              <w:top w:w="57" w:type="dxa"/>
            </w:tcMar>
            <w:hideMark/>
          </w:tcPr>
          <w:p w14:paraId="79249B35" w14:textId="0D6DE383" w:rsidR="001B1F2D" w:rsidRPr="001B1F2D" w:rsidRDefault="001B1F2D" w:rsidP="003D2EEC">
            <w:pPr>
              <w:pStyle w:val="Tabletext0"/>
            </w:pPr>
            <w:r w:rsidRPr="001B1F2D">
              <w:t xml:space="preserve">Request for William Hovell Lake to be stocked with brown trout. Last stocked in 1980 with 624 brown trout. Historic information indicates lake has a self sustaining brown trout population. Macquarie perch stocked in 2011. Survey conducted to determine trout and Macquarie perch abundance. No perch and few trout. Stocking request supported subject to TEP. </w:t>
            </w:r>
          </w:p>
        </w:tc>
      </w:tr>
      <w:tr w:rsidR="001B1F2D" w:rsidRPr="001B1F2D" w14:paraId="0D0EEE97" w14:textId="77777777" w:rsidTr="00E11F98">
        <w:trPr>
          <w:cantSplit/>
          <w:trHeight w:val="170"/>
        </w:trPr>
        <w:tc>
          <w:tcPr>
            <w:tcW w:w="1843" w:type="dxa"/>
            <w:shd w:val="clear" w:color="auto" w:fill="auto"/>
            <w:tcMar>
              <w:top w:w="57" w:type="dxa"/>
            </w:tcMar>
            <w:hideMark/>
          </w:tcPr>
          <w:p w14:paraId="624DD7BE" w14:textId="77777777" w:rsidR="001B1F2D" w:rsidRPr="001B1F2D" w:rsidRDefault="001B1F2D" w:rsidP="00B17D29">
            <w:pPr>
              <w:pStyle w:val="Tabletext0"/>
            </w:pPr>
            <w:r w:rsidRPr="001B1F2D">
              <w:t>William Hovell Lake (Cheshunt South)</w:t>
            </w:r>
          </w:p>
        </w:tc>
        <w:tc>
          <w:tcPr>
            <w:tcW w:w="1701" w:type="dxa"/>
            <w:shd w:val="clear" w:color="auto" w:fill="auto"/>
            <w:noWrap/>
            <w:tcMar>
              <w:top w:w="57" w:type="dxa"/>
            </w:tcMar>
            <w:hideMark/>
          </w:tcPr>
          <w:p w14:paraId="5F5A90C7"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30710CB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C00B97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2D70768" w14:textId="77777777" w:rsidR="001B1F2D" w:rsidRPr="001B1F2D" w:rsidRDefault="001B1F2D" w:rsidP="00B17D29">
            <w:pPr>
              <w:pStyle w:val="Tabletext0"/>
            </w:pPr>
            <w:r w:rsidRPr="001B1F2D">
              <w:t>1000</w:t>
            </w:r>
          </w:p>
        </w:tc>
        <w:tc>
          <w:tcPr>
            <w:tcW w:w="2409" w:type="dxa"/>
            <w:shd w:val="clear" w:color="auto" w:fill="auto"/>
            <w:tcMar>
              <w:top w:w="57" w:type="dxa"/>
            </w:tcMar>
            <w:hideMark/>
          </w:tcPr>
          <w:p w14:paraId="4E43F53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02380BF" w14:textId="77777777" w:rsidR="001B1F2D" w:rsidRPr="001B1F2D" w:rsidRDefault="001B1F2D" w:rsidP="00B17D29">
            <w:pPr>
              <w:pStyle w:val="Tabletext0"/>
            </w:pPr>
            <w:r w:rsidRPr="001B1F2D">
              <w:t xml:space="preserve">As above, stocking 1000 rainbow trout dependant on TEP support. </w:t>
            </w:r>
          </w:p>
        </w:tc>
      </w:tr>
      <w:tr w:rsidR="001B1F2D" w:rsidRPr="001B1F2D" w14:paraId="197B0A7E" w14:textId="77777777" w:rsidTr="00E11F98">
        <w:trPr>
          <w:cantSplit/>
          <w:trHeight w:val="170"/>
        </w:trPr>
        <w:tc>
          <w:tcPr>
            <w:tcW w:w="1843" w:type="dxa"/>
            <w:shd w:val="clear" w:color="auto" w:fill="auto"/>
            <w:tcMar>
              <w:top w:w="57" w:type="dxa"/>
            </w:tcMar>
            <w:hideMark/>
          </w:tcPr>
          <w:p w14:paraId="0DCD50F1" w14:textId="0D26FAB8" w:rsidR="001B1F2D" w:rsidRPr="001B1F2D" w:rsidRDefault="001B1F2D" w:rsidP="00B17D29">
            <w:pPr>
              <w:pStyle w:val="Tabletext0"/>
            </w:pPr>
            <w:r w:rsidRPr="001B1F2D">
              <w:t xml:space="preserve">Yarralumla Drive Lake </w:t>
            </w:r>
            <w:r w:rsidR="003D2EEC">
              <w:br/>
            </w:r>
            <w:r w:rsidRPr="001B1F2D">
              <w:t>(Wodonga)</w:t>
            </w:r>
          </w:p>
        </w:tc>
        <w:tc>
          <w:tcPr>
            <w:tcW w:w="1701" w:type="dxa"/>
            <w:shd w:val="clear" w:color="auto" w:fill="auto"/>
            <w:noWrap/>
            <w:tcMar>
              <w:top w:w="57" w:type="dxa"/>
            </w:tcMar>
            <w:hideMark/>
          </w:tcPr>
          <w:p w14:paraId="18A6ECF1"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6DCA6A7"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69F22AFC"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0A67E8FB" w14:textId="77777777" w:rsidR="001B1F2D" w:rsidRPr="001B1F2D" w:rsidRDefault="001B1F2D" w:rsidP="00B17D29">
            <w:pPr>
              <w:pStyle w:val="Tabletext0"/>
            </w:pPr>
            <w:r w:rsidRPr="001B1F2D">
              <w:t>300</w:t>
            </w:r>
          </w:p>
        </w:tc>
        <w:tc>
          <w:tcPr>
            <w:tcW w:w="2409" w:type="dxa"/>
            <w:shd w:val="clear" w:color="auto" w:fill="auto"/>
            <w:tcMar>
              <w:top w:w="57" w:type="dxa"/>
            </w:tcMar>
            <w:hideMark/>
          </w:tcPr>
          <w:p w14:paraId="4F619A1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E60FA9B" w14:textId="77777777" w:rsidR="001B1F2D" w:rsidRPr="001B1F2D" w:rsidRDefault="001B1F2D" w:rsidP="00B17D29">
            <w:pPr>
              <w:pStyle w:val="Tabletext0"/>
            </w:pPr>
            <w:r w:rsidRPr="001B1F2D">
              <w:t>100 rainbow trout 1st, 2nd &amp; 3rd Term School Holidays.</w:t>
            </w:r>
          </w:p>
        </w:tc>
      </w:tr>
    </w:tbl>
    <w:p w14:paraId="5F202346" w14:textId="77777777" w:rsidR="00113955" w:rsidRDefault="00113955" w:rsidP="00113955">
      <w:pPr>
        <w:pStyle w:val="HB"/>
      </w:pPr>
    </w:p>
    <w:p w14:paraId="1181A7F1" w14:textId="77777777" w:rsidR="00B61701" w:rsidRDefault="00B61701">
      <w:pPr>
        <w:sectPr w:rsidR="00B61701" w:rsidSect="004A04B8">
          <w:headerReference w:type="even" r:id="rId66"/>
          <w:headerReference w:type="default" r:id="rId67"/>
          <w:footerReference w:type="default" r:id="rId68"/>
          <w:headerReference w:type="first" r:id="rId69"/>
          <w:footerReference w:type="first" r:id="rId70"/>
          <w:pgSz w:w="16840" w:h="11907" w:orient="landscape" w:code="9"/>
          <w:pgMar w:top="1134" w:right="1134" w:bottom="1134" w:left="1134" w:header="709" w:footer="680" w:gutter="0"/>
          <w:cols w:space="708"/>
          <w:formProt w:val="0"/>
          <w:titlePg/>
          <w:docGrid w:linePitch="360"/>
        </w:sectPr>
      </w:pPr>
    </w:p>
    <w:p w14:paraId="422FF710" w14:textId="6EF62C03" w:rsidR="00113955" w:rsidRPr="001B1F2D" w:rsidRDefault="00113955" w:rsidP="00113955">
      <w:pPr>
        <w:pStyle w:val="HB"/>
      </w:pPr>
      <w:bookmarkStart w:id="49" w:name="_Toc438021203"/>
      <w:r>
        <w:t>Loddon Mallee</w:t>
      </w:r>
      <w:bookmarkEnd w:id="49"/>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1843"/>
        <w:gridCol w:w="1418"/>
        <w:gridCol w:w="1559"/>
        <w:gridCol w:w="992"/>
        <w:gridCol w:w="1276"/>
        <w:gridCol w:w="3118"/>
        <w:gridCol w:w="4395"/>
      </w:tblGrid>
      <w:tr w:rsidR="00F7591A" w:rsidRPr="006056B1" w14:paraId="7ACF2B15" w14:textId="77777777" w:rsidTr="007D1BBF">
        <w:trPr>
          <w:cantSplit/>
          <w:trHeight w:val="170"/>
          <w:tblHeader/>
        </w:trPr>
        <w:tc>
          <w:tcPr>
            <w:tcW w:w="1843" w:type="dxa"/>
            <w:shd w:val="clear" w:color="auto" w:fill="7BCCD6"/>
            <w:tcMar>
              <w:top w:w="57" w:type="dxa"/>
            </w:tcMar>
            <w:hideMark/>
          </w:tcPr>
          <w:p w14:paraId="565AFBAF" w14:textId="77777777" w:rsidR="00F7591A" w:rsidRPr="006056B1" w:rsidRDefault="00F7591A" w:rsidP="00232740">
            <w:pPr>
              <w:pStyle w:val="Tabletext0"/>
              <w:rPr>
                <w:b/>
                <w:bCs/>
              </w:rPr>
            </w:pPr>
            <w:r w:rsidRPr="006056B1">
              <w:rPr>
                <w:b/>
                <w:bCs/>
              </w:rPr>
              <w:t>Water</w:t>
            </w:r>
          </w:p>
        </w:tc>
        <w:tc>
          <w:tcPr>
            <w:tcW w:w="1418" w:type="dxa"/>
            <w:shd w:val="clear" w:color="auto" w:fill="7BCCD6"/>
            <w:noWrap/>
            <w:tcMar>
              <w:top w:w="57" w:type="dxa"/>
            </w:tcMar>
            <w:hideMark/>
          </w:tcPr>
          <w:p w14:paraId="7B76458F" w14:textId="77777777" w:rsidR="00F7591A" w:rsidRPr="006056B1" w:rsidRDefault="00F7591A" w:rsidP="00232740">
            <w:pPr>
              <w:pStyle w:val="Tabletext0"/>
              <w:rPr>
                <w:b/>
                <w:bCs/>
              </w:rPr>
            </w:pPr>
            <w:r w:rsidRPr="006056B1">
              <w:rPr>
                <w:b/>
                <w:bCs/>
              </w:rPr>
              <w:t>Species</w:t>
            </w:r>
          </w:p>
        </w:tc>
        <w:tc>
          <w:tcPr>
            <w:tcW w:w="1559" w:type="dxa"/>
            <w:shd w:val="clear" w:color="auto" w:fill="7BCCD6"/>
            <w:noWrap/>
            <w:tcMar>
              <w:top w:w="57" w:type="dxa"/>
            </w:tcMar>
            <w:hideMark/>
          </w:tcPr>
          <w:p w14:paraId="035768C1" w14:textId="77777777" w:rsidR="00F7591A" w:rsidRPr="006056B1" w:rsidRDefault="00F7591A" w:rsidP="00232740">
            <w:pPr>
              <w:pStyle w:val="Tabletext0"/>
              <w:rPr>
                <w:b/>
                <w:bCs/>
              </w:rPr>
            </w:pPr>
            <w:r w:rsidRPr="006056B1">
              <w:rPr>
                <w:b/>
                <w:bCs/>
              </w:rPr>
              <w:t>Stocking schedule</w:t>
            </w:r>
          </w:p>
        </w:tc>
        <w:tc>
          <w:tcPr>
            <w:tcW w:w="992" w:type="dxa"/>
            <w:shd w:val="clear" w:color="auto" w:fill="7BCCD6"/>
            <w:noWrap/>
            <w:tcMar>
              <w:top w:w="57" w:type="dxa"/>
            </w:tcMar>
            <w:hideMark/>
          </w:tcPr>
          <w:p w14:paraId="4B5A5382" w14:textId="77777777" w:rsidR="00F7591A" w:rsidRPr="006056B1" w:rsidRDefault="00F7591A" w:rsidP="00232740">
            <w:pPr>
              <w:pStyle w:val="Tabletext0"/>
              <w:rPr>
                <w:b/>
                <w:bCs/>
              </w:rPr>
            </w:pPr>
            <w:r w:rsidRPr="006056B1">
              <w:rPr>
                <w:b/>
                <w:bCs/>
              </w:rPr>
              <w:t>Type</w:t>
            </w:r>
          </w:p>
        </w:tc>
        <w:tc>
          <w:tcPr>
            <w:tcW w:w="1276" w:type="dxa"/>
            <w:shd w:val="clear" w:color="auto" w:fill="7BCCD6"/>
            <w:tcMar>
              <w:top w:w="57" w:type="dxa"/>
            </w:tcMar>
            <w:hideMark/>
          </w:tcPr>
          <w:p w14:paraId="6342802F" w14:textId="77777777" w:rsidR="00F7591A" w:rsidRPr="006056B1" w:rsidRDefault="00F7591A" w:rsidP="00232740">
            <w:pPr>
              <w:pStyle w:val="Tabletext0"/>
              <w:rPr>
                <w:b/>
                <w:bCs/>
              </w:rPr>
            </w:pPr>
            <w:r w:rsidRPr="006056B1">
              <w:rPr>
                <w:b/>
                <w:bCs/>
              </w:rPr>
              <w:t>Planned for 2015-16:</w:t>
            </w:r>
          </w:p>
        </w:tc>
        <w:tc>
          <w:tcPr>
            <w:tcW w:w="3118" w:type="dxa"/>
            <w:shd w:val="clear" w:color="auto" w:fill="7BCCD6"/>
            <w:tcMar>
              <w:top w:w="57" w:type="dxa"/>
            </w:tcMar>
            <w:hideMark/>
          </w:tcPr>
          <w:p w14:paraId="093C82BD" w14:textId="77777777" w:rsidR="00F7591A" w:rsidRPr="006056B1" w:rsidRDefault="00F7591A" w:rsidP="00232740">
            <w:pPr>
              <w:pStyle w:val="Tabletext0"/>
              <w:rPr>
                <w:b/>
                <w:bCs/>
              </w:rPr>
            </w:pPr>
            <w:r w:rsidRPr="006056B1">
              <w:rPr>
                <w:b/>
                <w:bCs/>
              </w:rPr>
              <w:t xml:space="preserve">Stocking Requests </w:t>
            </w:r>
            <w:r w:rsidRPr="006056B1">
              <w:rPr>
                <w:b/>
                <w:bCs/>
              </w:rPr>
              <w:br/>
              <w:t>for 2016</w:t>
            </w:r>
          </w:p>
        </w:tc>
        <w:tc>
          <w:tcPr>
            <w:tcW w:w="4395" w:type="dxa"/>
            <w:shd w:val="clear" w:color="auto" w:fill="7BCCD6"/>
            <w:tcMar>
              <w:top w:w="57" w:type="dxa"/>
            </w:tcMar>
            <w:hideMark/>
          </w:tcPr>
          <w:p w14:paraId="71704335" w14:textId="77777777" w:rsidR="00F7591A" w:rsidRPr="006056B1" w:rsidRDefault="00F7591A" w:rsidP="00232740">
            <w:pPr>
              <w:pStyle w:val="Tabletext0"/>
              <w:rPr>
                <w:b/>
                <w:bCs/>
              </w:rPr>
            </w:pPr>
            <w:r w:rsidRPr="006056B1">
              <w:rPr>
                <w:b/>
                <w:bCs/>
              </w:rPr>
              <w:t>Comments:</w:t>
            </w:r>
          </w:p>
        </w:tc>
      </w:tr>
      <w:tr w:rsidR="001B1F2D" w:rsidRPr="001B1F2D" w14:paraId="34033479" w14:textId="77777777" w:rsidTr="007D1BBF">
        <w:trPr>
          <w:cantSplit/>
          <w:trHeight w:val="170"/>
        </w:trPr>
        <w:tc>
          <w:tcPr>
            <w:tcW w:w="1843" w:type="dxa"/>
            <w:shd w:val="clear" w:color="auto" w:fill="auto"/>
            <w:tcMar>
              <w:top w:w="57" w:type="dxa"/>
            </w:tcMar>
            <w:hideMark/>
          </w:tcPr>
          <w:p w14:paraId="72FDEBAE" w14:textId="77777777" w:rsidR="001B1F2D" w:rsidRPr="001B1F2D" w:rsidRDefault="001B1F2D" w:rsidP="00B17D29">
            <w:pPr>
              <w:pStyle w:val="Tabletext0"/>
            </w:pPr>
            <w:r w:rsidRPr="001B1F2D">
              <w:t>Avoca River (Charlton to Nattie Yallock)</w:t>
            </w:r>
          </w:p>
        </w:tc>
        <w:tc>
          <w:tcPr>
            <w:tcW w:w="1418" w:type="dxa"/>
            <w:shd w:val="clear" w:color="auto" w:fill="auto"/>
            <w:noWrap/>
            <w:tcMar>
              <w:top w:w="57" w:type="dxa"/>
            </w:tcMar>
            <w:hideMark/>
          </w:tcPr>
          <w:p w14:paraId="12475CB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6BB83C2"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2BA8FA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A26D6C1" w14:textId="77777777" w:rsidR="001B1F2D" w:rsidRPr="001B1F2D" w:rsidRDefault="001B1F2D" w:rsidP="00B17D29">
            <w:pPr>
              <w:pStyle w:val="Tabletext0"/>
            </w:pPr>
            <w:r w:rsidRPr="001B1F2D">
              <w:t>20000</w:t>
            </w:r>
          </w:p>
        </w:tc>
        <w:tc>
          <w:tcPr>
            <w:tcW w:w="3118" w:type="dxa"/>
            <w:shd w:val="clear" w:color="auto" w:fill="auto"/>
            <w:tcMar>
              <w:top w:w="57" w:type="dxa"/>
            </w:tcMar>
            <w:hideMark/>
          </w:tcPr>
          <w:p w14:paraId="3F09B482" w14:textId="77777777" w:rsidR="001B1F2D" w:rsidRPr="001B1F2D" w:rsidRDefault="001B1F2D" w:rsidP="00B17D29">
            <w:pPr>
              <w:pStyle w:val="Tabletext0"/>
            </w:pPr>
            <w:r w:rsidRPr="001B1F2D">
              <w:t>Midland &amp; North Central Angling Association (M&amp;NCAA) request 18000 golden perch to be stocked from Charlton to Natte Yallock</w:t>
            </w:r>
          </w:p>
        </w:tc>
        <w:tc>
          <w:tcPr>
            <w:tcW w:w="4395" w:type="dxa"/>
            <w:shd w:val="clear" w:color="000000" w:fill="FFFFFF"/>
            <w:tcMar>
              <w:top w:w="57" w:type="dxa"/>
            </w:tcMar>
            <w:hideMark/>
          </w:tcPr>
          <w:p w14:paraId="725EA595" w14:textId="5F4F26A9" w:rsidR="001B1F2D" w:rsidRPr="001B1F2D" w:rsidRDefault="005750A6" w:rsidP="005750A6">
            <w:pPr>
              <w:pStyle w:val="Tabletext0"/>
            </w:pPr>
            <w:r>
              <w:t xml:space="preserve">River subject to low flows. Stock from </w:t>
            </w:r>
            <w:r w:rsidR="001B1F2D" w:rsidRPr="001B1F2D">
              <w:t xml:space="preserve">Charlton to Natte Yallock. Not stocked with golden perch in 2014/2015 due to low water level. </w:t>
            </w:r>
          </w:p>
        </w:tc>
      </w:tr>
      <w:tr w:rsidR="001B1F2D" w:rsidRPr="001B1F2D" w14:paraId="1C3EEADC" w14:textId="77777777" w:rsidTr="007D1BBF">
        <w:trPr>
          <w:cantSplit/>
          <w:trHeight w:val="170"/>
        </w:trPr>
        <w:tc>
          <w:tcPr>
            <w:tcW w:w="1843" w:type="dxa"/>
            <w:shd w:val="clear" w:color="auto" w:fill="auto"/>
            <w:tcMar>
              <w:top w:w="57" w:type="dxa"/>
            </w:tcMar>
            <w:hideMark/>
          </w:tcPr>
          <w:p w14:paraId="0E236BF5" w14:textId="77777777" w:rsidR="001B1F2D" w:rsidRPr="001B1F2D" w:rsidRDefault="001B1F2D" w:rsidP="00B17D29">
            <w:pPr>
              <w:pStyle w:val="Tabletext0"/>
            </w:pPr>
            <w:r w:rsidRPr="001B1F2D">
              <w:t>Avoca River (Charlton to Nattie Yallock)</w:t>
            </w:r>
          </w:p>
        </w:tc>
        <w:tc>
          <w:tcPr>
            <w:tcW w:w="1418" w:type="dxa"/>
            <w:shd w:val="clear" w:color="auto" w:fill="auto"/>
            <w:noWrap/>
            <w:tcMar>
              <w:top w:w="57" w:type="dxa"/>
            </w:tcMar>
            <w:hideMark/>
          </w:tcPr>
          <w:p w14:paraId="7FF15491"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6846323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801456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3D0E0C2" w14:textId="77777777" w:rsidR="001B1F2D" w:rsidRPr="001B1F2D" w:rsidRDefault="001B1F2D" w:rsidP="00B17D29">
            <w:pPr>
              <w:pStyle w:val="Tabletext0"/>
            </w:pPr>
            <w:r w:rsidRPr="001B1F2D">
              <w:t>10000</w:t>
            </w:r>
          </w:p>
        </w:tc>
        <w:tc>
          <w:tcPr>
            <w:tcW w:w="3118" w:type="dxa"/>
            <w:shd w:val="clear" w:color="auto" w:fill="auto"/>
            <w:tcMar>
              <w:top w:w="57" w:type="dxa"/>
            </w:tcMar>
            <w:hideMark/>
          </w:tcPr>
          <w:p w14:paraId="4F4B1F82" w14:textId="77777777" w:rsidR="001B1F2D" w:rsidRPr="001B1F2D" w:rsidRDefault="001B1F2D" w:rsidP="00B17D29">
            <w:pPr>
              <w:pStyle w:val="Tabletext0"/>
            </w:pPr>
            <w:r w:rsidRPr="001B1F2D">
              <w:t>M&amp;NCAA request 10000 Murray cod to be stocked from Charlton to Natte Yallock</w:t>
            </w:r>
          </w:p>
        </w:tc>
        <w:tc>
          <w:tcPr>
            <w:tcW w:w="4395" w:type="dxa"/>
            <w:shd w:val="clear" w:color="000000" w:fill="FFFFFF"/>
            <w:tcMar>
              <w:top w:w="57" w:type="dxa"/>
            </w:tcMar>
            <w:hideMark/>
          </w:tcPr>
          <w:p w14:paraId="10049E70" w14:textId="7A8B1CCC" w:rsidR="001B1F2D" w:rsidRPr="001B1F2D" w:rsidRDefault="005750A6" w:rsidP="00B17D29">
            <w:pPr>
              <w:pStyle w:val="Tabletext0"/>
            </w:pPr>
            <w:r>
              <w:t>Stock from</w:t>
            </w:r>
            <w:r w:rsidR="001B1F2D" w:rsidRPr="001B1F2D">
              <w:t xml:space="preserve"> Charlton to Nattie Yallock. 5000 Murray cod stocked in 2014/2015 due to low water level.</w:t>
            </w:r>
          </w:p>
        </w:tc>
      </w:tr>
      <w:tr w:rsidR="001B1F2D" w:rsidRPr="001B1F2D" w14:paraId="40025A55" w14:textId="77777777" w:rsidTr="007D1BBF">
        <w:trPr>
          <w:cantSplit/>
          <w:trHeight w:val="170"/>
        </w:trPr>
        <w:tc>
          <w:tcPr>
            <w:tcW w:w="1843" w:type="dxa"/>
            <w:shd w:val="clear" w:color="auto" w:fill="auto"/>
            <w:tcMar>
              <w:top w:w="57" w:type="dxa"/>
            </w:tcMar>
            <w:hideMark/>
          </w:tcPr>
          <w:p w14:paraId="776B1D2A" w14:textId="77777777" w:rsidR="001B1F2D" w:rsidRPr="001B1F2D" w:rsidRDefault="001B1F2D" w:rsidP="00B17D29">
            <w:pPr>
              <w:pStyle w:val="Tabletext0"/>
            </w:pPr>
            <w:r w:rsidRPr="001B1F2D">
              <w:t>Barkers Creek Reservoir (Harcourt)</w:t>
            </w:r>
          </w:p>
        </w:tc>
        <w:tc>
          <w:tcPr>
            <w:tcW w:w="1418" w:type="dxa"/>
            <w:shd w:val="clear" w:color="auto" w:fill="auto"/>
            <w:noWrap/>
            <w:tcMar>
              <w:top w:w="57" w:type="dxa"/>
            </w:tcMar>
            <w:hideMark/>
          </w:tcPr>
          <w:p w14:paraId="634ACDF1"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47CB6FC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28C7F0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2F25044"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64FE0BEE" w14:textId="77777777" w:rsidR="001B1F2D" w:rsidRPr="001B1F2D" w:rsidRDefault="001B1F2D" w:rsidP="00B17D29">
            <w:pPr>
              <w:pStyle w:val="Tabletext0"/>
            </w:pPr>
            <w:r w:rsidRPr="001B1F2D">
              <w:t xml:space="preserve">M&amp;NCAA request 5000 yearling brown trout </w:t>
            </w:r>
          </w:p>
        </w:tc>
        <w:tc>
          <w:tcPr>
            <w:tcW w:w="4395" w:type="dxa"/>
            <w:shd w:val="clear" w:color="000000" w:fill="FFFFFF"/>
            <w:tcMar>
              <w:top w:w="57" w:type="dxa"/>
            </w:tcMar>
            <w:hideMark/>
          </w:tcPr>
          <w:p w14:paraId="011C9164" w14:textId="44C49777" w:rsidR="001B1F2D" w:rsidRPr="001B1F2D" w:rsidRDefault="001B1F2D" w:rsidP="003D2EEC">
            <w:pPr>
              <w:pStyle w:val="Tabletext0"/>
            </w:pPr>
            <w:r w:rsidRPr="001B1F2D">
              <w:t xml:space="preserve">Barkers Creek Reservoir was lowered/drained during 2014 to enable Coliban Water to carry out maintenance works. Stock 5000 larger brown trout yearlings 70gs. 5000 larger brown trout to 250gs were stocked in 2015 to boost the fishery in Barkers Creek Reservoir. Maintain annual stocking of </w:t>
            </w:r>
            <w:r w:rsidR="00E67F5B">
              <w:t xml:space="preserve">5000 </w:t>
            </w:r>
            <w:r w:rsidRPr="001B1F2D">
              <w:t xml:space="preserve">70g plus trout. </w:t>
            </w:r>
          </w:p>
        </w:tc>
      </w:tr>
      <w:tr w:rsidR="001B1F2D" w:rsidRPr="001B1F2D" w14:paraId="08C2F2D0" w14:textId="77777777" w:rsidTr="007D1BBF">
        <w:trPr>
          <w:cantSplit/>
          <w:trHeight w:val="170"/>
        </w:trPr>
        <w:tc>
          <w:tcPr>
            <w:tcW w:w="1843" w:type="dxa"/>
            <w:shd w:val="clear" w:color="auto" w:fill="auto"/>
            <w:tcMar>
              <w:top w:w="57" w:type="dxa"/>
            </w:tcMar>
            <w:hideMark/>
          </w:tcPr>
          <w:p w14:paraId="62D1E5B0" w14:textId="77777777" w:rsidR="001B1F2D" w:rsidRPr="001B1F2D" w:rsidRDefault="001B1F2D" w:rsidP="00B17D29">
            <w:pPr>
              <w:pStyle w:val="Tabletext0"/>
            </w:pPr>
            <w:r w:rsidRPr="001B1F2D">
              <w:t>Bealiba Reservoir (Bealiba)</w:t>
            </w:r>
          </w:p>
        </w:tc>
        <w:tc>
          <w:tcPr>
            <w:tcW w:w="1418" w:type="dxa"/>
            <w:shd w:val="clear" w:color="auto" w:fill="auto"/>
            <w:noWrap/>
            <w:tcMar>
              <w:top w:w="57" w:type="dxa"/>
            </w:tcMar>
            <w:hideMark/>
          </w:tcPr>
          <w:p w14:paraId="29657126"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3B27AF9"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12476D3"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EEF6AB9"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51DE0E87" w14:textId="77777777" w:rsidR="001B1F2D" w:rsidRPr="001B1F2D" w:rsidRDefault="001B1F2D" w:rsidP="00B17D29">
            <w:pPr>
              <w:pStyle w:val="Tabletext0"/>
            </w:pPr>
            <w:r w:rsidRPr="001B1F2D">
              <w:t xml:space="preserve">M&amp;NCAA request 2000 golden perch </w:t>
            </w:r>
          </w:p>
        </w:tc>
        <w:tc>
          <w:tcPr>
            <w:tcW w:w="4395" w:type="dxa"/>
            <w:shd w:val="clear" w:color="000000" w:fill="FFFFFF"/>
            <w:tcMar>
              <w:top w:w="57" w:type="dxa"/>
            </w:tcMar>
            <w:hideMark/>
          </w:tcPr>
          <w:p w14:paraId="4EE02A48" w14:textId="416C6A26" w:rsidR="001B1F2D" w:rsidRPr="001B1F2D" w:rsidRDefault="001B1F2D" w:rsidP="00B17D29">
            <w:pPr>
              <w:pStyle w:val="Tabletext0"/>
            </w:pPr>
          </w:p>
        </w:tc>
      </w:tr>
      <w:tr w:rsidR="001B1F2D" w:rsidRPr="001B1F2D" w14:paraId="57204E38" w14:textId="77777777" w:rsidTr="007D1BBF">
        <w:trPr>
          <w:cantSplit/>
          <w:trHeight w:val="170"/>
        </w:trPr>
        <w:tc>
          <w:tcPr>
            <w:tcW w:w="1843" w:type="dxa"/>
            <w:shd w:val="clear" w:color="auto" w:fill="auto"/>
            <w:tcMar>
              <w:top w:w="57" w:type="dxa"/>
            </w:tcMar>
            <w:hideMark/>
          </w:tcPr>
          <w:p w14:paraId="57F22064" w14:textId="77777777" w:rsidR="001B1F2D" w:rsidRPr="001B1F2D" w:rsidRDefault="001B1F2D" w:rsidP="00B17D29">
            <w:pPr>
              <w:pStyle w:val="Tabletext0"/>
            </w:pPr>
            <w:r w:rsidRPr="001B1F2D">
              <w:t>Big Meran Lake (Meering)</w:t>
            </w:r>
          </w:p>
        </w:tc>
        <w:tc>
          <w:tcPr>
            <w:tcW w:w="1418" w:type="dxa"/>
            <w:shd w:val="clear" w:color="auto" w:fill="auto"/>
            <w:noWrap/>
            <w:tcMar>
              <w:top w:w="57" w:type="dxa"/>
            </w:tcMar>
            <w:hideMark/>
          </w:tcPr>
          <w:p w14:paraId="7ED1844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6CB88FB"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952D73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A17C84D" w14:textId="77777777" w:rsidR="001B1F2D" w:rsidRPr="001B1F2D" w:rsidRDefault="001B1F2D" w:rsidP="00B17D29">
            <w:pPr>
              <w:pStyle w:val="Tabletext0"/>
            </w:pPr>
            <w:r w:rsidRPr="001B1F2D">
              <w:t>15000</w:t>
            </w:r>
          </w:p>
        </w:tc>
        <w:tc>
          <w:tcPr>
            <w:tcW w:w="3118" w:type="dxa"/>
            <w:shd w:val="clear" w:color="auto" w:fill="auto"/>
            <w:tcMar>
              <w:top w:w="57" w:type="dxa"/>
            </w:tcMar>
            <w:hideMark/>
          </w:tcPr>
          <w:p w14:paraId="0D6C11F6" w14:textId="77777777" w:rsidR="001B1F2D" w:rsidRPr="001B1F2D" w:rsidRDefault="001B1F2D" w:rsidP="00B17D29">
            <w:pPr>
              <w:pStyle w:val="Tabletext0"/>
            </w:pPr>
            <w:r w:rsidRPr="001B1F2D">
              <w:t xml:space="preserve">M&amp;NCAA request 10000 golden perch </w:t>
            </w:r>
          </w:p>
        </w:tc>
        <w:tc>
          <w:tcPr>
            <w:tcW w:w="4395" w:type="dxa"/>
            <w:shd w:val="clear" w:color="000000" w:fill="FFFFFF"/>
            <w:tcMar>
              <w:top w:w="57" w:type="dxa"/>
            </w:tcMar>
            <w:hideMark/>
          </w:tcPr>
          <w:p w14:paraId="05F9B1A2" w14:textId="15C3A134" w:rsidR="001B1F2D" w:rsidRPr="001B1F2D" w:rsidRDefault="001B1F2D" w:rsidP="003D2EEC">
            <w:pPr>
              <w:pStyle w:val="Tabletext0"/>
            </w:pPr>
            <w:r w:rsidRPr="001B1F2D">
              <w:t>Not stocked in 2013/2014 water management/security concerns.</w:t>
            </w:r>
            <w:r w:rsidR="003D2EEC">
              <w:t xml:space="preserve"> </w:t>
            </w:r>
            <w:r w:rsidRPr="001B1F2D">
              <w:t xml:space="preserve">10000 golden perch stocked in 2014/2015.  </w:t>
            </w:r>
          </w:p>
        </w:tc>
      </w:tr>
      <w:tr w:rsidR="001B1F2D" w:rsidRPr="001B1F2D" w14:paraId="09D4846F" w14:textId="77777777" w:rsidTr="007D1BBF">
        <w:trPr>
          <w:cantSplit/>
          <w:trHeight w:val="170"/>
        </w:trPr>
        <w:tc>
          <w:tcPr>
            <w:tcW w:w="1843" w:type="dxa"/>
            <w:shd w:val="clear" w:color="auto" w:fill="auto"/>
            <w:tcMar>
              <w:top w:w="57" w:type="dxa"/>
            </w:tcMar>
            <w:hideMark/>
          </w:tcPr>
          <w:p w14:paraId="0FCF9FC5" w14:textId="07960876" w:rsidR="001B1F2D" w:rsidRPr="001B1F2D" w:rsidRDefault="001B1F2D" w:rsidP="00B17D29">
            <w:pPr>
              <w:pStyle w:val="Tabletext0"/>
            </w:pPr>
            <w:r w:rsidRPr="001B1F2D">
              <w:t xml:space="preserve">Boga Lake </w:t>
            </w:r>
            <w:r w:rsidR="003D2EEC">
              <w:br/>
            </w:r>
            <w:r w:rsidRPr="001B1F2D">
              <w:t>(Lake Boga)</w:t>
            </w:r>
          </w:p>
        </w:tc>
        <w:tc>
          <w:tcPr>
            <w:tcW w:w="1418" w:type="dxa"/>
            <w:shd w:val="clear" w:color="auto" w:fill="auto"/>
            <w:noWrap/>
            <w:tcMar>
              <w:top w:w="57" w:type="dxa"/>
            </w:tcMar>
            <w:hideMark/>
          </w:tcPr>
          <w:p w14:paraId="2B3112E6"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4AEBC3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E77B92B"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2074DA9"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0D3B183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F1D15A7" w14:textId="4CB0A4A4" w:rsidR="001B1F2D" w:rsidRPr="001B1F2D" w:rsidRDefault="003D2EEC" w:rsidP="005750A6">
            <w:pPr>
              <w:pStyle w:val="Tabletext0"/>
            </w:pPr>
            <w:r>
              <w:t xml:space="preserve">Habitat trial in progress. </w:t>
            </w:r>
            <w:r w:rsidR="001B1F2D" w:rsidRPr="001B1F2D">
              <w:t xml:space="preserve">Annual stocking 5000 golden perch but half (2500) calcein marked.  Marked fish to be stocked into the fish motel habitat. Unmarked fish to be stocked in shoreline habitat. </w:t>
            </w:r>
          </w:p>
        </w:tc>
      </w:tr>
      <w:tr w:rsidR="001B1F2D" w:rsidRPr="001B1F2D" w14:paraId="425BC790" w14:textId="77777777" w:rsidTr="007D1BBF">
        <w:trPr>
          <w:cantSplit/>
          <w:trHeight w:val="170"/>
        </w:trPr>
        <w:tc>
          <w:tcPr>
            <w:tcW w:w="1843" w:type="dxa"/>
            <w:shd w:val="clear" w:color="auto" w:fill="auto"/>
            <w:tcMar>
              <w:top w:w="57" w:type="dxa"/>
            </w:tcMar>
            <w:hideMark/>
          </w:tcPr>
          <w:p w14:paraId="680357AE" w14:textId="123E6F5C" w:rsidR="001B1F2D" w:rsidRPr="001B1F2D" w:rsidRDefault="001B1F2D" w:rsidP="00B17D29">
            <w:pPr>
              <w:pStyle w:val="Tabletext0"/>
            </w:pPr>
            <w:r w:rsidRPr="001B1F2D">
              <w:t xml:space="preserve">Boga Lake </w:t>
            </w:r>
            <w:r w:rsidR="003D2EEC">
              <w:br/>
            </w:r>
            <w:r w:rsidRPr="001B1F2D">
              <w:t>(Lake Boga)</w:t>
            </w:r>
          </w:p>
        </w:tc>
        <w:tc>
          <w:tcPr>
            <w:tcW w:w="1418" w:type="dxa"/>
            <w:shd w:val="clear" w:color="auto" w:fill="auto"/>
            <w:noWrap/>
            <w:tcMar>
              <w:top w:w="57" w:type="dxa"/>
            </w:tcMar>
            <w:hideMark/>
          </w:tcPr>
          <w:p w14:paraId="63478B0C"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4AAE2739"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62383B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B8093F6"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3EB9431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44EE95F" w14:textId="0D9CDFD7" w:rsidR="001B1F2D" w:rsidRPr="001B1F2D" w:rsidRDefault="005750A6" w:rsidP="003D2EEC">
            <w:pPr>
              <w:pStyle w:val="Tabletext0"/>
            </w:pPr>
            <w:r>
              <w:t>Habitat trial in progress</w:t>
            </w:r>
            <w:r w:rsidRPr="001B1F2D" w:rsidDel="005750A6">
              <w:t xml:space="preserve"> </w:t>
            </w:r>
            <w:r w:rsidR="001B1F2D" w:rsidRPr="001B1F2D">
              <w:t xml:space="preserve">Murray cod. Half (2500) calcein marked. Marked fish to be stocked into the fish motel habitat. Unmarked fish to be stocked in shoreline habitat. </w:t>
            </w:r>
          </w:p>
        </w:tc>
      </w:tr>
      <w:tr w:rsidR="001B1F2D" w:rsidRPr="001B1F2D" w14:paraId="6D0A2B34" w14:textId="77777777" w:rsidTr="007D1BBF">
        <w:trPr>
          <w:cantSplit/>
          <w:trHeight w:val="170"/>
        </w:trPr>
        <w:tc>
          <w:tcPr>
            <w:tcW w:w="1843" w:type="dxa"/>
            <w:shd w:val="clear" w:color="auto" w:fill="auto"/>
            <w:tcMar>
              <w:top w:w="57" w:type="dxa"/>
            </w:tcMar>
            <w:hideMark/>
          </w:tcPr>
          <w:p w14:paraId="6A2784B7" w14:textId="05A824E6" w:rsidR="001B1F2D" w:rsidRPr="001B1F2D" w:rsidRDefault="001B1F2D" w:rsidP="00B17D29">
            <w:pPr>
              <w:pStyle w:val="Tabletext0"/>
            </w:pPr>
            <w:r w:rsidRPr="001B1F2D">
              <w:t xml:space="preserve">Bottom Teddington Reservoir </w:t>
            </w:r>
            <w:r w:rsidR="003D2EEC">
              <w:br/>
            </w:r>
            <w:r w:rsidRPr="001B1F2D">
              <w:t>(Stuart Mill)</w:t>
            </w:r>
          </w:p>
        </w:tc>
        <w:tc>
          <w:tcPr>
            <w:tcW w:w="1418" w:type="dxa"/>
            <w:shd w:val="clear" w:color="auto" w:fill="auto"/>
            <w:noWrap/>
            <w:tcMar>
              <w:top w:w="57" w:type="dxa"/>
            </w:tcMar>
            <w:hideMark/>
          </w:tcPr>
          <w:p w14:paraId="091B456A"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6429A51"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427191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AF9CD4A"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7C454C32" w14:textId="77777777" w:rsidR="001B1F2D" w:rsidRPr="001B1F2D" w:rsidRDefault="001B1F2D" w:rsidP="00B17D29">
            <w:pPr>
              <w:pStyle w:val="Tabletext0"/>
            </w:pPr>
            <w:r w:rsidRPr="001B1F2D">
              <w:t xml:space="preserve">M&amp;NCAA request 2000 golden perch </w:t>
            </w:r>
          </w:p>
        </w:tc>
        <w:tc>
          <w:tcPr>
            <w:tcW w:w="4395" w:type="dxa"/>
            <w:shd w:val="clear" w:color="000000" w:fill="FFFFFF"/>
            <w:tcMar>
              <w:top w:w="57" w:type="dxa"/>
            </w:tcMar>
            <w:hideMark/>
          </w:tcPr>
          <w:p w14:paraId="098922D6" w14:textId="5F5FDA94" w:rsidR="001B1F2D" w:rsidRPr="001B1F2D" w:rsidRDefault="001B1F2D" w:rsidP="00B17D29">
            <w:pPr>
              <w:pStyle w:val="Tabletext0"/>
            </w:pPr>
            <w:r w:rsidRPr="001B1F2D">
              <w:t xml:space="preserve">Due to low water levels in the Avoca River its 20000 golden perch were not stocked during 2014/2015. The extra boost stocking of 5000 golden perch </w:t>
            </w:r>
            <w:r w:rsidR="001003DC">
              <w:t xml:space="preserve">in Teddington </w:t>
            </w:r>
            <w:r w:rsidRPr="001B1F2D">
              <w:t>being part of the Avoca Rivers golden perch</w:t>
            </w:r>
            <w:r w:rsidR="001003DC">
              <w:t>--</w:t>
            </w:r>
            <w:r w:rsidRPr="001B1F2D">
              <w:t xml:space="preserve"> to keep them in the area.  </w:t>
            </w:r>
          </w:p>
        </w:tc>
      </w:tr>
      <w:tr w:rsidR="001B1F2D" w:rsidRPr="001B1F2D" w14:paraId="15C662FA" w14:textId="77777777" w:rsidTr="007D1BBF">
        <w:trPr>
          <w:cantSplit/>
          <w:trHeight w:val="170"/>
        </w:trPr>
        <w:tc>
          <w:tcPr>
            <w:tcW w:w="1843" w:type="dxa"/>
            <w:shd w:val="clear" w:color="auto" w:fill="auto"/>
            <w:tcMar>
              <w:top w:w="57" w:type="dxa"/>
            </w:tcMar>
            <w:hideMark/>
          </w:tcPr>
          <w:p w14:paraId="3A9D9680" w14:textId="785CDAD7" w:rsidR="001B1F2D" w:rsidRPr="001B1F2D" w:rsidRDefault="001B1F2D" w:rsidP="00B17D29">
            <w:pPr>
              <w:pStyle w:val="Tabletext0"/>
            </w:pPr>
            <w:r w:rsidRPr="001B1F2D">
              <w:t xml:space="preserve">Bottom Teddington Reservoir </w:t>
            </w:r>
            <w:r w:rsidR="003D2EEC">
              <w:br/>
            </w:r>
            <w:r w:rsidRPr="001B1F2D">
              <w:t>(Stuart Mill)</w:t>
            </w:r>
          </w:p>
        </w:tc>
        <w:tc>
          <w:tcPr>
            <w:tcW w:w="1418" w:type="dxa"/>
            <w:shd w:val="clear" w:color="auto" w:fill="auto"/>
            <w:noWrap/>
            <w:tcMar>
              <w:top w:w="57" w:type="dxa"/>
            </w:tcMar>
            <w:hideMark/>
          </w:tcPr>
          <w:p w14:paraId="4AA377E1"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7C3AC23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53A6D48"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D7F5C2A"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79FF9E95" w14:textId="77777777" w:rsidR="001B1F2D" w:rsidRPr="001B1F2D" w:rsidRDefault="001B1F2D" w:rsidP="00B17D29">
            <w:pPr>
              <w:pStyle w:val="Tabletext0"/>
            </w:pPr>
            <w:r w:rsidRPr="001B1F2D">
              <w:t>M&amp;NCAA request 2000 rainbow trout</w:t>
            </w:r>
          </w:p>
        </w:tc>
        <w:tc>
          <w:tcPr>
            <w:tcW w:w="4395" w:type="dxa"/>
            <w:shd w:val="clear" w:color="000000" w:fill="FFFFFF"/>
            <w:tcMar>
              <w:top w:w="57" w:type="dxa"/>
            </w:tcMar>
            <w:hideMark/>
          </w:tcPr>
          <w:p w14:paraId="5E73A679" w14:textId="7B515B18" w:rsidR="001B1F2D" w:rsidRPr="001B1F2D" w:rsidRDefault="001B1F2D" w:rsidP="00B17D29">
            <w:pPr>
              <w:pStyle w:val="Tabletext0"/>
            </w:pPr>
          </w:p>
        </w:tc>
      </w:tr>
      <w:tr w:rsidR="001B1F2D" w:rsidRPr="001B1F2D" w14:paraId="08169D2E" w14:textId="77777777" w:rsidTr="007D1BBF">
        <w:trPr>
          <w:cantSplit/>
          <w:trHeight w:val="170"/>
        </w:trPr>
        <w:tc>
          <w:tcPr>
            <w:tcW w:w="1843" w:type="dxa"/>
            <w:shd w:val="clear" w:color="auto" w:fill="auto"/>
            <w:tcMar>
              <w:top w:w="57" w:type="dxa"/>
            </w:tcMar>
            <w:hideMark/>
          </w:tcPr>
          <w:p w14:paraId="1A9F1550" w14:textId="5DD97F8E" w:rsidR="001B1F2D" w:rsidRPr="001B1F2D" w:rsidRDefault="001B1F2D" w:rsidP="00B17D29">
            <w:pPr>
              <w:pStyle w:val="Tabletext0"/>
            </w:pPr>
            <w:r w:rsidRPr="001B1F2D">
              <w:t xml:space="preserve">Cairn Curran Reservoir </w:t>
            </w:r>
            <w:r w:rsidR="003D2EEC">
              <w:br/>
            </w:r>
            <w:r w:rsidRPr="001B1F2D">
              <w:t>(Maldon)</w:t>
            </w:r>
          </w:p>
        </w:tc>
        <w:tc>
          <w:tcPr>
            <w:tcW w:w="1418" w:type="dxa"/>
            <w:shd w:val="clear" w:color="auto" w:fill="auto"/>
            <w:noWrap/>
            <w:tcMar>
              <w:top w:w="57" w:type="dxa"/>
            </w:tcMar>
            <w:hideMark/>
          </w:tcPr>
          <w:p w14:paraId="640150C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1852E1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D46515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DAA8144" w14:textId="77777777" w:rsidR="001B1F2D" w:rsidRPr="001B1F2D" w:rsidRDefault="001B1F2D" w:rsidP="00B17D29">
            <w:pPr>
              <w:pStyle w:val="Tabletext0"/>
            </w:pPr>
            <w:r w:rsidRPr="001B1F2D">
              <w:t>30000</w:t>
            </w:r>
          </w:p>
        </w:tc>
        <w:tc>
          <w:tcPr>
            <w:tcW w:w="3118" w:type="dxa"/>
            <w:shd w:val="clear" w:color="auto" w:fill="auto"/>
            <w:tcMar>
              <w:top w:w="57" w:type="dxa"/>
            </w:tcMar>
            <w:hideMark/>
          </w:tcPr>
          <w:p w14:paraId="712DFCAB" w14:textId="77777777" w:rsidR="001B1F2D" w:rsidRPr="001B1F2D" w:rsidRDefault="001B1F2D" w:rsidP="00B17D29">
            <w:pPr>
              <w:pStyle w:val="Tabletext0"/>
            </w:pPr>
            <w:r w:rsidRPr="001B1F2D">
              <w:t>M&amp;NCAA request 20000 on grown brown trout</w:t>
            </w:r>
          </w:p>
        </w:tc>
        <w:tc>
          <w:tcPr>
            <w:tcW w:w="4395" w:type="dxa"/>
            <w:shd w:val="clear" w:color="000000" w:fill="FFFFFF"/>
            <w:tcMar>
              <w:top w:w="57" w:type="dxa"/>
            </w:tcMar>
            <w:hideMark/>
          </w:tcPr>
          <w:p w14:paraId="0C432CB4" w14:textId="7B20A72B" w:rsidR="001B1F2D" w:rsidRPr="001B1F2D" w:rsidRDefault="001B1F2D" w:rsidP="00B17D29">
            <w:pPr>
              <w:pStyle w:val="Tabletext0"/>
            </w:pPr>
            <w:r w:rsidRPr="001B1F2D">
              <w:t>Request for survey to investigate trout population status.</w:t>
            </w:r>
          </w:p>
        </w:tc>
      </w:tr>
      <w:tr w:rsidR="001B1F2D" w:rsidRPr="001B1F2D" w14:paraId="118C15EB" w14:textId="77777777" w:rsidTr="007D1BBF">
        <w:trPr>
          <w:cantSplit/>
          <w:trHeight w:val="170"/>
        </w:trPr>
        <w:tc>
          <w:tcPr>
            <w:tcW w:w="1843" w:type="dxa"/>
            <w:shd w:val="clear" w:color="auto" w:fill="auto"/>
            <w:tcMar>
              <w:top w:w="57" w:type="dxa"/>
            </w:tcMar>
            <w:hideMark/>
          </w:tcPr>
          <w:p w14:paraId="0B04823D" w14:textId="4EDD79BA" w:rsidR="001B1F2D" w:rsidRPr="001B1F2D" w:rsidRDefault="001B1F2D" w:rsidP="00B17D29">
            <w:pPr>
              <w:pStyle w:val="Tabletext0"/>
            </w:pPr>
            <w:r w:rsidRPr="001B1F2D">
              <w:t xml:space="preserve">Cairn Curran Reservoir </w:t>
            </w:r>
            <w:r w:rsidR="003D2EEC">
              <w:br/>
            </w:r>
            <w:r w:rsidRPr="001B1F2D">
              <w:t>(Maldon)</w:t>
            </w:r>
          </w:p>
        </w:tc>
        <w:tc>
          <w:tcPr>
            <w:tcW w:w="1418" w:type="dxa"/>
            <w:shd w:val="clear" w:color="auto" w:fill="auto"/>
            <w:noWrap/>
            <w:tcMar>
              <w:top w:w="57" w:type="dxa"/>
            </w:tcMar>
            <w:hideMark/>
          </w:tcPr>
          <w:p w14:paraId="4705184E"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9824061"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4EC8D2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1EECDD6" w14:textId="77777777" w:rsidR="001B1F2D" w:rsidRPr="001B1F2D" w:rsidRDefault="001B1F2D" w:rsidP="00B17D29">
            <w:pPr>
              <w:pStyle w:val="Tabletext0"/>
            </w:pPr>
            <w:r w:rsidRPr="001B1F2D">
              <w:t>50000</w:t>
            </w:r>
          </w:p>
        </w:tc>
        <w:tc>
          <w:tcPr>
            <w:tcW w:w="3118" w:type="dxa"/>
            <w:shd w:val="clear" w:color="auto" w:fill="auto"/>
            <w:tcMar>
              <w:top w:w="57" w:type="dxa"/>
            </w:tcMar>
            <w:hideMark/>
          </w:tcPr>
          <w:p w14:paraId="415B299D" w14:textId="77777777" w:rsidR="001B1F2D" w:rsidRPr="001B1F2D" w:rsidRDefault="001B1F2D" w:rsidP="00B17D29">
            <w:pPr>
              <w:pStyle w:val="Tabletext0"/>
            </w:pPr>
            <w:r w:rsidRPr="001B1F2D">
              <w:t xml:space="preserve">M&amp;NCAA request 20000 golden perch </w:t>
            </w:r>
          </w:p>
        </w:tc>
        <w:tc>
          <w:tcPr>
            <w:tcW w:w="4395" w:type="dxa"/>
            <w:shd w:val="clear" w:color="000000" w:fill="FFFFFF"/>
            <w:tcMar>
              <w:top w:w="57" w:type="dxa"/>
            </w:tcMar>
            <w:hideMark/>
          </w:tcPr>
          <w:p w14:paraId="61583F95" w14:textId="2EBA1BC7" w:rsidR="001B1F2D" w:rsidRPr="001B1F2D" w:rsidRDefault="001B1F2D" w:rsidP="00B17D29">
            <w:pPr>
              <w:pStyle w:val="Tabletext0"/>
            </w:pPr>
          </w:p>
        </w:tc>
      </w:tr>
      <w:tr w:rsidR="001B1F2D" w:rsidRPr="001B1F2D" w14:paraId="65B51AF5" w14:textId="77777777" w:rsidTr="007D1BBF">
        <w:trPr>
          <w:cantSplit/>
          <w:trHeight w:val="170"/>
        </w:trPr>
        <w:tc>
          <w:tcPr>
            <w:tcW w:w="1843" w:type="dxa"/>
            <w:shd w:val="clear" w:color="auto" w:fill="auto"/>
            <w:tcMar>
              <w:top w:w="57" w:type="dxa"/>
            </w:tcMar>
            <w:hideMark/>
          </w:tcPr>
          <w:p w14:paraId="74844460" w14:textId="50454D14" w:rsidR="001B1F2D" w:rsidRPr="001B1F2D" w:rsidRDefault="001B1F2D" w:rsidP="00B17D29">
            <w:pPr>
              <w:pStyle w:val="Tabletext0"/>
            </w:pPr>
            <w:r w:rsidRPr="001B1F2D">
              <w:t xml:space="preserve">Cairn Curran Reservoir </w:t>
            </w:r>
            <w:r w:rsidR="003D2EEC">
              <w:br/>
            </w:r>
            <w:r w:rsidRPr="001B1F2D">
              <w:t>(Maldon)</w:t>
            </w:r>
          </w:p>
        </w:tc>
        <w:tc>
          <w:tcPr>
            <w:tcW w:w="1418" w:type="dxa"/>
            <w:shd w:val="clear" w:color="auto" w:fill="auto"/>
            <w:noWrap/>
            <w:tcMar>
              <w:top w:w="57" w:type="dxa"/>
            </w:tcMar>
            <w:hideMark/>
          </w:tcPr>
          <w:p w14:paraId="113FFDD4"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EF977AB"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370CA2B"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9088E71" w14:textId="77777777" w:rsidR="001B1F2D" w:rsidRPr="001B1F2D" w:rsidRDefault="001B1F2D" w:rsidP="00B17D29">
            <w:pPr>
              <w:pStyle w:val="Tabletext0"/>
            </w:pPr>
            <w:r w:rsidRPr="001B1F2D">
              <w:t>20000</w:t>
            </w:r>
          </w:p>
        </w:tc>
        <w:tc>
          <w:tcPr>
            <w:tcW w:w="3118" w:type="dxa"/>
            <w:shd w:val="clear" w:color="auto" w:fill="auto"/>
            <w:tcMar>
              <w:top w:w="57" w:type="dxa"/>
            </w:tcMar>
            <w:hideMark/>
          </w:tcPr>
          <w:p w14:paraId="184D4F15" w14:textId="77777777" w:rsidR="001B1F2D" w:rsidRPr="001B1F2D" w:rsidRDefault="001B1F2D" w:rsidP="00B17D29">
            <w:pPr>
              <w:pStyle w:val="Tabletext0"/>
            </w:pPr>
            <w:r w:rsidRPr="001B1F2D">
              <w:t>M&amp;NCAA request 20000 Murray cod</w:t>
            </w:r>
          </w:p>
        </w:tc>
        <w:tc>
          <w:tcPr>
            <w:tcW w:w="4395" w:type="dxa"/>
            <w:shd w:val="clear" w:color="000000" w:fill="FFFFFF"/>
            <w:tcMar>
              <w:top w:w="57" w:type="dxa"/>
            </w:tcMar>
            <w:hideMark/>
          </w:tcPr>
          <w:p w14:paraId="68DF9DC9" w14:textId="15D8E8D2" w:rsidR="001B1F2D" w:rsidRPr="001B1F2D" w:rsidRDefault="001B1F2D" w:rsidP="00B17D29">
            <w:pPr>
              <w:pStyle w:val="Tabletext0"/>
            </w:pPr>
            <w:r w:rsidRPr="001B1F2D">
              <w:t>Maintain 10000 Murray cod if any extra Murray cod consider extra stocking request supported</w:t>
            </w:r>
            <w:r w:rsidR="00EB537F">
              <w:t>.</w:t>
            </w:r>
          </w:p>
        </w:tc>
      </w:tr>
      <w:tr w:rsidR="001B1F2D" w:rsidRPr="001B1F2D" w14:paraId="35FBC0A4" w14:textId="77777777" w:rsidTr="007D1BBF">
        <w:trPr>
          <w:cantSplit/>
          <w:trHeight w:val="170"/>
        </w:trPr>
        <w:tc>
          <w:tcPr>
            <w:tcW w:w="1843" w:type="dxa"/>
            <w:shd w:val="clear" w:color="auto" w:fill="auto"/>
            <w:tcMar>
              <w:top w:w="57" w:type="dxa"/>
            </w:tcMar>
            <w:hideMark/>
          </w:tcPr>
          <w:p w14:paraId="509AFFFB" w14:textId="77777777" w:rsidR="001B1F2D" w:rsidRPr="001B1F2D" w:rsidRDefault="001B1F2D" w:rsidP="00B17D29">
            <w:pPr>
              <w:pStyle w:val="Tabletext0"/>
            </w:pPr>
            <w:r w:rsidRPr="001B1F2D">
              <w:t>Campaspe River (Axedale to Rochester)</w:t>
            </w:r>
          </w:p>
        </w:tc>
        <w:tc>
          <w:tcPr>
            <w:tcW w:w="1418" w:type="dxa"/>
            <w:shd w:val="clear" w:color="auto" w:fill="auto"/>
            <w:noWrap/>
            <w:tcMar>
              <w:top w:w="57" w:type="dxa"/>
            </w:tcMar>
            <w:hideMark/>
          </w:tcPr>
          <w:p w14:paraId="655B18D2"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2D42BEB"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50A5CB5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3766A8D" w14:textId="77777777" w:rsidR="001B1F2D" w:rsidRPr="001B1F2D" w:rsidRDefault="001B1F2D" w:rsidP="00B17D29">
            <w:pPr>
              <w:pStyle w:val="Tabletext0"/>
            </w:pPr>
            <w:r w:rsidRPr="001B1F2D">
              <w:t>70000</w:t>
            </w:r>
          </w:p>
        </w:tc>
        <w:tc>
          <w:tcPr>
            <w:tcW w:w="3118" w:type="dxa"/>
            <w:shd w:val="clear" w:color="auto" w:fill="auto"/>
            <w:tcMar>
              <w:top w:w="57" w:type="dxa"/>
            </w:tcMar>
            <w:hideMark/>
          </w:tcPr>
          <w:p w14:paraId="70E2618F" w14:textId="77777777" w:rsidR="001B1F2D" w:rsidRPr="001B1F2D" w:rsidRDefault="001B1F2D" w:rsidP="00B17D29">
            <w:pPr>
              <w:pStyle w:val="Tabletext0"/>
            </w:pPr>
            <w:r w:rsidRPr="001B1F2D">
              <w:t>M&amp;NCAA request 80000 golden perch to be stocked from Axedale to Rochester</w:t>
            </w:r>
          </w:p>
        </w:tc>
        <w:tc>
          <w:tcPr>
            <w:tcW w:w="4395" w:type="dxa"/>
            <w:shd w:val="clear" w:color="000000" w:fill="FFFFFF"/>
            <w:tcMar>
              <w:top w:w="57" w:type="dxa"/>
            </w:tcMar>
            <w:hideMark/>
          </w:tcPr>
          <w:p w14:paraId="37C5AFF3" w14:textId="05D30AF2" w:rsidR="001B1F2D" w:rsidRPr="001B1F2D" w:rsidRDefault="001003DC" w:rsidP="001003DC">
            <w:pPr>
              <w:pStyle w:val="Tabletext0"/>
            </w:pPr>
            <w:r>
              <w:t>C</w:t>
            </w:r>
            <w:r w:rsidR="001B1F2D" w:rsidRPr="001B1F2D">
              <w:t xml:space="preserve">alcein marked.  </w:t>
            </w:r>
          </w:p>
        </w:tc>
      </w:tr>
      <w:tr w:rsidR="001B1F2D" w:rsidRPr="001B1F2D" w14:paraId="52690448" w14:textId="77777777" w:rsidTr="007D1BBF">
        <w:trPr>
          <w:cantSplit/>
          <w:trHeight w:val="170"/>
        </w:trPr>
        <w:tc>
          <w:tcPr>
            <w:tcW w:w="1843" w:type="dxa"/>
            <w:shd w:val="clear" w:color="auto" w:fill="auto"/>
            <w:tcMar>
              <w:top w:w="57" w:type="dxa"/>
            </w:tcMar>
            <w:hideMark/>
          </w:tcPr>
          <w:p w14:paraId="013F823C" w14:textId="77777777" w:rsidR="001B1F2D" w:rsidRPr="001B1F2D" w:rsidRDefault="001B1F2D" w:rsidP="00B17D29">
            <w:pPr>
              <w:pStyle w:val="Tabletext0"/>
            </w:pPr>
            <w:r w:rsidRPr="001B1F2D">
              <w:t>Campaspe River (Axedale to Rochester)</w:t>
            </w:r>
          </w:p>
        </w:tc>
        <w:tc>
          <w:tcPr>
            <w:tcW w:w="1418" w:type="dxa"/>
            <w:shd w:val="clear" w:color="auto" w:fill="auto"/>
            <w:noWrap/>
            <w:tcMar>
              <w:top w:w="57" w:type="dxa"/>
            </w:tcMar>
            <w:hideMark/>
          </w:tcPr>
          <w:p w14:paraId="7C73E25A"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4BF9D7F"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609C77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035C7CC" w14:textId="77777777" w:rsidR="001B1F2D" w:rsidRPr="001B1F2D" w:rsidRDefault="001B1F2D" w:rsidP="00B17D29">
            <w:pPr>
              <w:pStyle w:val="Tabletext0"/>
            </w:pPr>
            <w:r w:rsidRPr="001B1F2D">
              <w:t>40000</w:t>
            </w:r>
          </w:p>
        </w:tc>
        <w:tc>
          <w:tcPr>
            <w:tcW w:w="3118" w:type="dxa"/>
            <w:shd w:val="clear" w:color="auto" w:fill="auto"/>
            <w:tcMar>
              <w:top w:w="57" w:type="dxa"/>
            </w:tcMar>
            <w:hideMark/>
          </w:tcPr>
          <w:p w14:paraId="2A3E8CFD" w14:textId="77777777" w:rsidR="001B1F2D" w:rsidRPr="001B1F2D" w:rsidRDefault="001B1F2D" w:rsidP="00B17D29">
            <w:pPr>
              <w:pStyle w:val="Tabletext0"/>
            </w:pPr>
            <w:r w:rsidRPr="001B1F2D">
              <w:t>M&amp;NCAA request 40000 Murray cod to be stocked from Axedale to Rochester</w:t>
            </w:r>
          </w:p>
        </w:tc>
        <w:tc>
          <w:tcPr>
            <w:tcW w:w="4395" w:type="dxa"/>
            <w:shd w:val="clear" w:color="000000" w:fill="FFFFFF"/>
            <w:tcMar>
              <w:top w:w="57" w:type="dxa"/>
            </w:tcMar>
            <w:hideMark/>
          </w:tcPr>
          <w:p w14:paraId="3CB3A260" w14:textId="1A3F4500" w:rsidR="001B1F2D" w:rsidRPr="001B1F2D" w:rsidRDefault="001003DC" w:rsidP="00B17D29">
            <w:pPr>
              <w:pStyle w:val="Tabletext0"/>
            </w:pPr>
            <w:r>
              <w:t>C</w:t>
            </w:r>
            <w:r w:rsidR="001B1F2D" w:rsidRPr="001B1F2D">
              <w:t xml:space="preserve">alcein marked. </w:t>
            </w:r>
          </w:p>
        </w:tc>
      </w:tr>
      <w:tr w:rsidR="001B1F2D" w:rsidRPr="001B1F2D" w14:paraId="1DD756D3" w14:textId="77777777" w:rsidTr="007D1BBF">
        <w:trPr>
          <w:cantSplit/>
          <w:trHeight w:val="170"/>
        </w:trPr>
        <w:tc>
          <w:tcPr>
            <w:tcW w:w="1843" w:type="dxa"/>
            <w:shd w:val="clear" w:color="auto" w:fill="auto"/>
            <w:tcMar>
              <w:top w:w="57" w:type="dxa"/>
            </w:tcMar>
            <w:hideMark/>
          </w:tcPr>
          <w:p w14:paraId="2DFBBC75" w14:textId="77777777" w:rsidR="001B1F2D" w:rsidRPr="001B1F2D" w:rsidRDefault="001B1F2D" w:rsidP="00B17D29">
            <w:pPr>
              <w:pStyle w:val="Tabletext0"/>
            </w:pPr>
            <w:r w:rsidRPr="001B1F2D">
              <w:t>Campaspe River (Kyneton Area)</w:t>
            </w:r>
          </w:p>
        </w:tc>
        <w:tc>
          <w:tcPr>
            <w:tcW w:w="1418" w:type="dxa"/>
            <w:shd w:val="clear" w:color="auto" w:fill="auto"/>
            <w:noWrap/>
            <w:tcMar>
              <w:top w:w="57" w:type="dxa"/>
            </w:tcMar>
            <w:hideMark/>
          </w:tcPr>
          <w:p w14:paraId="2D79934C"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C148654"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A72157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5AD4A1E"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14015856" w14:textId="77777777" w:rsidR="001B1F2D" w:rsidRPr="001B1F2D" w:rsidRDefault="001B1F2D" w:rsidP="00B17D29">
            <w:pPr>
              <w:pStyle w:val="Tabletext0"/>
            </w:pPr>
            <w:r w:rsidRPr="001B1F2D">
              <w:t xml:space="preserve">M&amp;NCAA request 5000 golden perch </w:t>
            </w:r>
          </w:p>
        </w:tc>
        <w:tc>
          <w:tcPr>
            <w:tcW w:w="4395" w:type="dxa"/>
            <w:shd w:val="clear" w:color="000000" w:fill="FFFFFF"/>
            <w:tcMar>
              <w:top w:w="57" w:type="dxa"/>
            </w:tcMar>
            <w:hideMark/>
          </w:tcPr>
          <w:p w14:paraId="12A6A367" w14:textId="3D686F6B" w:rsidR="001B1F2D" w:rsidRPr="001B1F2D" w:rsidRDefault="001003DC" w:rsidP="00EB537F">
            <w:pPr>
              <w:pStyle w:val="Tabletext0"/>
            </w:pPr>
            <w:r>
              <w:t>Stocked</w:t>
            </w:r>
            <w:r w:rsidR="001B1F2D" w:rsidRPr="001B1F2D">
              <w:t xml:space="preserve"> in Kyneton area.</w:t>
            </w:r>
          </w:p>
        </w:tc>
      </w:tr>
      <w:tr w:rsidR="001B1F2D" w:rsidRPr="001B1F2D" w14:paraId="324A20BD" w14:textId="77777777" w:rsidTr="007D1BBF">
        <w:trPr>
          <w:cantSplit/>
          <w:trHeight w:val="170"/>
        </w:trPr>
        <w:tc>
          <w:tcPr>
            <w:tcW w:w="1843" w:type="dxa"/>
            <w:shd w:val="clear" w:color="auto" w:fill="auto"/>
            <w:tcMar>
              <w:top w:w="57" w:type="dxa"/>
            </w:tcMar>
            <w:hideMark/>
          </w:tcPr>
          <w:p w14:paraId="22DC3D29" w14:textId="09A609A0" w:rsidR="001B1F2D" w:rsidRPr="001B1F2D" w:rsidRDefault="001B1F2D" w:rsidP="00B17D29">
            <w:pPr>
              <w:pStyle w:val="Tabletext0"/>
            </w:pPr>
            <w:r w:rsidRPr="001B1F2D">
              <w:t xml:space="preserve">Charm Lake </w:t>
            </w:r>
            <w:r w:rsidR="003D2EEC">
              <w:br/>
            </w:r>
            <w:r w:rsidRPr="001B1F2D">
              <w:t>(Lake Charm)</w:t>
            </w:r>
          </w:p>
        </w:tc>
        <w:tc>
          <w:tcPr>
            <w:tcW w:w="1418" w:type="dxa"/>
            <w:shd w:val="clear" w:color="auto" w:fill="auto"/>
            <w:noWrap/>
            <w:tcMar>
              <w:top w:w="57" w:type="dxa"/>
            </w:tcMar>
            <w:hideMark/>
          </w:tcPr>
          <w:p w14:paraId="76230CC2"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9AD578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A03A2F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890D905" w14:textId="77777777" w:rsidR="001B1F2D" w:rsidRPr="001B1F2D" w:rsidRDefault="001B1F2D" w:rsidP="00B17D29">
            <w:pPr>
              <w:pStyle w:val="Tabletext0"/>
            </w:pPr>
            <w:r w:rsidRPr="001B1F2D">
              <w:t>30000</w:t>
            </w:r>
          </w:p>
        </w:tc>
        <w:tc>
          <w:tcPr>
            <w:tcW w:w="3118" w:type="dxa"/>
            <w:shd w:val="clear" w:color="auto" w:fill="auto"/>
            <w:noWrap/>
            <w:tcMar>
              <w:top w:w="57" w:type="dxa"/>
            </w:tcMar>
            <w:hideMark/>
          </w:tcPr>
          <w:p w14:paraId="37E25A2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1A85824" w14:textId="1E4E0999" w:rsidR="001B1F2D" w:rsidRPr="001B1F2D" w:rsidRDefault="001B1F2D" w:rsidP="00B17D29">
            <w:pPr>
              <w:pStyle w:val="Tabletext0"/>
            </w:pPr>
          </w:p>
        </w:tc>
      </w:tr>
      <w:tr w:rsidR="001B1F2D" w:rsidRPr="001B1F2D" w14:paraId="359BD07A" w14:textId="77777777" w:rsidTr="007D1BBF">
        <w:trPr>
          <w:cantSplit/>
          <w:trHeight w:val="170"/>
        </w:trPr>
        <w:tc>
          <w:tcPr>
            <w:tcW w:w="1843" w:type="dxa"/>
            <w:shd w:val="clear" w:color="auto" w:fill="auto"/>
            <w:tcMar>
              <w:top w:w="57" w:type="dxa"/>
            </w:tcMar>
            <w:hideMark/>
          </w:tcPr>
          <w:p w14:paraId="2B8FC641" w14:textId="32F21FF7" w:rsidR="001B1F2D" w:rsidRPr="001B1F2D" w:rsidRDefault="001B1F2D" w:rsidP="00B17D29">
            <w:pPr>
              <w:pStyle w:val="Tabletext0"/>
            </w:pPr>
            <w:r w:rsidRPr="001B1F2D">
              <w:t xml:space="preserve">Charm Lake </w:t>
            </w:r>
            <w:r w:rsidR="003D2EEC">
              <w:br/>
            </w:r>
            <w:r w:rsidRPr="001B1F2D">
              <w:t>(Lake Charm)</w:t>
            </w:r>
          </w:p>
        </w:tc>
        <w:tc>
          <w:tcPr>
            <w:tcW w:w="1418" w:type="dxa"/>
            <w:shd w:val="clear" w:color="auto" w:fill="auto"/>
            <w:noWrap/>
            <w:tcMar>
              <w:top w:w="57" w:type="dxa"/>
            </w:tcMar>
            <w:hideMark/>
          </w:tcPr>
          <w:p w14:paraId="45B5665B"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B249A7B"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647505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8E172B8" w14:textId="77777777" w:rsidR="001B1F2D" w:rsidRPr="001B1F2D" w:rsidRDefault="001B1F2D" w:rsidP="00B17D29">
            <w:pPr>
              <w:pStyle w:val="Tabletext0"/>
            </w:pPr>
            <w:r w:rsidRPr="001B1F2D">
              <w:t>15000</w:t>
            </w:r>
          </w:p>
        </w:tc>
        <w:tc>
          <w:tcPr>
            <w:tcW w:w="3118" w:type="dxa"/>
            <w:shd w:val="clear" w:color="auto" w:fill="auto"/>
            <w:noWrap/>
            <w:tcMar>
              <w:top w:w="57" w:type="dxa"/>
            </w:tcMar>
            <w:hideMark/>
          </w:tcPr>
          <w:p w14:paraId="1BFACC4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F7B3B38" w14:textId="32D2F2F2" w:rsidR="001B1F2D" w:rsidRPr="001B1F2D" w:rsidRDefault="001B1F2D" w:rsidP="00113955">
            <w:pPr>
              <w:pStyle w:val="Tabletext0"/>
            </w:pPr>
            <w:r w:rsidRPr="001B1F2D">
              <w:t xml:space="preserve">Received </w:t>
            </w:r>
            <w:r w:rsidR="00113955">
              <w:t>e</w:t>
            </w:r>
            <w:r w:rsidRPr="001B1F2D">
              <w:t>xtra boost stocking of 2360 Murray cod during 2014/2015.</w:t>
            </w:r>
          </w:p>
        </w:tc>
      </w:tr>
      <w:tr w:rsidR="001B1F2D" w:rsidRPr="001B1F2D" w14:paraId="3F59CC24" w14:textId="77777777" w:rsidTr="007D1BBF">
        <w:trPr>
          <w:cantSplit/>
          <w:trHeight w:val="170"/>
        </w:trPr>
        <w:tc>
          <w:tcPr>
            <w:tcW w:w="1843" w:type="dxa"/>
            <w:shd w:val="clear" w:color="auto" w:fill="auto"/>
            <w:tcMar>
              <w:top w:w="57" w:type="dxa"/>
            </w:tcMar>
            <w:hideMark/>
          </w:tcPr>
          <w:p w14:paraId="608ECC05" w14:textId="77777777" w:rsidR="001B1F2D" w:rsidRPr="001B1F2D" w:rsidRDefault="001B1F2D" w:rsidP="00B17D29">
            <w:pPr>
              <w:pStyle w:val="Tabletext0"/>
            </w:pPr>
            <w:r w:rsidRPr="001B1F2D">
              <w:t>Crusoe Reservoir (Bendigo)</w:t>
            </w:r>
          </w:p>
        </w:tc>
        <w:tc>
          <w:tcPr>
            <w:tcW w:w="1418" w:type="dxa"/>
            <w:shd w:val="clear" w:color="auto" w:fill="auto"/>
            <w:tcMar>
              <w:top w:w="57" w:type="dxa"/>
            </w:tcMar>
            <w:hideMark/>
          </w:tcPr>
          <w:p w14:paraId="6135B8CD" w14:textId="77777777" w:rsidR="001B1F2D" w:rsidRPr="001B1F2D" w:rsidRDefault="001B1F2D" w:rsidP="00B17D29">
            <w:pPr>
              <w:pStyle w:val="Tabletext0"/>
            </w:pPr>
            <w:r w:rsidRPr="001B1F2D">
              <w:t>Catfish</w:t>
            </w:r>
          </w:p>
        </w:tc>
        <w:tc>
          <w:tcPr>
            <w:tcW w:w="1559" w:type="dxa"/>
            <w:shd w:val="clear" w:color="auto" w:fill="auto"/>
            <w:tcMar>
              <w:top w:w="57" w:type="dxa"/>
            </w:tcMar>
            <w:hideMark/>
          </w:tcPr>
          <w:p w14:paraId="64FF7A45"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802953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6223066" w14:textId="77777777" w:rsidR="001B1F2D" w:rsidRPr="001B1F2D" w:rsidRDefault="001B1F2D" w:rsidP="00B17D29">
            <w:pPr>
              <w:pStyle w:val="Tabletext0"/>
            </w:pPr>
            <w:r w:rsidRPr="001B1F2D">
              <w:t> </w:t>
            </w:r>
          </w:p>
        </w:tc>
        <w:tc>
          <w:tcPr>
            <w:tcW w:w="3118" w:type="dxa"/>
            <w:shd w:val="clear" w:color="auto" w:fill="auto"/>
            <w:tcMar>
              <w:top w:w="57" w:type="dxa"/>
            </w:tcMar>
            <w:hideMark/>
          </w:tcPr>
          <w:p w14:paraId="78A78A5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E737B9B" w14:textId="6A873F60" w:rsidR="001B1F2D" w:rsidRPr="001B1F2D" w:rsidRDefault="001B1F2D" w:rsidP="00B17D29">
            <w:pPr>
              <w:pStyle w:val="Tabletext0"/>
            </w:pPr>
            <w:r w:rsidRPr="001B1F2D">
              <w:t>Not stocked with catfish in 2014/2015 due to unavailability</w:t>
            </w:r>
            <w:r w:rsidR="00EB537F">
              <w:t>.</w:t>
            </w:r>
          </w:p>
        </w:tc>
      </w:tr>
      <w:tr w:rsidR="001B1F2D" w:rsidRPr="001B1F2D" w14:paraId="680FC76F" w14:textId="77777777" w:rsidTr="007D1BBF">
        <w:trPr>
          <w:cantSplit/>
          <w:trHeight w:val="170"/>
        </w:trPr>
        <w:tc>
          <w:tcPr>
            <w:tcW w:w="1843" w:type="dxa"/>
            <w:shd w:val="clear" w:color="auto" w:fill="auto"/>
            <w:tcMar>
              <w:top w:w="57" w:type="dxa"/>
            </w:tcMar>
            <w:hideMark/>
          </w:tcPr>
          <w:p w14:paraId="60BD7696" w14:textId="77777777" w:rsidR="001B1F2D" w:rsidRPr="001B1F2D" w:rsidRDefault="001B1F2D" w:rsidP="00B17D29">
            <w:pPr>
              <w:pStyle w:val="Tabletext0"/>
            </w:pPr>
            <w:r w:rsidRPr="001B1F2D">
              <w:t>Crusoe Reservoir (Bendigo)</w:t>
            </w:r>
          </w:p>
        </w:tc>
        <w:tc>
          <w:tcPr>
            <w:tcW w:w="1418" w:type="dxa"/>
            <w:shd w:val="clear" w:color="auto" w:fill="auto"/>
            <w:noWrap/>
            <w:tcMar>
              <w:top w:w="57" w:type="dxa"/>
            </w:tcMar>
            <w:hideMark/>
          </w:tcPr>
          <w:p w14:paraId="5F7B53BF"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948BEE0"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6CF4DD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9EA59B2"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1E7FCFAB" w14:textId="77777777" w:rsidR="001B1F2D" w:rsidRPr="001B1F2D" w:rsidRDefault="001B1F2D" w:rsidP="00B17D29">
            <w:pPr>
              <w:pStyle w:val="Tabletext0"/>
            </w:pPr>
            <w:r w:rsidRPr="001B1F2D">
              <w:t xml:space="preserve">M&amp;NCAA request 5000 golden perch </w:t>
            </w:r>
          </w:p>
        </w:tc>
        <w:tc>
          <w:tcPr>
            <w:tcW w:w="4395" w:type="dxa"/>
            <w:shd w:val="clear" w:color="000000" w:fill="FFFFFF"/>
            <w:tcMar>
              <w:top w:w="57" w:type="dxa"/>
            </w:tcMar>
            <w:hideMark/>
          </w:tcPr>
          <w:p w14:paraId="284E89F8" w14:textId="78C466D8" w:rsidR="001B1F2D" w:rsidRPr="001B1F2D" w:rsidRDefault="001B1F2D" w:rsidP="001003DC">
            <w:pPr>
              <w:pStyle w:val="Tabletext0"/>
            </w:pPr>
          </w:p>
        </w:tc>
      </w:tr>
      <w:tr w:rsidR="001B1F2D" w:rsidRPr="001B1F2D" w14:paraId="1C7A5FDF" w14:textId="77777777" w:rsidTr="007D1BBF">
        <w:trPr>
          <w:cantSplit/>
          <w:trHeight w:val="170"/>
        </w:trPr>
        <w:tc>
          <w:tcPr>
            <w:tcW w:w="1843" w:type="dxa"/>
            <w:shd w:val="clear" w:color="auto" w:fill="auto"/>
            <w:tcMar>
              <w:top w:w="57" w:type="dxa"/>
            </w:tcMar>
            <w:hideMark/>
          </w:tcPr>
          <w:p w14:paraId="29627DB7" w14:textId="77777777" w:rsidR="001B1F2D" w:rsidRPr="001B1F2D" w:rsidRDefault="001B1F2D" w:rsidP="00B17D29">
            <w:pPr>
              <w:pStyle w:val="Tabletext0"/>
            </w:pPr>
            <w:r w:rsidRPr="001B1F2D">
              <w:t>Crusoe Reservoir (Bendigo)</w:t>
            </w:r>
          </w:p>
        </w:tc>
        <w:tc>
          <w:tcPr>
            <w:tcW w:w="1418" w:type="dxa"/>
            <w:shd w:val="clear" w:color="auto" w:fill="auto"/>
            <w:noWrap/>
            <w:tcMar>
              <w:top w:w="57" w:type="dxa"/>
            </w:tcMar>
            <w:hideMark/>
          </w:tcPr>
          <w:p w14:paraId="427D9C37"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7DEAF70" w14:textId="77777777" w:rsidR="001B1F2D" w:rsidRPr="001B1F2D" w:rsidRDefault="001B1F2D" w:rsidP="00B17D29">
            <w:pPr>
              <w:pStyle w:val="Tabletext0"/>
            </w:pPr>
            <w:r w:rsidRPr="001B1F2D">
              <w:t>Three times per year</w:t>
            </w:r>
          </w:p>
        </w:tc>
        <w:tc>
          <w:tcPr>
            <w:tcW w:w="992" w:type="dxa"/>
            <w:shd w:val="clear" w:color="auto" w:fill="auto"/>
            <w:noWrap/>
            <w:tcMar>
              <w:top w:w="57" w:type="dxa"/>
            </w:tcMar>
            <w:hideMark/>
          </w:tcPr>
          <w:p w14:paraId="64FD4423"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632BD47F" w14:textId="77777777" w:rsidR="001B1F2D" w:rsidRPr="001B1F2D" w:rsidRDefault="001B1F2D" w:rsidP="00B17D29">
            <w:pPr>
              <w:pStyle w:val="Tabletext0"/>
            </w:pPr>
            <w:r w:rsidRPr="001B1F2D">
              <w:t>750</w:t>
            </w:r>
          </w:p>
        </w:tc>
        <w:tc>
          <w:tcPr>
            <w:tcW w:w="3118" w:type="dxa"/>
            <w:shd w:val="clear" w:color="auto" w:fill="auto"/>
            <w:tcMar>
              <w:top w:w="57" w:type="dxa"/>
            </w:tcMar>
            <w:hideMark/>
          </w:tcPr>
          <w:p w14:paraId="2383E78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656D6C7" w14:textId="77777777" w:rsidR="001B1F2D" w:rsidRPr="001B1F2D" w:rsidRDefault="001B1F2D" w:rsidP="00B17D29">
            <w:pPr>
              <w:pStyle w:val="Tabletext0"/>
            </w:pPr>
            <w:r w:rsidRPr="001B1F2D">
              <w:t xml:space="preserve">Water now on school holiday stocking program.  250 rainbow trout 1st, 2nd and 3rd term school holidays. </w:t>
            </w:r>
          </w:p>
        </w:tc>
      </w:tr>
      <w:tr w:rsidR="001B1F2D" w:rsidRPr="001B1F2D" w14:paraId="4F3DEA25" w14:textId="77777777" w:rsidTr="007D1BBF">
        <w:trPr>
          <w:cantSplit/>
          <w:trHeight w:val="170"/>
        </w:trPr>
        <w:tc>
          <w:tcPr>
            <w:tcW w:w="1843" w:type="dxa"/>
            <w:shd w:val="clear" w:color="auto" w:fill="auto"/>
            <w:tcMar>
              <w:top w:w="57" w:type="dxa"/>
            </w:tcMar>
            <w:hideMark/>
          </w:tcPr>
          <w:p w14:paraId="67FC508C" w14:textId="77777777" w:rsidR="001B1F2D" w:rsidRPr="001B1F2D" w:rsidRDefault="001B1F2D" w:rsidP="00B17D29">
            <w:pPr>
              <w:pStyle w:val="Tabletext0"/>
            </w:pPr>
            <w:r w:rsidRPr="001B1F2D">
              <w:t>Cullulleraine Lake (Cullulleraine)</w:t>
            </w:r>
          </w:p>
        </w:tc>
        <w:tc>
          <w:tcPr>
            <w:tcW w:w="1418" w:type="dxa"/>
            <w:shd w:val="clear" w:color="auto" w:fill="auto"/>
            <w:noWrap/>
            <w:tcMar>
              <w:top w:w="57" w:type="dxa"/>
            </w:tcMar>
            <w:hideMark/>
          </w:tcPr>
          <w:p w14:paraId="55AAF27C"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1A2560E8" w14:textId="21AA54C5" w:rsidR="001B1F2D" w:rsidRPr="001B1F2D" w:rsidRDefault="001003DC" w:rsidP="00B17D29">
            <w:pPr>
              <w:pStyle w:val="Tabletext0"/>
            </w:pPr>
            <w:r>
              <w:t>Annual stocking</w:t>
            </w:r>
          </w:p>
        </w:tc>
        <w:tc>
          <w:tcPr>
            <w:tcW w:w="992" w:type="dxa"/>
            <w:shd w:val="clear" w:color="auto" w:fill="auto"/>
            <w:noWrap/>
            <w:tcMar>
              <w:top w:w="57" w:type="dxa"/>
            </w:tcMar>
            <w:hideMark/>
          </w:tcPr>
          <w:p w14:paraId="2703604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7923068" w14:textId="77777777" w:rsidR="001B1F2D" w:rsidRPr="001B1F2D" w:rsidRDefault="001B1F2D" w:rsidP="00B17D29">
            <w:pPr>
              <w:pStyle w:val="Tabletext0"/>
            </w:pPr>
            <w:r w:rsidRPr="001B1F2D">
              <w:t>10000</w:t>
            </w:r>
          </w:p>
        </w:tc>
        <w:tc>
          <w:tcPr>
            <w:tcW w:w="3118" w:type="dxa"/>
            <w:shd w:val="clear" w:color="auto" w:fill="auto"/>
            <w:noWrap/>
            <w:tcMar>
              <w:top w:w="57" w:type="dxa"/>
            </w:tcMar>
            <w:hideMark/>
          </w:tcPr>
          <w:p w14:paraId="4E57D5B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AAF3982" w14:textId="611525F1" w:rsidR="001B1F2D" w:rsidRPr="001B1F2D" w:rsidRDefault="001B1F2D" w:rsidP="003D2EEC">
            <w:pPr>
              <w:pStyle w:val="Tabletext0"/>
            </w:pPr>
            <w:r w:rsidRPr="001B1F2D">
              <w:t xml:space="preserve"> Received </w:t>
            </w:r>
            <w:r w:rsidR="00113955">
              <w:t>e</w:t>
            </w:r>
            <w:r w:rsidRPr="001B1F2D">
              <w:t>xtra boost stocking of 2259 Murray cod during 2014/2015. Survey requested revert back to annual stocking.</w:t>
            </w:r>
          </w:p>
        </w:tc>
      </w:tr>
      <w:tr w:rsidR="001B1F2D" w:rsidRPr="001B1F2D" w14:paraId="54BCEBD2" w14:textId="77777777" w:rsidTr="007D1BBF">
        <w:trPr>
          <w:cantSplit/>
          <w:trHeight w:val="170"/>
        </w:trPr>
        <w:tc>
          <w:tcPr>
            <w:tcW w:w="1843" w:type="dxa"/>
            <w:shd w:val="clear" w:color="auto" w:fill="auto"/>
            <w:tcMar>
              <w:top w:w="57" w:type="dxa"/>
            </w:tcMar>
            <w:hideMark/>
          </w:tcPr>
          <w:p w14:paraId="317BCBCD" w14:textId="77777777" w:rsidR="001B1F2D" w:rsidRPr="001B1F2D" w:rsidRDefault="001B1F2D" w:rsidP="00B17D29">
            <w:pPr>
              <w:pStyle w:val="Tabletext0"/>
            </w:pPr>
            <w:r w:rsidRPr="001B1F2D">
              <w:t>Eppalock Lake (Knowsley)</w:t>
            </w:r>
          </w:p>
        </w:tc>
        <w:tc>
          <w:tcPr>
            <w:tcW w:w="1418" w:type="dxa"/>
            <w:shd w:val="clear" w:color="auto" w:fill="auto"/>
            <w:noWrap/>
            <w:tcMar>
              <w:top w:w="57" w:type="dxa"/>
            </w:tcMar>
            <w:hideMark/>
          </w:tcPr>
          <w:p w14:paraId="75463F8D"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300FA63"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7926CA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75FF1FA" w14:textId="77777777" w:rsidR="001B1F2D" w:rsidRPr="001B1F2D" w:rsidRDefault="001B1F2D" w:rsidP="00B17D29">
            <w:pPr>
              <w:pStyle w:val="Tabletext0"/>
            </w:pPr>
            <w:r w:rsidRPr="001B1F2D">
              <w:t>20000</w:t>
            </w:r>
          </w:p>
        </w:tc>
        <w:tc>
          <w:tcPr>
            <w:tcW w:w="3118" w:type="dxa"/>
            <w:shd w:val="clear" w:color="auto" w:fill="auto"/>
            <w:tcMar>
              <w:top w:w="57" w:type="dxa"/>
            </w:tcMar>
            <w:hideMark/>
          </w:tcPr>
          <w:p w14:paraId="46D2E873" w14:textId="77777777" w:rsidR="001B1F2D" w:rsidRPr="001B1F2D" w:rsidRDefault="001B1F2D" w:rsidP="00B17D29">
            <w:pPr>
              <w:pStyle w:val="Tabletext0"/>
            </w:pPr>
            <w:r w:rsidRPr="001B1F2D">
              <w:t>M&amp;NCAA request 30000 brown trout</w:t>
            </w:r>
          </w:p>
        </w:tc>
        <w:tc>
          <w:tcPr>
            <w:tcW w:w="4395" w:type="dxa"/>
            <w:shd w:val="clear" w:color="000000" w:fill="FFFFFF"/>
            <w:tcMar>
              <w:top w:w="57" w:type="dxa"/>
            </w:tcMar>
            <w:hideMark/>
          </w:tcPr>
          <w:p w14:paraId="242C5B72" w14:textId="7949B3D3" w:rsidR="001B1F2D" w:rsidRPr="001B1F2D" w:rsidRDefault="001B1F2D" w:rsidP="003D2EEC">
            <w:pPr>
              <w:pStyle w:val="Tabletext0"/>
            </w:pPr>
            <w:r w:rsidRPr="001B1F2D">
              <w:t xml:space="preserve">Stocking trial comparing yearling and fry at a stocking ratio of 5:1 yearling to fry per year for 3 years when marked fry available. </w:t>
            </w:r>
            <w:r w:rsidR="005A181F">
              <w:t>To begin in 2016.</w:t>
            </w:r>
          </w:p>
        </w:tc>
      </w:tr>
      <w:tr w:rsidR="001B1F2D" w:rsidRPr="001B1F2D" w14:paraId="6512A5D2" w14:textId="77777777" w:rsidTr="007D1BBF">
        <w:trPr>
          <w:cantSplit/>
          <w:trHeight w:val="170"/>
        </w:trPr>
        <w:tc>
          <w:tcPr>
            <w:tcW w:w="1843" w:type="dxa"/>
            <w:shd w:val="clear" w:color="auto" w:fill="auto"/>
            <w:tcMar>
              <w:top w:w="57" w:type="dxa"/>
            </w:tcMar>
            <w:hideMark/>
          </w:tcPr>
          <w:p w14:paraId="65C369CE" w14:textId="77777777" w:rsidR="001B1F2D" w:rsidRPr="001B1F2D" w:rsidRDefault="001B1F2D" w:rsidP="00B17D29">
            <w:pPr>
              <w:pStyle w:val="Tabletext0"/>
            </w:pPr>
            <w:r w:rsidRPr="001B1F2D">
              <w:t>Eppalock Lake (Knowsley)</w:t>
            </w:r>
          </w:p>
        </w:tc>
        <w:tc>
          <w:tcPr>
            <w:tcW w:w="1418" w:type="dxa"/>
            <w:shd w:val="clear" w:color="auto" w:fill="auto"/>
            <w:noWrap/>
            <w:tcMar>
              <w:top w:w="57" w:type="dxa"/>
            </w:tcMar>
            <w:hideMark/>
          </w:tcPr>
          <w:p w14:paraId="14BEE911"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AFFF3D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83B321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1FD56E0" w14:textId="2913CA47" w:rsidR="001B1F2D" w:rsidRPr="001B1F2D" w:rsidRDefault="009A7FB9" w:rsidP="00B17D29">
            <w:pPr>
              <w:pStyle w:val="Tabletext0"/>
            </w:pPr>
            <w:r>
              <w:t>150000</w:t>
            </w:r>
          </w:p>
        </w:tc>
        <w:tc>
          <w:tcPr>
            <w:tcW w:w="3118" w:type="dxa"/>
            <w:shd w:val="clear" w:color="auto" w:fill="auto"/>
            <w:tcMar>
              <w:top w:w="57" w:type="dxa"/>
            </w:tcMar>
            <w:hideMark/>
          </w:tcPr>
          <w:p w14:paraId="0EFAA3E6" w14:textId="77777777" w:rsidR="001B1F2D" w:rsidRPr="001B1F2D" w:rsidRDefault="001B1F2D" w:rsidP="00B17D29">
            <w:pPr>
              <w:pStyle w:val="Tabletext0"/>
            </w:pPr>
            <w:r w:rsidRPr="001B1F2D">
              <w:t xml:space="preserve">M&amp;NCAA request 70000 golden perch </w:t>
            </w:r>
          </w:p>
        </w:tc>
        <w:tc>
          <w:tcPr>
            <w:tcW w:w="4395" w:type="dxa"/>
            <w:shd w:val="clear" w:color="000000" w:fill="FFFFFF"/>
            <w:tcMar>
              <w:top w:w="57" w:type="dxa"/>
            </w:tcMar>
            <w:hideMark/>
          </w:tcPr>
          <w:p w14:paraId="406E5DD6" w14:textId="7743DC68" w:rsidR="001B1F2D" w:rsidRPr="001B1F2D" w:rsidRDefault="001B1F2D" w:rsidP="001003DC">
            <w:pPr>
              <w:pStyle w:val="Tabletext0"/>
            </w:pPr>
            <w:r w:rsidRPr="001B1F2D">
              <w:t>Annual stocking 150000 golden perch.</w:t>
            </w:r>
          </w:p>
        </w:tc>
      </w:tr>
      <w:tr w:rsidR="001B1F2D" w:rsidRPr="001B1F2D" w14:paraId="6A7B9FC6" w14:textId="77777777" w:rsidTr="007D1BBF">
        <w:trPr>
          <w:cantSplit/>
          <w:trHeight w:val="170"/>
        </w:trPr>
        <w:tc>
          <w:tcPr>
            <w:tcW w:w="1843" w:type="dxa"/>
            <w:shd w:val="clear" w:color="auto" w:fill="auto"/>
            <w:tcMar>
              <w:top w:w="57" w:type="dxa"/>
            </w:tcMar>
            <w:hideMark/>
          </w:tcPr>
          <w:p w14:paraId="48D1DA67" w14:textId="77777777" w:rsidR="001B1F2D" w:rsidRPr="001B1F2D" w:rsidRDefault="001B1F2D" w:rsidP="00B17D29">
            <w:pPr>
              <w:pStyle w:val="Tabletext0"/>
            </w:pPr>
            <w:r w:rsidRPr="001B1F2D">
              <w:t>Eppalock Lake (Knowsley)</w:t>
            </w:r>
          </w:p>
        </w:tc>
        <w:tc>
          <w:tcPr>
            <w:tcW w:w="1418" w:type="dxa"/>
            <w:shd w:val="clear" w:color="auto" w:fill="auto"/>
            <w:noWrap/>
            <w:tcMar>
              <w:top w:w="57" w:type="dxa"/>
            </w:tcMar>
            <w:hideMark/>
          </w:tcPr>
          <w:p w14:paraId="35B47291"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669BF3A6"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7DF126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3D0DC5F" w14:textId="77777777" w:rsidR="001B1F2D" w:rsidRPr="001B1F2D" w:rsidRDefault="001B1F2D" w:rsidP="00B17D29">
            <w:pPr>
              <w:pStyle w:val="Tabletext0"/>
            </w:pPr>
            <w:r w:rsidRPr="001B1F2D">
              <w:t>60000</w:t>
            </w:r>
          </w:p>
        </w:tc>
        <w:tc>
          <w:tcPr>
            <w:tcW w:w="3118" w:type="dxa"/>
            <w:shd w:val="clear" w:color="auto" w:fill="auto"/>
            <w:tcMar>
              <w:top w:w="57" w:type="dxa"/>
            </w:tcMar>
            <w:hideMark/>
          </w:tcPr>
          <w:p w14:paraId="4EA2E6C7" w14:textId="77777777" w:rsidR="001B1F2D" w:rsidRPr="001B1F2D" w:rsidRDefault="001B1F2D" w:rsidP="00B17D29">
            <w:pPr>
              <w:pStyle w:val="Tabletext0"/>
            </w:pPr>
            <w:r w:rsidRPr="001B1F2D">
              <w:t xml:space="preserve">M&amp;NCAA request 20000 Murray cod </w:t>
            </w:r>
          </w:p>
        </w:tc>
        <w:tc>
          <w:tcPr>
            <w:tcW w:w="4395" w:type="dxa"/>
            <w:shd w:val="clear" w:color="000000" w:fill="FFFFFF"/>
            <w:tcMar>
              <w:top w:w="57" w:type="dxa"/>
            </w:tcMar>
            <w:hideMark/>
          </w:tcPr>
          <w:p w14:paraId="5A7C37F5" w14:textId="016B8117" w:rsidR="001B1F2D" w:rsidRPr="001B1F2D" w:rsidRDefault="001B1F2D" w:rsidP="00B17D29">
            <w:pPr>
              <w:pStyle w:val="Tabletext0"/>
            </w:pPr>
            <w:r w:rsidRPr="001B1F2D">
              <w:t xml:space="preserve">Received Extra boost stocking of 25000 Murray cod during 2014/2015.  </w:t>
            </w:r>
          </w:p>
        </w:tc>
      </w:tr>
      <w:tr w:rsidR="001B1F2D" w:rsidRPr="001B1F2D" w14:paraId="4624539B" w14:textId="77777777" w:rsidTr="007D1BBF">
        <w:trPr>
          <w:cantSplit/>
          <w:trHeight w:val="170"/>
        </w:trPr>
        <w:tc>
          <w:tcPr>
            <w:tcW w:w="1843" w:type="dxa"/>
            <w:shd w:val="clear" w:color="auto" w:fill="auto"/>
            <w:tcMar>
              <w:top w:w="57" w:type="dxa"/>
            </w:tcMar>
            <w:hideMark/>
          </w:tcPr>
          <w:p w14:paraId="4A65D862" w14:textId="77777777" w:rsidR="001B1F2D" w:rsidRPr="001B1F2D" w:rsidRDefault="001B1F2D" w:rsidP="00B17D29">
            <w:pPr>
              <w:pStyle w:val="Tabletext0"/>
            </w:pPr>
            <w:r w:rsidRPr="001B1F2D">
              <w:t>Expedition Pass Reservoir (Farraday)</w:t>
            </w:r>
          </w:p>
        </w:tc>
        <w:tc>
          <w:tcPr>
            <w:tcW w:w="1418" w:type="dxa"/>
            <w:shd w:val="clear" w:color="auto" w:fill="auto"/>
            <w:tcMar>
              <w:top w:w="57" w:type="dxa"/>
            </w:tcMar>
            <w:hideMark/>
          </w:tcPr>
          <w:p w14:paraId="402B0CC1" w14:textId="77777777" w:rsidR="001B1F2D" w:rsidRPr="001B1F2D" w:rsidRDefault="001B1F2D" w:rsidP="00B17D29">
            <w:pPr>
              <w:pStyle w:val="Tabletext0"/>
            </w:pPr>
            <w:r w:rsidRPr="001B1F2D">
              <w:t>Macquarie perch</w:t>
            </w:r>
          </w:p>
        </w:tc>
        <w:tc>
          <w:tcPr>
            <w:tcW w:w="1559" w:type="dxa"/>
            <w:shd w:val="clear" w:color="auto" w:fill="auto"/>
            <w:tcMar>
              <w:top w:w="57" w:type="dxa"/>
            </w:tcMar>
            <w:hideMark/>
          </w:tcPr>
          <w:p w14:paraId="4E952A32"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B80911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E4AD96D"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3883FBAC" w14:textId="77777777" w:rsidR="001B1F2D" w:rsidRPr="001B1F2D" w:rsidRDefault="001B1F2D" w:rsidP="00B17D29">
            <w:pPr>
              <w:pStyle w:val="Tabletext0"/>
            </w:pPr>
            <w:r w:rsidRPr="001B1F2D">
              <w:t xml:space="preserve">M&amp;NCAA request 5000 Macquarie perch </w:t>
            </w:r>
          </w:p>
        </w:tc>
        <w:tc>
          <w:tcPr>
            <w:tcW w:w="4395" w:type="dxa"/>
            <w:shd w:val="clear" w:color="000000" w:fill="FFFFFF"/>
            <w:tcMar>
              <w:top w:w="57" w:type="dxa"/>
            </w:tcMar>
            <w:hideMark/>
          </w:tcPr>
          <w:p w14:paraId="3A5ABD7E" w14:textId="1443F3D9" w:rsidR="001B1F2D" w:rsidRPr="001B1F2D" w:rsidRDefault="001B1F2D" w:rsidP="00B17D29">
            <w:pPr>
              <w:pStyle w:val="Tabletext0"/>
            </w:pPr>
          </w:p>
        </w:tc>
      </w:tr>
      <w:tr w:rsidR="001B1F2D" w:rsidRPr="001B1F2D" w14:paraId="6A9F04A8" w14:textId="77777777" w:rsidTr="007D1BBF">
        <w:trPr>
          <w:cantSplit/>
          <w:trHeight w:val="170"/>
        </w:trPr>
        <w:tc>
          <w:tcPr>
            <w:tcW w:w="1843" w:type="dxa"/>
            <w:shd w:val="clear" w:color="auto" w:fill="auto"/>
            <w:tcMar>
              <w:top w:w="57" w:type="dxa"/>
            </w:tcMar>
            <w:hideMark/>
          </w:tcPr>
          <w:p w14:paraId="20628FF7" w14:textId="77777777" w:rsidR="001B1F2D" w:rsidRPr="001B1F2D" w:rsidRDefault="001B1F2D" w:rsidP="00B17D29">
            <w:pPr>
              <w:pStyle w:val="Tabletext0"/>
            </w:pPr>
            <w:r w:rsidRPr="001B1F2D">
              <w:t>First Reedy Lake (Kerang)</w:t>
            </w:r>
          </w:p>
        </w:tc>
        <w:tc>
          <w:tcPr>
            <w:tcW w:w="1418" w:type="dxa"/>
            <w:shd w:val="clear" w:color="auto" w:fill="auto"/>
            <w:noWrap/>
            <w:tcMar>
              <w:top w:w="57" w:type="dxa"/>
            </w:tcMar>
            <w:hideMark/>
          </w:tcPr>
          <w:p w14:paraId="0039BCCB"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20C64D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085E65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BE3B74E"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49FC21A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8A3AFE0" w14:textId="0DEE90EC" w:rsidR="001B1F2D" w:rsidRPr="001B1F2D" w:rsidRDefault="001B1F2D" w:rsidP="00B17D29">
            <w:pPr>
              <w:pStyle w:val="Tabletext0"/>
            </w:pPr>
          </w:p>
        </w:tc>
      </w:tr>
      <w:tr w:rsidR="001B1F2D" w:rsidRPr="001B1F2D" w14:paraId="00398E93" w14:textId="77777777" w:rsidTr="007D1BBF">
        <w:trPr>
          <w:cantSplit/>
          <w:trHeight w:val="170"/>
        </w:trPr>
        <w:tc>
          <w:tcPr>
            <w:tcW w:w="1843" w:type="dxa"/>
            <w:shd w:val="clear" w:color="auto" w:fill="auto"/>
            <w:tcMar>
              <w:top w:w="57" w:type="dxa"/>
            </w:tcMar>
            <w:hideMark/>
          </w:tcPr>
          <w:p w14:paraId="380953A8" w14:textId="18B5AF4F" w:rsidR="001B1F2D" w:rsidRPr="001B1F2D" w:rsidRDefault="001B1F2D" w:rsidP="00B17D29">
            <w:pPr>
              <w:pStyle w:val="Tabletext0"/>
            </w:pPr>
            <w:r w:rsidRPr="001B1F2D">
              <w:t xml:space="preserve">Foletti Caravan Park Lake </w:t>
            </w:r>
            <w:r w:rsidR="003D2EEC">
              <w:br/>
            </w:r>
            <w:r w:rsidRPr="001B1F2D">
              <w:t>(Donald)</w:t>
            </w:r>
          </w:p>
        </w:tc>
        <w:tc>
          <w:tcPr>
            <w:tcW w:w="1418" w:type="dxa"/>
            <w:shd w:val="clear" w:color="auto" w:fill="auto"/>
            <w:noWrap/>
            <w:tcMar>
              <w:top w:w="57" w:type="dxa"/>
            </w:tcMar>
            <w:hideMark/>
          </w:tcPr>
          <w:p w14:paraId="58DB1C3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8D53434"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564095C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6BE691B"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51D2EFAC" w14:textId="77777777" w:rsidR="001B1F2D" w:rsidRPr="001B1F2D" w:rsidRDefault="001B1F2D" w:rsidP="00B17D29">
            <w:pPr>
              <w:pStyle w:val="Tabletext0"/>
            </w:pPr>
            <w:r w:rsidRPr="001B1F2D">
              <w:t>M&amp;NCAA request 2000 golden perch</w:t>
            </w:r>
          </w:p>
        </w:tc>
        <w:tc>
          <w:tcPr>
            <w:tcW w:w="4395" w:type="dxa"/>
            <w:shd w:val="clear" w:color="000000" w:fill="FFFFFF"/>
            <w:tcMar>
              <w:top w:w="57" w:type="dxa"/>
            </w:tcMar>
            <w:hideMark/>
          </w:tcPr>
          <w:p w14:paraId="24418289" w14:textId="143A587C" w:rsidR="001B1F2D" w:rsidRPr="001B1F2D" w:rsidRDefault="001B1F2D" w:rsidP="00B17D29">
            <w:pPr>
              <w:pStyle w:val="Tabletext0"/>
            </w:pPr>
          </w:p>
        </w:tc>
      </w:tr>
      <w:tr w:rsidR="001B1F2D" w:rsidRPr="001B1F2D" w14:paraId="0F88D287" w14:textId="77777777" w:rsidTr="007D1BBF">
        <w:trPr>
          <w:cantSplit/>
          <w:trHeight w:val="170"/>
        </w:trPr>
        <w:tc>
          <w:tcPr>
            <w:tcW w:w="1843" w:type="dxa"/>
            <w:shd w:val="clear" w:color="auto" w:fill="auto"/>
            <w:tcMar>
              <w:top w:w="57" w:type="dxa"/>
            </w:tcMar>
            <w:hideMark/>
          </w:tcPr>
          <w:p w14:paraId="3C79ED63" w14:textId="534391FC" w:rsidR="001B1F2D" w:rsidRPr="001B1F2D" w:rsidRDefault="001B1F2D" w:rsidP="00B17D29">
            <w:pPr>
              <w:pStyle w:val="Tabletext0"/>
            </w:pPr>
            <w:r w:rsidRPr="001B1F2D">
              <w:t xml:space="preserve">Foletti Caravan Park Lake </w:t>
            </w:r>
            <w:r w:rsidR="003D2EEC">
              <w:br/>
            </w:r>
            <w:r w:rsidRPr="001B1F2D">
              <w:t>(Donald)</w:t>
            </w:r>
          </w:p>
        </w:tc>
        <w:tc>
          <w:tcPr>
            <w:tcW w:w="1418" w:type="dxa"/>
            <w:shd w:val="clear" w:color="auto" w:fill="auto"/>
            <w:noWrap/>
            <w:tcMar>
              <w:top w:w="57" w:type="dxa"/>
            </w:tcMar>
            <w:hideMark/>
          </w:tcPr>
          <w:p w14:paraId="2C94B0C1"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F4DA205" w14:textId="77777777" w:rsidR="001B1F2D" w:rsidRPr="001B1F2D" w:rsidRDefault="001B1F2D" w:rsidP="00B17D29">
            <w:pPr>
              <w:pStyle w:val="Tabletext0"/>
            </w:pPr>
            <w:r w:rsidRPr="001B1F2D">
              <w:t>Twice yearly</w:t>
            </w:r>
          </w:p>
        </w:tc>
        <w:tc>
          <w:tcPr>
            <w:tcW w:w="992" w:type="dxa"/>
            <w:shd w:val="clear" w:color="auto" w:fill="auto"/>
            <w:noWrap/>
            <w:tcMar>
              <w:top w:w="57" w:type="dxa"/>
            </w:tcMar>
            <w:hideMark/>
          </w:tcPr>
          <w:p w14:paraId="404D85B7"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790F8688" w14:textId="77777777" w:rsidR="001B1F2D" w:rsidRPr="001B1F2D" w:rsidRDefault="001B1F2D" w:rsidP="00B17D29">
            <w:pPr>
              <w:pStyle w:val="Tabletext0"/>
            </w:pPr>
            <w:r w:rsidRPr="001B1F2D">
              <w:t>700</w:t>
            </w:r>
          </w:p>
        </w:tc>
        <w:tc>
          <w:tcPr>
            <w:tcW w:w="3118" w:type="dxa"/>
            <w:shd w:val="clear" w:color="auto" w:fill="auto"/>
            <w:tcMar>
              <w:top w:w="57" w:type="dxa"/>
            </w:tcMar>
            <w:hideMark/>
          </w:tcPr>
          <w:p w14:paraId="63A9136E" w14:textId="77777777" w:rsidR="001B1F2D" w:rsidRPr="001B1F2D" w:rsidRDefault="001B1F2D" w:rsidP="00B17D29">
            <w:pPr>
              <w:pStyle w:val="Tabletext0"/>
            </w:pPr>
            <w:r w:rsidRPr="001B1F2D">
              <w:t>Wimmera Anglers Association (WAA) request 600 rainbow trout twice yearly. M&amp;NCAA request 700 rainbow trout.</w:t>
            </w:r>
          </w:p>
        </w:tc>
        <w:tc>
          <w:tcPr>
            <w:tcW w:w="4395" w:type="dxa"/>
            <w:shd w:val="clear" w:color="000000" w:fill="FFFFFF"/>
            <w:tcMar>
              <w:top w:w="57" w:type="dxa"/>
            </w:tcMar>
            <w:hideMark/>
          </w:tcPr>
          <w:p w14:paraId="685B3EE5" w14:textId="77777777" w:rsidR="001B1F2D" w:rsidRPr="001B1F2D" w:rsidRDefault="001B1F2D" w:rsidP="00B17D29">
            <w:pPr>
              <w:pStyle w:val="Tabletext0"/>
            </w:pPr>
            <w:r w:rsidRPr="001B1F2D">
              <w:t>350 rainbow trout 2nd &amp; 3rd Term School Holidays.</w:t>
            </w:r>
          </w:p>
        </w:tc>
      </w:tr>
      <w:tr w:rsidR="001B1F2D" w:rsidRPr="001B1F2D" w14:paraId="405D53D3" w14:textId="77777777" w:rsidTr="007D1BBF">
        <w:trPr>
          <w:cantSplit/>
          <w:trHeight w:val="170"/>
        </w:trPr>
        <w:tc>
          <w:tcPr>
            <w:tcW w:w="1843" w:type="dxa"/>
            <w:shd w:val="clear" w:color="auto" w:fill="auto"/>
            <w:tcMar>
              <w:top w:w="57" w:type="dxa"/>
            </w:tcMar>
            <w:hideMark/>
          </w:tcPr>
          <w:p w14:paraId="3CC55948" w14:textId="77777777" w:rsidR="001B1F2D" w:rsidRPr="001B1F2D" w:rsidRDefault="001B1F2D" w:rsidP="00B17D29">
            <w:pPr>
              <w:pStyle w:val="Tabletext0"/>
            </w:pPr>
            <w:r w:rsidRPr="001B1F2D">
              <w:t>Forest Lake (Kangaroo Flat)</w:t>
            </w:r>
          </w:p>
        </w:tc>
        <w:tc>
          <w:tcPr>
            <w:tcW w:w="1418" w:type="dxa"/>
            <w:shd w:val="clear" w:color="auto" w:fill="auto"/>
            <w:noWrap/>
            <w:tcMar>
              <w:top w:w="57" w:type="dxa"/>
            </w:tcMar>
            <w:hideMark/>
          </w:tcPr>
          <w:p w14:paraId="79FEFB64"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5FF1C2C" w14:textId="77777777" w:rsidR="001B1F2D" w:rsidRPr="001B1F2D" w:rsidRDefault="001B1F2D" w:rsidP="00B17D29">
            <w:pPr>
              <w:pStyle w:val="Tabletext0"/>
            </w:pPr>
            <w:r w:rsidRPr="001B1F2D">
              <w:t>Twice yearly</w:t>
            </w:r>
          </w:p>
        </w:tc>
        <w:tc>
          <w:tcPr>
            <w:tcW w:w="992" w:type="dxa"/>
            <w:shd w:val="clear" w:color="auto" w:fill="auto"/>
            <w:noWrap/>
            <w:tcMar>
              <w:top w:w="57" w:type="dxa"/>
            </w:tcMar>
            <w:hideMark/>
          </w:tcPr>
          <w:p w14:paraId="66E88CBD"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026C16D1" w14:textId="77777777" w:rsidR="001B1F2D" w:rsidRPr="001B1F2D" w:rsidRDefault="001B1F2D" w:rsidP="00B17D29">
            <w:pPr>
              <w:pStyle w:val="Tabletext0"/>
            </w:pPr>
            <w:r w:rsidRPr="001B1F2D">
              <w:t>400</w:t>
            </w:r>
          </w:p>
        </w:tc>
        <w:tc>
          <w:tcPr>
            <w:tcW w:w="3118" w:type="dxa"/>
            <w:shd w:val="clear" w:color="auto" w:fill="auto"/>
            <w:noWrap/>
            <w:tcMar>
              <w:top w:w="57" w:type="dxa"/>
            </w:tcMar>
            <w:hideMark/>
          </w:tcPr>
          <w:p w14:paraId="07B3EF7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CF6BA7F" w14:textId="6197281B" w:rsidR="001B1F2D" w:rsidRPr="001B1F2D" w:rsidRDefault="001B1F2D" w:rsidP="00B17D29">
            <w:pPr>
              <w:pStyle w:val="Tabletext0"/>
            </w:pPr>
            <w:r w:rsidRPr="001B1F2D">
              <w:t>200 rainbow trout 2nd &amp; 3rd Term School Holidays</w:t>
            </w:r>
            <w:r w:rsidR="00EB537F">
              <w:t>.</w:t>
            </w:r>
          </w:p>
        </w:tc>
      </w:tr>
      <w:tr w:rsidR="001B1F2D" w:rsidRPr="001B1F2D" w14:paraId="33F34D7B" w14:textId="77777777" w:rsidTr="007D1BBF">
        <w:trPr>
          <w:cantSplit/>
          <w:trHeight w:val="170"/>
        </w:trPr>
        <w:tc>
          <w:tcPr>
            <w:tcW w:w="1843" w:type="dxa"/>
            <w:shd w:val="clear" w:color="auto" w:fill="auto"/>
            <w:tcMar>
              <w:top w:w="57" w:type="dxa"/>
            </w:tcMar>
            <w:hideMark/>
          </w:tcPr>
          <w:p w14:paraId="6D9249C7" w14:textId="77777777" w:rsidR="001B1F2D" w:rsidRPr="001B1F2D" w:rsidRDefault="001B1F2D" w:rsidP="00B17D29">
            <w:pPr>
              <w:pStyle w:val="Tabletext0"/>
            </w:pPr>
            <w:r w:rsidRPr="001B1F2D">
              <w:t>Goldfields Reservoir (Maryborough)</w:t>
            </w:r>
          </w:p>
        </w:tc>
        <w:tc>
          <w:tcPr>
            <w:tcW w:w="1418" w:type="dxa"/>
            <w:shd w:val="clear" w:color="auto" w:fill="auto"/>
            <w:noWrap/>
            <w:tcMar>
              <w:top w:w="57" w:type="dxa"/>
            </w:tcMar>
            <w:hideMark/>
          </w:tcPr>
          <w:p w14:paraId="20253BC6"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4F72E4B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5BDD6EB"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EEAA7F2" w14:textId="77777777" w:rsidR="001B1F2D" w:rsidRPr="001B1F2D" w:rsidRDefault="001B1F2D" w:rsidP="00B17D29">
            <w:pPr>
              <w:pStyle w:val="Tabletext0"/>
            </w:pPr>
            <w:r w:rsidRPr="001B1F2D">
              <w:t>1000</w:t>
            </w:r>
          </w:p>
        </w:tc>
        <w:tc>
          <w:tcPr>
            <w:tcW w:w="3118" w:type="dxa"/>
            <w:shd w:val="clear" w:color="auto" w:fill="auto"/>
            <w:tcMar>
              <w:top w:w="57" w:type="dxa"/>
            </w:tcMar>
            <w:hideMark/>
          </w:tcPr>
          <w:p w14:paraId="6B39E00E" w14:textId="77777777" w:rsidR="001B1F2D" w:rsidRPr="001B1F2D" w:rsidRDefault="001B1F2D" w:rsidP="00B17D29">
            <w:pPr>
              <w:pStyle w:val="Tabletext0"/>
            </w:pPr>
            <w:r w:rsidRPr="001B1F2D">
              <w:t>M&amp;NCAA request 1000 brown trout</w:t>
            </w:r>
          </w:p>
        </w:tc>
        <w:tc>
          <w:tcPr>
            <w:tcW w:w="4395" w:type="dxa"/>
            <w:shd w:val="clear" w:color="000000" w:fill="FFFFFF"/>
            <w:tcMar>
              <w:top w:w="57" w:type="dxa"/>
            </w:tcMar>
            <w:hideMark/>
          </w:tcPr>
          <w:p w14:paraId="26555D91" w14:textId="1D61455C" w:rsidR="001B1F2D" w:rsidRPr="001B1F2D" w:rsidRDefault="001B1F2D" w:rsidP="00B17D29">
            <w:pPr>
              <w:pStyle w:val="Tabletext0"/>
            </w:pPr>
          </w:p>
        </w:tc>
      </w:tr>
      <w:tr w:rsidR="001B1F2D" w:rsidRPr="001B1F2D" w14:paraId="34D5CD93" w14:textId="77777777" w:rsidTr="007D1BBF">
        <w:trPr>
          <w:cantSplit/>
          <w:trHeight w:val="170"/>
        </w:trPr>
        <w:tc>
          <w:tcPr>
            <w:tcW w:w="1843" w:type="dxa"/>
            <w:shd w:val="clear" w:color="auto" w:fill="auto"/>
            <w:tcMar>
              <w:top w:w="57" w:type="dxa"/>
            </w:tcMar>
            <w:hideMark/>
          </w:tcPr>
          <w:p w14:paraId="7692E8E9" w14:textId="77777777" w:rsidR="001B1F2D" w:rsidRPr="001B1F2D" w:rsidRDefault="001B1F2D" w:rsidP="00B17D29">
            <w:pPr>
              <w:pStyle w:val="Tabletext0"/>
            </w:pPr>
            <w:r w:rsidRPr="001B1F2D">
              <w:t>Goldfields Reservoir (Maryborough)</w:t>
            </w:r>
          </w:p>
        </w:tc>
        <w:tc>
          <w:tcPr>
            <w:tcW w:w="1418" w:type="dxa"/>
            <w:shd w:val="clear" w:color="auto" w:fill="auto"/>
            <w:noWrap/>
            <w:tcMar>
              <w:top w:w="57" w:type="dxa"/>
            </w:tcMar>
            <w:hideMark/>
          </w:tcPr>
          <w:p w14:paraId="7CFE23C8"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CAFBAA6"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C984A0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95D7CBC"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528711FC" w14:textId="77777777" w:rsidR="001B1F2D" w:rsidRPr="001B1F2D" w:rsidRDefault="001B1F2D" w:rsidP="00B17D29">
            <w:pPr>
              <w:pStyle w:val="Tabletext0"/>
            </w:pPr>
            <w:r w:rsidRPr="001B1F2D">
              <w:t xml:space="preserve">M&amp;NCAA request 2000 golden perch </w:t>
            </w:r>
          </w:p>
        </w:tc>
        <w:tc>
          <w:tcPr>
            <w:tcW w:w="4395" w:type="dxa"/>
            <w:shd w:val="clear" w:color="000000" w:fill="FFFFFF"/>
            <w:tcMar>
              <w:top w:w="57" w:type="dxa"/>
            </w:tcMar>
            <w:hideMark/>
          </w:tcPr>
          <w:p w14:paraId="22C9DAA6" w14:textId="37AE8E03" w:rsidR="001B1F2D" w:rsidRPr="001B1F2D" w:rsidRDefault="001B1F2D" w:rsidP="00B17D29">
            <w:pPr>
              <w:pStyle w:val="Tabletext0"/>
            </w:pPr>
          </w:p>
        </w:tc>
      </w:tr>
      <w:tr w:rsidR="001B1F2D" w:rsidRPr="001B1F2D" w14:paraId="56D1B8C6" w14:textId="77777777" w:rsidTr="007D1BBF">
        <w:trPr>
          <w:cantSplit/>
          <w:trHeight w:val="170"/>
        </w:trPr>
        <w:tc>
          <w:tcPr>
            <w:tcW w:w="1843" w:type="dxa"/>
            <w:shd w:val="clear" w:color="auto" w:fill="auto"/>
            <w:tcMar>
              <w:top w:w="57" w:type="dxa"/>
            </w:tcMar>
            <w:hideMark/>
          </w:tcPr>
          <w:p w14:paraId="69848388" w14:textId="77777777" w:rsidR="001B1F2D" w:rsidRPr="001B1F2D" w:rsidRDefault="001B1F2D" w:rsidP="00B17D29">
            <w:pPr>
              <w:pStyle w:val="Tabletext0"/>
            </w:pPr>
            <w:r w:rsidRPr="001B1F2D">
              <w:t xml:space="preserve">Goldfields Reservoir (St Arnaud) </w:t>
            </w:r>
          </w:p>
        </w:tc>
        <w:tc>
          <w:tcPr>
            <w:tcW w:w="1418" w:type="dxa"/>
            <w:shd w:val="clear" w:color="auto" w:fill="auto"/>
            <w:noWrap/>
            <w:tcMar>
              <w:top w:w="57" w:type="dxa"/>
            </w:tcMar>
            <w:hideMark/>
          </w:tcPr>
          <w:p w14:paraId="1BB6ED9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3C5BD5B"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3FE1D6E"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26BBE8D8" w14:textId="77777777" w:rsidR="001B1F2D" w:rsidRPr="001B1F2D" w:rsidRDefault="001B1F2D" w:rsidP="00B17D29">
            <w:pPr>
              <w:pStyle w:val="Tabletext0"/>
            </w:pPr>
            <w:r w:rsidRPr="001B1F2D">
              <w:t>200</w:t>
            </w:r>
          </w:p>
        </w:tc>
        <w:tc>
          <w:tcPr>
            <w:tcW w:w="3118" w:type="dxa"/>
            <w:shd w:val="clear" w:color="auto" w:fill="auto"/>
            <w:noWrap/>
            <w:tcMar>
              <w:top w:w="57" w:type="dxa"/>
            </w:tcMar>
            <w:hideMark/>
          </w:tcPr>
          <w:p w14:paraId="11E05ED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7A2422D" w14:textId="4A9DFB5D" w:rsidR="001B1F2D" w:rsidRPr="001B1F2D" w:rsidRDefault="001B1F2D" w:rsidP="00EE6F56">
            <w:pPr>
              <w:pStyle w:val="Tabletext0"/>
            </w:pPr>
            <w:r w:rsidRPr="001B1F2D">
              <w:t>200 rainbow trout 2nd Term School Holidays. Not stocked in 2015 due to low water level. Stocking will resume when water level sufficient.</w:t>
            </w:r>
          </w:p>
        </w:tc>
      </w:tr>
      <w:tr w:rsidR="001B1F2D" w:rsidRPr="001B1F2D" w14:paraId="407B8F1A" w14:textId="77777777" w:rsidTr="007D1BBF">
        <w:trPr>
          <w:cantSplit/>
          <w:trHeight w:val="170"/>
        </w:trPr>
        <w:tc>
          <w:tcPr>
            <w:tcW w:w="1843" w:type="dxa"/>
            <w:shd w:val="clear" w:color="auto" w:fill="auto"/>
            <w:tcMar>
              <w:top w:w="57" w:type="dxa"/>
            </w:tcMar>
            <w:hideMark/>
          </w:tcPr>
          <w:p w14:paraId="12C4CA42" w14:textId="77777777" w:rsidR="001B1F2D" w:rsidRPr="001B1F2D" w:rsidRDefault="001B1F2D" w:rsidP="00B17D29">
            <w:pPr>
              <w:pStyle w:val="Tabletext0"/>
            </w:pPr>
            <w:r w:rsidRPr="001B1F2D">
              <w:t>Gunbower Creek (Patho to Spences Bridge)</w:t>
            </w:r>
          </w:p>
        </w:tc>
        <w:tc>
          <w:tcPr>
            <w:tcW w:w="1418" w:type="dxa"/>
            <w:shd w:val="clear" w:color="auto" w:fill="auto"/>
            <w:noWrap/>
            <w:tcMar>
              <w:top w:w="57" w:type="dxa"/>
            </w:tcMar>
            <w:hideMark/>
          </w:tcPr>
          <w:p w14:paraId="228FEEF7"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6CF3AE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5714244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ABFDE7B" w14:textId="77777777" w:rsidR="001B1F2D" w:rsidRPr="001B1F2D" w:rsidRDefault="001B1F2D" w:rsidP="00B17D29">
            <w:pPr>
              <w:pStyle w:val="Tabletext0"/>
            </w:pPr>
            <w:r w:rsidRPr="001B1F2D">
              <w:t>20000</w:t>
            </w:r>
          </w:p>
        </w:tc>
        <w:tc>
          <w:tcPr>
            <w:tcW w:w="3118" w:type="dxa"/>
            <w:shd w:val="clear" w:color="auto" w:fill="auto"/>
            <w:tcMar>
              <w:top w:w="57" w:type="dxa"/>
            </w:tcMar>
            <w:hideMark/>
          </w:tcPr>
          <w:p w14:paraId="6DC6DAB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0C27E7F" w14:textId="68CD75A7" w:rsidR="001B1F2D" w:rsidRPr="001B1F2D" w:rsidRDefault="001B1F2D" w:rsidP="003D2EEC">
            <w:pPr>
              <w:pStyle w:val="Tabletext0"/>
            </w:pPr>
            <w:r w:rsidRPr="001B1F2D">
              <w:t>Annual stocking of 20000 Murray cod. Calcein marked. Survey requested. Develop the fishery upstream from Cohuna to Patho.</w:t>
            </w:r>
          </w:p>
        </w:tc>
      </w:tr>
      <w:tr w:rsidR="00E67F5B" w:rsidRPr="001B1F2D" w14:paraId="5CE82D00" w14:textId="77777777" w:rsidTr="007D1BBF">
        <w:trPr>
          <w:cantSplit/>
          <w:trHeight w:val="170"/>
        </w:trPr>
        <w:tc>
          <w:tcPr>
            <w:tcW w:w="1843" w:type="dxa"/>
            <w:shd w:val="clear" w:color="auto" w:fill="auto"/>
            <w:tcMar>
              <w:top w:w="57" w:type="dxa"/>
            </w:tcMar>
          </w:tcPr>
          <w:p w14:paraId="31CE06BF" w14:textId="7A8B2376" w:rsidR="00E67F5B" w:rsidRPr="001B1F2D" w:rsidRDefault="00E67F5B" w:rsidP="00B17D29">
            <w:pPr>
              <w:pStyle w:val="Tabletext0"/>
            </w:pPr>
            <w:r w:rsidRPr="001B1F2D">
              <w:t>Gunbower Creek</w:t>
            </w:r>
          </w:p>
        </w:tc>
        <w:tc>
          <w:tcPr>
            <w:tcW w:w="1418" w:type="dxa"/>
            <w:shd w:val="clear" w:color="auto" w:fill="auto"/>
            <w:noWrap/>
            <w:tcMar>
              <w:top w:w="57" w:type="dxa"/>
            </w:tcMar>
          </w:tcPr>
          <w:p w14:paraId="47E59F82" w14:textId="46DC4E3E" w:rsidR="00E67F5B" w:rsidRPr="001B1F2D" w:rsidRDefault="00E67F5B" w:rsidP="00B17D29">
            <w:pPr>
              <w:pStyle w:val="Tabletext0"/>
            </w:pPr>
            <w:r>
              <w:t>Golden perch</w:t>
            </w:r>
          </w:p>
        </w:tc>
        <w:tc>
          <w:tcPr>
            <w:tcW w:w="1559" w:type="dxa"/>
            <w:shd w:val="clear" w:color="auto" w:fill="auto"/>
            <w:tcMar>
              <w:top w:w="57" w:type="dxa"/>
            </w:tcMar>
          </w:tcPr>
          <w:p w14:paraId="4F251B10" w14:textId="0CB27B6A" w:rsidR="00E67F5B" w:rsidRPr="001B1F2D" w:rsidRDefault="00E67F5B" w:rsidP="00B17D29">
            <w:pPr>
              <w:pStyle w:val="Tabletext0"/>
            </w:pPr>
            <w:r>
              <w:t>Annual stocking</w:t>
            </w:r>
          </w:p>
        </w:tc>
        <w:tc>
          <w:tcPr>
            <w:tcW w:w="992" w:type="dxa"/>
            <w:shd w:val="clear" w:color="auto" w:fill="auto"/>
            <w:noWrap/>
            <w:tcMar>
              <w:top w:w="57" w:type="dxa"/>
            </w:tcMar>
          </w:tcPr>
          <w:p w14:paraId="5D8C10AC" w14:textId="77777777" w:rsidR="00E67F5B" w:rsidRPr="001B1F2D" w:rsidRDefault="00E67F5B" w:rsidP="00B17D29">
            <w:pPr>
              <w:pStyle w:val="Tabletext0"/>
            </w:pPr>
          </w:p>
        </w:tc>
        <w:tc>
          <w:tcPr>
            <w:tcW w:w="1276" w:type="dxa"/>
            <w:shd w:val="clear" w:color="000000" w:fill="FFFFFF"/>
            <w:noWrap/>
            <w:tcMar>
              <w:top w:w="57" w:type="dxa"/>
            </w:tcMar>
          </w:tcPr>
          <w:p w14:paraId="61688AD9" w14:textId="4650F045" w:rsidR="00E67F5B" w:rsidRPr="001B1F2D" w:rsidRDefault="00E67F5B" w:rsidP="00B17D29">
            <w:pPr>
              <w:pStyle w:val="Tabletext0"/>
            </w:pPr>
            <w:r>
              <w:t>50000</w:t>
            </w:r>
          </w:p>
        </w:tc>
        <w:tc>
          <w:tcPr>
            <w:tcW w:w="3118" w:type="dxa"/>
            <w:shd w:val="clear" w:color="auto" w:fill="auto"/>
            <w:tcMar>
              <w:top w:w="57" w:type="dxa"/>
            </w:tcMar>
          </w:tcPr>
          <w:p w14:paraId="02A3840C" w14:textId="77777777" w:rsidR="00E67F5B" w:rsidRPr="001B1F2D" w:rsidRDefault="00E67F5B" w:rsidP="00B17D29">
            <w:pPr>
              <w:pStyle w:val="Tabletext0"/>
            </w:pPr>
          </w:p>
        </w:tc>
        <w:tc>
          <w:tcPr>
            <w:tcW w:w="4395" w:type="dxa"/>
            <w:shd w:val="clear" w:color="000000" w:fill="FFFFFF"/>
            <w:tcMar>
              <w:top w:w="57" w:type="dxa"/>
            </w:tcMar>
          </w:tcPr>
          <w:p w14:paraId="560D7256" w14:textId="3E8AD208" w:rsidR="00E67F5B" w:rsidRPr="001B1F2D" w:rsidRDefault="00E67F5B" w:rsidP="00801991">
            <w:pPr>
              <w:pStyle w:val="Tabletext0"/>
            </w:pPr>
            <w:r>
              <w:t>Fish to be spread out along length of creek. Calcein marked.</w:t>
            </w:r>
          </w:p>
        </w:tc>
      </w:tr>
      <w:tr w:rsidR="001B1F2D" w:rsidRPr="001B1F2D" w14:paraId="1731380E" w14:textId="77777777" w:rsidTr="007D1BBF">
        <w:trPr>
          <w:cantSplit/>
          <w:trHeight w:val="170"/>
        </w:trPr>
        <w:tc>
          <w:tcPr>
            <w:tcW w:w="1843" w:type="dxa"/>
            <w:shd w:val="clear" w:color="auto" w:fill="auto"/>
            <w:tcMar>
              <w:top w:w="57" w:type="dxa"/>
            </w:tcMar>
            <w:hideMark/>
          </w:tcPr>
          <w:p w14:paraId="7423B9ED" w14:textId="77777777" w:rsidR="001B1F2D" w:rsidRPr="001B1F2D" w:rsidRDefault="001B1F2D" w:rsidP="00B17D29">
            <w:pPr>
              <w:pStyle w:val="Tabletext0"/>
            </w:pPr>
            <w:r w:rsidRPr="001B1F2D">
              <w:t>Inglewood Reservoir (Inglewood)</w:t>
            </w:r>
          </w:p>
        </w:tc>
        <w:tc>
          <w:tcPr>
            <w:tcW w:w="1418" w:type="dxa"/>
            <w:shd w:val="clear" w:color="auto" w:fill="auto"/>
            <w:noWrap/>
            <w:tcMar>
              <w:top w:w="57" w:type="dxa"/>
            </w:tcMar>
            <w:hideMark/>
          </w:tcPr>
          <w:p w14:paraId="19A09C61"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19C02A4"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91E196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2C17DBA" w14:textId="6EA86341" w:rsidR="001B1F2D" w:rsidRPr="001B1F2D" w:rsidRDefault="001B1F2D" w:rsidP="00B17D29">
            <w:pPr>
              <w:pStyle w:val="Tabletext0"/>
            </w:pPr>
          </w:p>
        </w:tc>
        <w:tc>
          <w:tcPr>
            <w:tcW w:w="3118" w:type="dxa"/>
            <w:shd w:val="clear" w:color="auto" w:fill="auto"/>
            <w:tcMar>
              <w:top w:w="57" w:type="dxa"/>
            </w:tcMar>
            <w:hideMark/>
          </w:tcPr>
          <w:p w14:paraId="44012555" w14:textId="77777777" w:rsidR="001B1F2D" w:rsidRPr="001B1F2D" w:rsidRDefault="001B1F2D" w:rsidP="00B17D29">
            <w:pPr>
              <w:pStyle w:val="Tabletext0"/>
            </w:pPr>
            <w:r w:rsidRPr="001B1F2D">
              <w:t>M&amp;NCAA request 1000 golden perch</w:t>
            </w:r>
          </w:p>
        </w:tc>
        <w:tc>
          <w:tcPr>
            <w:tcW w:w="4395" w:type="dxa"/>
            <w:shd w:val="clear" w:color="000000" w:fill="FFFFFF"/>
            <w:tcMar>
              <w:top w:w="57" w:type="dxa"/>
            </w:tcMar>
            <w:hideMark/>
          </w:tcPr>
          <w:p w14:paraId="7B0202C5" w14:textId="4CF4B976" w:rsidR="001B1F2D" w:rsidRPr="001B1F2D" w:rsidRDefault="001B1F2D" w:rsidP="00220D33">
            <w:pPr>
              <w:pStyle w:val="Tabletext0"/>
            </w:pPr>
            <w:r w:rsidRPr="001B1F2D">
              <w:t xml:space="preserve"> Not stocked in 2014/2015 due to low water level/dry. Stocking will only resume if water levels recover and have several years security. </w:t>
            </w:r>
          </w:p>
        </w:tc>
      </w:tr>
      <w:tr w:rsidR="001B1F2D" w:rsidRPr="001B1F2D" w14:paraId="083B2D8D" w14:textId="77777777" w:rsidTr="007D1BBF">
        <w:trPr>
          <w:cantSplit/>
          <w:trHeight w:val="170"/>
        </w:trPr>
        <w:tc>
          <w:tcPr>
            <w:tcW w:w="1843" w:type="dxa"/>
            <w:shd w:val="clear" w:color="auto" w:fill="auto"/>
            <w:tcMar>
              <w:top w:w="57" w:type="dxa"/>
            </w:tcMar>
            <w:hideMark/>
          </w:tcPr>
          <w:p w14:paraId="763A74CF" w14:textId="77777777" w:rsidR="001B1F2D" w:rsidRPr="001B1F2D" w:rsidRDefault="001B1F2D" w:rsidP="00B17D29">
            <w:pPr>
              <w:pStyle w:val="Tabletext0"/>
            </w:pPr>
            <w:r w:rsidRPr="001B1F2D">
              <w:t>Kangaroo Lake (Lake Charm)</w:t>
            </w:r>
          </w:p>
        </w:tc>
        <w:tc>
          <w:tcPr>
            <w:tcW w:w="1418" w:type="dxa"/>
            <w:shd w:val="clear" w:color="auto" w:fill="auto"/>
            <w:noWrap/>
            <w:tcMar>
              <w:top w:w="57" w:type="dxa"/>
            </w:tcMar>
            <w:hideMark/>
          </w:tcPr>
          <w:p w14:paraId="3BA01D90"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89AFA9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C8C9EE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9B86C76" w14:textId="77777777" w:rsidR="001B1F2D" w:rsidRPr="001B1F2D" w:rsidRDefault="001B1F2D" w:rsidP="00B17D29">
            <w:pPr>
              <w:pStyle w:val="Tabletext0"/>
            </w:pPr>
            <w:r w:rsidRPr="001B1F2D">
              <w:t>70000</w:t>
            </w:r>
          </w:p>
        </w:tc>
        <w:tc>
          <w:tcPr>
            <w:tcW w:w="3118" w:type="dxa"/>
            <w:shd w:val="clear" w:color="auto" w:fill="auto"/>
            <w:tcMar>
              <w:top w:w="57" w:type="dxa"/>
            </w:tcMar>
            <w:hideMark/>
          </w:tcPr>
          <w:p w14:paraId="3325F0B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18F79A9" w14:textId="637BBFA7" w:rsidR="001B1F2D" w:rsidRPr="001B1F2D" w:rsidRDefault="001003DC" w:rsidP="00B17D29">
            <w:pPr>
              <w:pStyle w:val="Tabletext0"/>
            </w:pPr>
            <w:r>
              <w:t xml:space="preserve">Fish motel trials. </w:t>
            </w:r>
            <w:r w:rsidR="001B1F2D" w:rsidRPr="001B1F2D">
              <w:t>Half (35000) calcein marked and stocked in the fish motel habitat. The remaining 35000 unmarked fish to be released in shoreline habitat.</w:t>
            </w:r>
          </w:p>
        </w:tc>
      </w:tr>
      <w:tr w:rsidR="001B1F2D" w:rsidRPr="001B1F2D" w14:paraId="778B47C2" w14:textId="77777777" w:rsidTr="007D1BBF">
        <w:trPr>
          <w:cantSplit/>
          <w:trHeight w:val="170"/>
        </w:trPr>
        <w:tc>
          <w:tcPr>
            <w:tcW w:w="1843" w:type="dxa"/>
            <w:shd w:val="clear" w:color="auto" w:fill="auto"/>
            <w:tcMar>
              <w:top w:w="57" w:type="dxa"/>
            </w:tcMar>
            <w:hideMark/>
          </w:tcPr>
          <w:p w14:paraId="36D52F79" w14:textId="77777777" w:rsidR="001B1F2D" w:rsidRPr="001B1F2D" w:rsidRDefault="001B1F2D" w:rsidP="00B17D29">
            <w:pPr>
              <w:pStyle w:val="Tabletext0"/>
            </w:pPr>
            <w:r w:rsidRPr="001B1F2D">
              <w:t>Kangaroo Lake (Lake Charm)</w:t>
            </w:r>
          </w:p>
        </w:tc>
        <w:tc>
          <w:tcPr>
            <w:tcW w:w="1418" w:type="dxa"/>
            <w:shd w:val="clear" w:color="auto" w:fill="auto"/>
            <w:noWrap/>
            <w:tcMar>
              <w:top w:w="57" w:type="dxa"/>
            </w:tcMar>
            <w:hideMark/>
          </w:tcPr>
          <w:p w14:paraId="2B8B1564"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11C06E6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E582D6D"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7D3776E" w14:textId="77777777" w:rsidR="001B1F2D" w:rsidRPr="001B1F2D" w:rsidRDefault="001B1F2D" w:rsidP="00B17D29">
            <w:pPr>
              <w:pStyle w:val="Tabletext0"/>
            </w:pPr>
            <w:r w:rsidRPr="001B1F2D">
              <w:t>46500</w:t>
            </w:r>
          </w:p>
        </w:tc>
        <w:tc>
          <w:tcPr>
            <w:tcW w:w="3118" w:type="dxa"/>
            <w:shd w:val="clear" w:color="auto" w:fill="auto"/>
            <w:tcMar>
              <w:top w:w="57" w:type="dxa"/>
            </w:tcMar>
            <w:hideMark/>
          </w:tcPr>
          <w:p w14:paraId="46997FB7"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9C577A2" w14:textId="75C2071D" w:rsidR="001B1F2D" w:rsidRPr="001B1F2D" w:rsidRDefault="001003DC" w:rsidP="00BC3AB7">
            <w:pPr>
              <w:pStyle w:val="Tabletext0"/>
            </w:pPr>
            <w:r>
              <w:t>codfish motel trials</w:t>
            </w:r>
            <w:r w:rsidR="002629E6">
              <w:t>.</w:t>
            </w:r>
            <w:r w:rsidR="001B1F2D" w:rsidRPr="001B1F2D">
              <w:t xml:space="preserve"> Half (</w:t>
            </w:r>
            <w:r w:rsidR="00BC3AB7">
              <w:t>23250</w:t>
            </w:r>
            <w:r w:rsidR="001B1F2D" w:rsidRPr="001B1F2D">
              <w:t>) calcein marked and stocked in the fish motel habitat. Unmarked half stocked into shoreline habitat.</w:t>
            </w:r>
          </w:p>
        </w:tc>
      </w:tr>
      <w:tr w:rsidR="001B1F2D" w:rsidRPr="001B1F2D" w14:paraId="2E349303" w14:textId="77777777" w:rsidTr="007D1BBF">
        <w:trPr>
          <w:cantSplit/>
          <w:trHeight w:val="170"/>
        </w:trPr>
        <w:tc>
          <w:tcPr>
            <w:tcW w:w="1843" w:type="dxa"/>
            <w:shd w:val="clear" w:color="auto" w:fill="auto"/>
            <w:tcMar>
              <w:top w:w="57" w:type="dxa"/>
            </w:tcMar>
            <w:hideMark/>
          </w:tcPr>
          <w:p w14:paraId="5DD630EE" w14:textId="77777777" w:rsidR="001B1F2D" w:rsidRPr="001B1F2D" w:rsidRDefault="001B1F2D" w:rsidP="00B17D29">
            <w:pPr>
              <w:pStyle w:val="Tabletext0"/>
            </w:pPr>
            <w:r w:rsidRPr="001B1F2D">
              <w:t>Kennington Reservoir (Strathdale)</w:t>
            </w:r>
          </w:p>
        </w:tc>
        <w:tc>
          <w:tcPr>
            <w:tcW w:w="1418" w:type="dxa"/>
            <w:shd w:val="clear" w:color="auto" w:fill="auto"/>
            <w:noWrap/>
            <w:tcMar>
              <w:top w:w="57" w:type="dxa"/>
            </w:tcMar>
            <w:hideMark/>
          </w:tcPr>
          <w:p w14:paraId="7D1FF81E"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E7E990C" w14:textId="77777777" w:rsidR="001B1F2D" w:rsidRPr="001B1F2D" w:rsidRDefault="001B1F2D" w:rsidP="00B17D29">
            <w:pPr>
              <w:pStyle w:val="Tabletext0"/>
            </w:pPr>
            <w:r w:rsidRPr="001B1F2D">
              <w:t>Twice yearly</w:t>
            </w:r>
          </w:p>
        </w:tc>
        <w:tc>
          <w:tcPr>
            <w:tcW w:w="992" w:type="dxa"/>
            <w:shd w:val="clear" w:color="auto" w:fill="auto"/>
            <w:noWrap/>
            <w:tcMar>
              <w:top w:w="57" w:type="dxa"/>
            </w:tcMar>
            <w:hideMark/>
          </w:tcPr>
          <w:p w14:paraId="69C24ED4"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5E570350" w14:textId="77777777" w:rsidR="001B1F2D" w:rsidRPr="001B1F2D" w:rsidRDefault="001B1F2D" w:rsidP="00B17D29">
            <w:pPr>
              <w:pStyle w:val="Tabletext0"/>
            </w:pPr>
            <w:r w:rsidRPr="001B1F2D">
              <w:t>1000</w:t>
            </w:r>
          </w:p>
        </w:tc>
        <w:tc>
          <w:tcPr>
            <w:tcW w:w="3118" w:type="dxa"/>
            <w:shd w:val="clear" w:color="auto" w:fill="auto"/>
            <w:tcMar>
              <w:top w:w="57" w:type="dxa"/>
            </w:tcMar>
            <w:hideMark/>
          </w:tcPr>
          <w:p w14:paraId="4B270E4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45B50B9" w14:textId="77777777" w:rsidR="001B1F2D" w:rsidRPr="001B1F2D" w:rsidRDefault="001B1F2D" w:rsidP="00B17D29">
            <w:pPr>
              <w:pStyle w:val="Tabletext0"/>
            </w:pPr>
            <w:r w:rsidRPr="001B1F2D">
              <w:t>500 rainbow trout 2nd &amp; 3rd Term School Holidays.</w:t>
            </w:r>
          </w:p>
        </w:tc>
      </w:tr>
      <w:tr w:rsidR="001B1F2D" w:rsidRPr="001B1F2D" w14:paraId="7B6823CB" w14:textId="77777777" w:rsidTr="007D1BBF">
        <w:trPr>
          <w:cantSplit/>
          <w:trHeight w:val="170"/>
        </w:trPr>
        <w:tc>
          <w:tcPr>
            <w:tcW w:w="1843" w:type="dxa"/>
            <w:shd w:val="clear" w:color="auto" w:fill="auto"/>
            <w:tcMar>
              <w:top w:w="57" w:type="dxa"/>
            </w:tcMar>
            <w:hideMark/>
          </w:tcPr>
          <w:p w14:paraId="2C9FE8B2" w14:textId="77777777" w:rsidR="001B1F2D" w:rsidRPr="001B1F2D" w:rsidRDefault="001B1F2D" w:rsidP="00B17D29">
            <w:pPr>
              <w:pStyle w:val="Tabletext0"/>
            </w:pPr>
            <w:r w:rsidRPr="001B1F2D">
              <w:t>Kow Swamp (Leitchville)</w:t>
            </w:r>
          </w:p>
        </w:tc>
        <w:tc>
          <w:tcPr>
            <w:tcW w:w="1418" w:type="dxa"/>
            <w:shd w:val="clear" w:color="auto" w:fill="auto"/>
            <w:noWrap/>
            <w:tcMar>
              <w:top w:w="57" w:type="dxa"/>
            </w:tcMar>
            <w:hideMark/>
          </w:tcPr>
          <w:p w14:paraId="0DAEBF72"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03F33689"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47FC923"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554135D" w14:textId="77777777" w:rsidR="001B1F2D" w:rsidRPr="001B1F2D" w:rsidRDefault="001B1F2D" w:rsidP="00B17D29">
            <w:pPr>
              <w:pStyle w:val="Tabletext0"/>
            </w:pPr>
            <w:r w:rsidRPr="001B1F2D">
              <w:t>30000</w:t>
            </w:r>
          </w:p>
        </w:tc>
        <w:tc>
          <w:tcPr>
            <w:tcW w:w="3118" w:type="dxa"/>
            <w:shd w:val="clear" w:color="auto" w:fill="auto"/>
            <w:noWrap/>
            <w:tcMar>
              <w:top w:w="57" w:type="dxa"/>
            </w:tcMar>
            <w:hideMark/>
          </w:tcPr>
          <w:p w14:paraId="1577B3D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C3B563D" w14:textId="21BC7D69" w:rsidR="001B1F2D" w:rsidRPr="001B1F2D" w:rsidRDefault="001B1F2D" w:rsidP="00B17D29">
            <w:pPr>
              <w:pStyle w:val="Tabletext0"/>
            </w:pPr>
          </w:p>
        </w:tc>
      </w:tr>
      <w:tr w:rsidR="001B1F2D" w:rsidRPr="001B1F2D" w14:paraId="7B012768" w14:textId="77777777" w:rsidTr="007D1BBF">
        <w:trPr>
          <w:cantSplit/>
          <w:trHeight w:val="170"/>
        </w:trPr>
        <w:tc>
          <w:tcPr>
            <w:tcW w:w="1843" w:type="dxa"/>
            <w:shd w:val="clear" w:color="auto" w:fill="auto"/>
            <w:tcMar>
              <w:top w:w="57" w:type="dxa"/>
            </w:tcMar>
            <w:hideMark/>
          </w:tcPr>
          <w:p w14:paraId="50200E44" w14:textId="77777777" w:rsidR="001B1F2D" w:rsidRPr="001B1F2D" w:rsidRDefault="001B1F2D" w:rsidP="00B17D29">
            <w:pPr>
              <w:pStyle w:val="Tabletext0"/>
            </w:pPr>
            <w:r w:rsidRPr="001B1F2D">
              <w:t>Laanecoorie Reservoir (Laanecoorie)</w:t>
            </w:r>
          </w:p>
        </w:tc>
        <w:tc>
          <w:tcPr>
            <w:tcW w:w="1418" w:type="dxa"/>
            <w:shd w:val="clear" w:color="auto" w:fill="auto"/>
            <w:noWrap/>
            <w:tcMar>
              <w:top w:w="57" w:type="dxa"/>
            </w:tcMar>
            <w:hideMark/>
          </w:tcPr>
          <w:p w14:paraId="78D015F9"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1E7F86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B31668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1362998"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25E6980B" w14:textId="77777777" w:rsidR="001B1F2D" w:rsidRPr="001B1F2D" w:rsidRDefault="001B1F2D" w:rsidP="00B17D29">
            <w:pPr>
              <w:pStyle w:val="Tabletext0"/>
            </w:pPr>
            <w:r w:rsidRPr="001B1F2D">
              <w:t xml:space="preserve">M&amp;NCAA request 10000 golden perch </w:t>
            </w:r>
          </w:p>
        </w:tc>
        <w:tc>
          <w:tcPr>
            <w:tcW w:w="4395" w:type="dxa"/>
            <w:shd w:val="clear" w:color="000000" w:fill="FFFFFF"/>
            <w:tcMar>
              <w:top w:w="57" w:type="dxa"/>
            </w:tcMar>
            <w:hideMark/>
          </w:tcPr>
          <w:p w14:paraId="1A63A016" w14:textId="2B470BF7" w:rsidR="001B1F2D" w:rsidRPr="001B1F2D" w:rsidRDefault="001B1F2D" w:rsidP="00EE6F56">
            <w:pPr>
              <w:pStyle w:val="Tabletext0"/>
            </w:pPr>
            <w:r w:rsidRPr="001B1F2D">
              <w:t>Received</w:t>
            </w:r>
            <w:r w:rsidR="00113955">
              <w:t xml:space="preserve"> e</w:t>
            </w:r>
            <w:r w:rsidRPr="001B1F2D">
              <w:t>xtra boost stocking of 25000 golden perch during 2014/2015. Survey requested</w:t>
            </w:r>
            <w:r w:rsidR="00EB537F">
              <w:t>.</w:t>
            </w:r>
          </w:p>
        </w:tc>
      </w:tr>
      <w:tr w:rsidR="001B1F2D" w:rsidRPr="001B1F2D" w14:paraId="68995CD1" w14:textId="77777777" w:rsidTr="007D1BBF">
        <w:trPr>
          <w:cantSplit/>
          <w:trHeight w:val="170"/>
        </w:trPr>
        <w:tc>
          <w:tcPr>
            <w:tcW w:w="1843" w:type="dxa"/>
            <w:shd w:val="clear" w:color="auto" w:fill="auto"/>
            <w:tcMar>
              <w:top w:w="57" w:type="dxa"/>
            </w:tcMar>
            <w:hideMark/>
          </w:tcPr>
          <w:p w14:paraId="39A1B281" w14:textId="77777777" w:rsidR="001B1F2D" w:rsidRPr="001B1F2D" w:rsidRDefault="001B1F2D" w:rsidP="00B17D29">
            <w:pPr>
              <w:pStyle w:val="Tabletext0"/>
            </w:pPr>
            <w:r w:rsidRPr="001B1F2D">
              <w:t>Laanecoorie Reservoir (Laanecoorie)</w:t>
            </w:r>
          </w:p>
        </w:tc>
        <w:tc>
          <w:tcPr>
            <w:tcW w:w="1418" w:type="dxa"/>
            <w:shd w:val="clear" w:color="auto" w:fill="auto"/>
            <w:noWrap/>
            <w:tcMar>
              <w:top w:w="57" w:type="dxa"/>
            </w:tcMar>
            <w:hideMark/>
          </w:tcPr>
          <w:p w14:paraId="0B49CE84"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298454A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54B0551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BBC7B8B" w14:textId="77777777" w:rsidR="001B1F2D" w:rsidRPr="001B1F2D" w:rsidRDefault="001B1F2D" w:rsidP="00B17D29">
            <w:pPr>
              <w:pStyle w:val="Tabletext0"/>
            </w:pPr>
            <w:r w:rsidRPr="001B1F2D">
              <w:t>20000</w:t>
            </w:r>
          </w:p>
        </w:tc>
        <w:tc>
          <w:tcPr>
            <w:tcW w:w="3118" w:type="dxa"/>
            <w:shd w:val="clear" w:color="auto" w:fill="auto"/>
            <w:tcMar>
              <w:top w:w="57" w:type="dxa"/>
            </w:tcMar>
            <w:hideMark/>
          </w:tcPr>
          <w:p w14:paraId="58DC3B77" w14:textId="77777777" w:rsidR="001B1F2D" w:rsidRPr="001B1F2D" w:rsidRDefault="001B1F2D" w:rsidP="00B17D29">
            <w:pPr>
              <w:pStyle w:val="Tabletext0"/>
            </w:pPr>
            <w:r w:rsidRPr="001B1F2D">
              <w:t xml:space="preserve">M&amp;NCAA request 10000 Murray cod </w:t>
            </w:r>
          </w:p>
        </w:tc>
        <w:tc>
          <w:tcPr>
            <w:tcW w:w="4395" w:type="dxa"/>
            <w:shd w:val="clear" w:color="000000" w:fill="FFFFFF"/>
            <w:tcMar>
              <w:top w:w="57" w:type="dxa"/>
            </w:tcMar>
            <w:hideMark/>
          </w:tcPr>
          <w:p w14:paraId="13E2385F" w14:textId="16A44D24" w:rsidR="001B1F2D" w:rsidRPr="001B1F2D" w:rsidRDefault="001B1F2D" w:rsidP="00B17D29">
            <w:pPr>
              <w:pStyle w:val="Tabletext0"/>
            </w:pPr>
          </w:p>
        </w:tc>
      </w:tr>
      <w:tr w:rsidR="001B1F2D" w:rsidRPr="001B1F2D" w14:paraId="1F03BF61" w14:textId="77777777" w:rsidTr="007D1BBF">
        <w:trPr>
          <w:cantSplit/>
          <w:trHeight w:val="170"/>
        </w:trPr>
        <w:tc>
          <w:tcPr>
            <w:tcW w:w="1843" w:type="dxa"/>
            <w:shd w:val="clear" w:color="auto" w:fill="auto"/>
            <w:tcMar>
              <w:top w:w="57" w:type="dxa"/>
            </w:tcMar>
            <w:hideMark/>
          </w:tcPr>
          <w:p w14:paraId="078DD920" w14:textId="77777777" w:rsidR="001B1F2D" w:rsidRPr="001B1F2D" w:rsidRDefault="001B1F2D" w:rsidP="00B17D29">
            <w:pPr>
              <w:pStyle w:val="Tabletext0"/>
            </w:pPr>
            <w:r w:rsidRPr="001B1F2D">
              <w:t>Lauriston Reservoir (Lauriston)</w:t>
            </w:r>
          </w:p>
        </w:tc>
        <w:tc>
          <w:tcPr>
            <w:tcW w:w="1418" w:type="dxa"/>
            <w:shd w:val="clear" w:color="auto" w:fill="auto"/>
            <w:noWrap/>
            <w:tcMar>
              <w:top w:w="57" w:type="dxa"/>
            </w:tcMar>
            <w:hideMark/>
          </w:tcPr>
          <w:p w14:paraId="67CF63E9"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1A38BFD5"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E240E3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8424AE5" w14:textId="77777777" w:rsidR="001B1F2D" w:rsidRPr="001B1F2D" w:rsidRDefault="001B1F2D" w:rsidP="00B17D29">
            <w:pPr>
              <w:pStyle w:val="Tabletext0"/>
            </w:pPr>
            <w:r w:rsidRPr="001B1F2D">
              <w:t>10000</w:t>
            </w:r>
          </w:p>
        </w:tc>
        <w:tc>
          <w:tcPr>
            <w:tcW w:w="3118" w:type="dxa"/>
            <w:shd w:val="clear" w:color="auto" w:fill="auto"/>
            <w:tcMar>
              <w:top w:w="57" w:type="dxa"/>
            </w:tcMar>
            <w:hideMark/>
          </w:tcPr>
          <w:p w14:paraId="423FF0C8" w14:textId="77777777" w:rsidR="001B1F2D" w:rsidRPr="001B1F2D" w:rsidRDefault="001B1F2D" w:rsidP="00B17D29">
            <w:pPr>
              <w:pStyle w:val="Tabletext0"/>
            </w:pPr>
            <w:r w:rsidRPr="001B1F2D">
              <w:t>M&amp;NCAA request 10000 brown trout</w:t>
            </w:r>
          </w:p>
        </w:tc>
        <w:tc>
          <w:tcPr>
            <w:tcW w:w="4395" w:type="dxa"/>
            <w:shd w:val="clear" w:color="000000" w:fill="FFFFFF"/>
            <w:tcMar>
              <w:top w:w="57" w:type="dxa"/>
            </w:tcMar>
            <w:hideMark/>
          </w:tcPr>
          <w:p w14:paraId="2A050E56" w14:textId="383022F0" w:rsidR="001B1F2D" w:rsidRPr="001B1F2D" w:rsidRDefault="001B1F2D" w:rsidP="00B17D29">
            <w:pPr>
              <w:pStyle w:val="Tabletext0"/>
            </w:pPr>
          </w:p>
        </w:tc>
      </w:tr>
      <w:tr w:rsidR="001B1F2D" w:rsidRPr="001B1F2D" w14:paraId="0095D445" w14:textId="77777777" w:rsidTr="007D1BBF">
        <w:trPr>
          <w:cantSplit/>
          <w:trHeight w:val="170"/>
        </w:trPr>
        <w:tc>
          <w:tcPr>
            <w:tcW w:w="1843" w:type="dxa"/>
            <w:shd w:val="clear" w:color="auto" w:fill="auto"/>
            <w:tcMar>
              <w:top w:w="57" w:type="dxa"/>
            </w:tcMar>
            <w:hideMark/>
          </w:tcPr>
          <w:p w14:paraId="1E00001F" w14:textId="77777777" w:rsidR="001B1F2D" w:rsidRPr="001B1F2D" w:rsidRDefault="001B1F2D" w:rsidP="00B17D29">
            <w:pPr>
              <w:pStyle w:val="Tabletext0"/>
            </w:pPr>
            <w:r w:rsidRPr="001B1F2D">
              <w:t>Lauriston Reservoir (Lauriston)</w:t>
            </w:r>
          </w:p>
        </w:tc>
        <w:tc>
          <w:tcPr>
            <w:tcW w:w="1418" w:type="dxa"/>
            <w:shd w:val="clear" w:color="auto" w:fill="auto"/>
            <w:noWrap/>
            <w:tcMar>
              <w:top w:w="57" w:type="dxa"/>
            </w:tcMar>
            <w:hideMark/>
          </w:tcPr>
          <w:p w14:paraId="01115DD6" w14:textId="77777777" w:rsidR="001B1F2D" w:rsidRPr="001B1F2D" w:rsidRDefault="001B1F2D" w:rsidP="00B17D29">
            <w:pPr>
              <w:pStyle w:val="Tabletext0"/>
            </w:pPr>
            <w:r w:rsidRPr="001B1F2D">
              <w:t>Chinook salmon</w:t>
            </w:r>
          </w:p>
        </w:tc>
        <w:tc>
          <w:tcPr>
            <w:tcW w:w="1559" w:type="dxa"/>
            <w:shd w:val="clear" w:color="auto" w:fill="auto"/>
            <w:tcMar>
              <w:top w:w="57" w:type="dxa"/>
            </w:tcMar>
            <w:hideMark/>
          </w:tcPr>
          <w:p w14:paraId="1249938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BADE2D6"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8E3F895" w14:textId="77777777" w:rsidR="001B1F2D" w:rsidRPr="001B1F2D" w:rsidRDefault="001B1F2D" w:rsidP="00B17D29">
            <w:pPr>
              <w:pStyle w:val="Tabletext0"/>
            </w:pPr>
            <w:r w:rsidRPr="001B1F2D">
              <w:t> </w:t>
            </w:r>
          </w:p>
        </w:tc>
        <w:tc>
          <w:tcPr>
            <w:tcW w:w="3118" w:type="dxa"/>
            <w:shd w:val="clear" w:color="auto" w:fill="auto"/>
            <w:noWrap/>
            <w:tcMar>
              <w:top w:w="57" w:type="dxa"/>
            </w:tcMar>
            <w:hideMark/>
          </w:tcPr>
          <w:p w14:paraId="6CC43D3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F6E2BDF" w14:textId="75505B9A" w:rsidR="001B1F2D" w:rsidRPr="001B1F2D" w:rsidRDefault="001B1F2D" w:rsidP="003D2EEC">
            <w:pPr>
              <w:pStyle w:val="Tabletext0"/>
            </w:pPr>
            <w:r w:rsidRPr="001B1F2D">
              <w:t xml:space="preserve">Triploid chinook salmon trial water. Stocking dependent on triploid Chinook salmon numbers produced at Snobs Creek Hatchery. </w:t>
            </w:r>
            <w:r w:rsidR="00070F78">
              <w:t>5000 triploids if number avaialable.</w:t>
            </w:r>
          </w:p>
        </w:tc>
      </w:tr>
      <w:tr w:rsidR="001B1F2D" w:rsidRPr="001B1F2D" w14:paraId="4A67F085" w14:textId="77777777" w:rsidTr="007D1BBF">
        <w:trPr>
          <w:cantSplit/>
          <w:trHeight w:val="170"/>
        </w:trPr>
        <w:tc>
          <w:tcPr>
            <w:tcW w:w="1843" w:type="dxa"/>
            <w:shd w:val="clear" w:color="auto" w:fill="auto"/>
            <w:tcMar>
              <w:top w:w="57" w:type="dxa"/>
            </w:tcMar>
            <w:hideMark/>
          </w:tcPr>
          <w:p w14:paraId="1D2C5BC9" w14:textId="77777777" w:rsidR="001B1F2D" w:rsidRPr="001B1F2D" w:rsidRDefault="001B1F2D" w:rsidP="00B17D29">
            <w:pPr>
              <w:pStyle w:val="Tabletext0"/>
            </w:pPr>
            <w:r w:rsidRPr="001B1F2D">
              <w:t>Little Boort Lake (Boort)</w:t>
            </w:r>
          </w:p>
        </w:tc>
        <w:tc>
          <w:tcPr>
            <w:tcW w:w="1418" w:type="dxa"/>
            <w:shd w:val="clear" w:color="auto" w:fill="auto"/>
            <w:noWrap/>
            <w:tcMar>
              <w:top w:w="57" w:type="dxa"/>
            </w:tcMar>
            <w:hideMark/>
          </w:tcPr>
          <w:p w14:paraId="49C9E02F"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0AA4912"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FC21F8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540CF77"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3263FC7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0D870B0" w14:textId="6D215687" w:rsidR="001B1F2D" w:rsidRPr="001B1F2D" w:rsidRDefault="001B1F2D" w:rsidP="003D2EEC">
            <w:pPr>
              <w:pStyle w:val="Tabletext0"/>
            </w:pPr>
            <w:r w:rsidRPr="001B1F2D">
              <w:t xml:space="preserve">Due to low water levels in the Avoca River its 20000 golden perch were not stocked during 2014/2015. </w:t>
            </w:r>
            <w:r w:rsidR="001003DC">
              <w:t>Little Boort lake</w:t>
            </w:r>
            <w:r w:rsidRPr="001B1F2D">
              <w:t xml:space="preserve"> received an extra boost stocking of 5000 golden perch that were part of the Avoca Rivers golden perch consignment to keep the fish in the district.  </w:t>
            </w:r>
          </w:p>
        </w:tc>
      </w:tr>
      <w:tr w:rsidR="001B1F2D" w:rsidRPr="001B1F2D" w14:paraId="6F02EF85" w14:textId="77777777" w:rsidTr="007D1BBF">
        <w:trPr>
          <w:cantSplit/>
          <w:trHeight w:val="170"/>
        </w:trPr>
        <w:tc>
          <w:tcPr>
            <w:tcW w:w="1843" w:type="dxa"/>
            <w:shd w:val="clear" w:color="auto" w:fill="auto"/>
            <w:tcMar>
              <w:top w:w="57" w:type="dxa"/>
            </w:tcMar>
            <w:hideMark/>
          </w:tcPr>
          <w:p w14:paraId="0C3D3F48" w14:textId="77777777" w:rsidR="001B1F2D" w:rsidRPr="001B1F2D" w:rsidRDefault="001B1F2D" w:rsidP="00B17D29">
            <w:pPr>
              <w:pStyle w:val="Tabletext0"/>
            </w:pPr>
            <w:r w:rsidRPr="001B1F2D">
              <w:t>Loddon River (Below Laanecoorie to Fernihurst Weir)</w:t>
            </w:r>
          </w:p>
        </w:tc>
        <w:tc>
          <w:tcPr>
            <w:tcW w:w="1418" w:type="dxa"/>
            <w:shd w:val="clear" w:color="auto" w:fill="auto"/>
            <w:noWrap/>
            <w:tcMar>
              <w:top w:w="57" w:type="dxa"/>
            </w:tcMar>
            <w:hideMark/>
          </w:tcPr>
          <w:p w14:paraId="24B176BD"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724F25F"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F730BD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B991A95" w14:textId="77777777" w:rsidR="001B1F2D" w:rsidRPr="001B1F2D" w:rsidRDefault="001B1F2D" w:rsidP="00B17D29">
            <w:pPr>
              <w:pStyle w:val="Tabletext0"/>
            </w:pPr>
            <w:r w:rsidRPr="001B1F2D">
              <w:t>80000</w:t>
            </w:r>
          </w:p>
        </w:tc>
        <w:tc>
          <w:tcPr>
            <w:tcW w:w="3118" w:type="dxa"/>
            <w:shd w:val="clear" w:color="auto" w:fill="auto"/>
            <w:tcMar>
              <w:top w:w="57" w:type="dxa"/>
            </w:tcMar>
            <w:hideMark/>
          </w:tcPr>
          <w:p w14:paraId="2B9D8EE3" w14:textId="77777777" w:rsidR="001B1F2D" w:rsidRPr="001B1F2D" w:rsidRDefault="001B1F2D" w:rsidP="00B17D29">
            <w:pPr>
              <w:pStyle w:val="Tabletext0"/>
            </w:pPr>
            <w:r w:rsidRPr="001B1F2D">
              <w:t>M&amp;NCAA request 85000 golden perch to be stocked at 15000 below Laanecoorie, 40000 at Bridgewater, 15000 at Serpentine and 15000 at Fernihurst</w:t>
            </w:r>
          </w:p>
        </w:tc>
        <w:tc>
          <w:tcPr>
            <w:tcW w:w="4395" w:type="dxa"/>
            <w:shd w:val="clear" w:color="000000" w:fill="FFFFFF"/>
            <w:tcMar>
              <w:top w:w="57" w:type="dxa"/>
            </w:tcMar>
            <w:hideMark/>
          </w:tcPr>
          <w:p w14:paraId="567F5C40" w14:textId="085C42F3" w:rsidR="001B1F2D" w:rsidRPr="001B1F2D" w:rsidRDefault="001B1F2D" w:rsidP="00070F78">
            <w:pPr>
              <w:pStyle w:val="Tabletext0"/>
            </w:pPr>
            <w:r w:rsidRPr="001B1F2D">
              <w:t xml:space="preserve">Spread golden perch stocking below Laanecoorie Reservoir to Fernihurst Weir. </w:t>
            </w:r>
          </w:p>
        </w:tc>
      </w:tr>
      <w:tr w:rsidR="001B1F2D" w:rsidRPr="001B1F2D" w14:paraId="7A505D8F" w14:textId="77777777" w:rsidTr="007D1BBF">
        <w:trPr>
          <w:cantSplit/>
          <w:trHeight w:val="170"/>
        </w:trPr>
        <w:tc>
          <w:tcPr>
            <w:tcW w:w="1843" w:type="dxa"/>
            <w:shd w:val="clear" w:color="auto" w:fill="auto"/>
            <w:tcMar>
              <w:top w:w="57" w:type="dxa"/>
            </w:tcMar>
            <w:hideMark/>
          </w:tcPr>
          <w:p w14:paraId="7B20E008" w14:textId="77777777" w:rsidR="001B1F2D" w:rsidRPr="001B1F2D" w:rsidRDefault="001B1F2D" w:rsidP="00B17D29">
            <w:pPr>
              <w:pStyle w:val="Tabletext0"/>
            </w:pPr>
            <w:r w:rsidRPr="001B1F2D">
              <w:t>Loddon River (Below Laanecoorie to Fernihurst Weir)</w:t>
            </w:r>
          </w:p>
        </w:tc>
        <w:tc>
          <w:tcPr>
            <w:tcW w:w="1418" w:type="dxa"/>
            <w:shd w:val="clear" w:color="auto" w:fill="auto"/>
            <w:noWrap/>
            <w:tcMar>
              <w:top w:w="57" w:type="dxa"/>
            </w:tcMar>
            <w:hideMark/>
          </w:tcPr>
          <w:p w14:paraId="373F96EE"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1D8E0466"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C4B920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A2DC945" w14:textId="77777777" w:rsidR="001B1F2D" w:rsidRPr="001B1F2D" w:rsidRDefault="001B1F2D" w:rsidP="00B17D29">
            <w:pPr>
              <w:pStyle w:val="Tabletext0"/>
            </w:pPr>
            <w:r w:rsidRPr="001B1F2D">
              <w:t>50000</w:t>
            </w:r>
          </w:p>
        </w:tc>
        <w:tc>
          <w:tcPr>
            <w:tcW w:w="3118" w:type="dxa"/>
            <w:shd w:val="clear" w:color="auto" w:fill="auto"/>
            <w:tcMar>
              <w:top w:w="57" w:type="dxa"/>
            </w:tcMar>
            <w:hideMark/>
          </w:tcPr>
          <w:p w14:paraId="398F34DB" w14:textId="77777777" w:rsidR="001B1F2D" w:rsidRPr="001B1F2D" w:rsidRDefault="001B1F2D" w:rsidP="00B17D29">
            <w:pPr>
              <w:pStyle w:val="Tabletext0"/>
            </w:pPr>
            <w:r w:rsidRPr="001B1F2D">
              <w:t>M&amp;NCAA request 60000 Murray cod to be stocked at 10000 below Laanecoorie, 30000 at Bridgewater, 10000 at Serpentine and 10000 at Fernihurst</w:t>
            </w:r>
          </w:p>
        </w:tc>
        <w:tc>
          <w:tcPr>
            <w:tcW w:w="4395" w:type="dxa"/>
            <w:shd w:val="clear" w:color="000000" w:fill="FFFFFF"/>
            <w:tcMar>
              <w:top w:w="57" w:type="dxa"/>
            </w:tcMar>
            <w:hideMark/>
          </w:tcPr>
          <w:p w14:paraId="45EB98C3" w14:textId="56812637" w:rsidR="001B1F2D" w:rsidRPr="001B1F2D" w:rsidRDefault="001B1F2D" w:rsidP="00B17D29">
            <w:pPr>
              <w:pStyle w:val="Tabletext0"/>
            </w:pPr>
            <w:r w:rsidRPr="001B1F2D">
              <w:t xml:space="preserve">Calcein marked. Spread Murray cod stocking below Laanecoorie Reservoir to Fernihurst Weir. </w:t>
            </w:r>
          </w:p>
        </w:tc>
      </w:tr>
      <w:tr w:rsidR="001B1F2D" w:rsidRPr="001B1F2D" w14:paraId="67357D70" w14:textId="77777777" w:rsidTr="007D1BBF">
        <w:trPr>
          <w:cantSplit/>
          <w:trHeight w:val="170"/>
        </w:trPr>
        <w:tc>
          <w:tcPr>
            <w:tcW w:w="1843" w:type="dxa"/>
            <w:shd w:val="clear" w:color="auto" w:fill="auto"/>
            <w:tcMar>
              <w:top w:w="57" w:type="dxa"/>
            </w:tcMar>
            <w:hideMark/>
          </w:tcPr>
          <w:p w14:paraId="5123E216" w14:textId="77777777" w:rsidR="001B1F2D" w:rsidRPr="001B1F2D" w:rsidRDefault="001B1F2D" w:rsidP="00B17D29">
            <w:pPr>
              <w:pStyle w:val="Tabletext0"/>
            </w:pPr>
            <w:r w:rsidRPr="001B1F2D">
              <w:t>Loddon River (Kerang)</w:t>
            </w:r>
          </w:p>
        </w:tc>
        <w:tc>
          <w:tcPr>
            <w:tcW w:w="1418" w:type="dxa"/>
            <w:shd w:val="clear" w:color="auto" w:fill="auto"/>
            <w:noWrap/>
            <w:tcMar>
              <w:top w:w="57" w:type="dxa"/>
            </w:tcMar>
            <w:hideMark/>
          </w:tcPr>
          <w:p w14:paraId="68A553E9"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2990FD65"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A55C6C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7B8D91B"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596D957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C0C841F" w14:textId="57297929" w:rsidR="001B1F2D" w:rsidRPr="001B1F2D" w:rsidRDefault="001B1F2D" w:rsidP="00B17D29">
            <w:pPr>
              <w:pStyle w:val="Tabletext0"/>
            </w:pPr>
            <w:r w:rsidRPr="001B1F2D">
              <w:t>Resume stocking golden perch in the Kerang area</w:t>
            </w:r>
            <w:r w:rsidR="00070F78">
              <w:t xml:space="preserve"> Calcein marked.</w:t>
            </w:r>
          </w:p>
        </w:tc>
      </w:tr>
      <w:tr w:rsidR="001B1F2D" w:rsidRPr="001B1F2D" w14:paraId="3A4A097F" w14:textId="77777777" w:rsidTr="007D1BBF">
        <w:trPr>
          <w:cantSplit/>
          <w:trHeight w:val="170"/>
        </w:trPr>
        <w:tc>
          <w:tcPr>
            <w:tcW w:w="1843" w:type="dxa"/>
            <w:shd w:val="clear" w:color="auto" w:fill="auto"/>
            <w:tcMar>
              <w:top w:w="57" w:type="dxa"/>
            </w:tcMar>
            <w:hideMark/>
          </w:tcPr>
          <w:p w14:paraId="29213333" w14:textId="77777777" w:rsidR="001B1F2D" w:rsidRPr="001B1F2D" w:rsidRDefault="001B1F2D" w:rsidP="00B17D29">
            <w:pPr>
              <w:pStyle w:val="Tabletext0"/>
            </w:pPr>
            <w:r w:rsidRPr="001B1F2D">
              <w:t>Loddon River (Kerang)</w:t>
            </w:r>
          </w:p>
        </w:tc>
        <w:tc>
          <w:tcPr>
            <w:tcW w:w="1418" w:type="dxa"/>
            <w:shd w:val="clear" w:color="auto" w:fill="auto"/>
            <w:noWrap/>
            <w:tcMar>
              <w:top w:w="57" w:type="dxa"/>
            </w:tcMar>
            <w:hideMark/>
          </w:tcPr>
          <w:p w14:paraId="79B60716"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573AD5D8"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72AAD3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B44DAF9"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6B9145D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F304814" w14:textId="6D1A0D82" w:rsidR="001B1F2D" w:rsidRPr="001B1F2D" w:rsidRDefault="001B1F2D" w:rsidP="00B17D29">
            <w:pPr>
              <w:pStyle w:val="Tabletext0"/>
            </w:pPr>
            <w:r w:rsidRPr="001B1F2D">
              <w:t>Resume stocking Murray cod in the Kerang area</w:t>
            </w:r>
            <w:r w:rsidR="00070F78">
              <w:t>. Calcein marked.</w:t>
            </w:r>
          </w:p>
        </w:tc>
      </w:tr>
      <w:tr w:rsidR="001B1F2D" w:rsidRPr="001B1F2D" w14:paraId="16C4A5DF" w14:textId="77777777" w:rsidTr="007D1BBF">
        <w:trPr>
          <w:cantSplit/>
          <w:trHeight w:val="170"/>
        </w:trPr>
        <w:tc>
          <w:tcPr>
            <w:tcW w:w="1843" w:type="dxa"/>
            <w:shd w:val="clear" w:color="auto" w:fill="auto"/>
            <w:tcMar>
              <w:top w:w="57" w:type="dxa"/>
            </w:tcMar>
            <w:hideMark/>
          </w:tcPr>
          <w:p w14:paraId="55B3ADD4" w14:textId="77777777" w:rsidR="001B1F2D" w:rsidRPr="001B1F2D" w:rsidRDefault="001B1F2D" w:rsidP="00B17D29">
            <w:pPr>
              <w:pStyle w:val="Tabletext0"/>
            </w:pPr>
            <w:r w:rsidRPr="001B1F2D">
              <w:t>Malmsbury Reservoir (Malmsbury)</w:t>
            </w:r>
          </w:p>
        </w:tc>
        <w:tc>
          <w:tcPr>
            <w:tcW w:w="1418" w:type="dxa"/>
            <w:shd w:val="clear" w:color="auto" w:fill="auto"/>
            <w:noWrap/>
            <w:tcMar>
              <w:top w:w="57" w:type="dxa"/>
            </w:tcMar>
            <w:hideMark/>
          </w:tcPr>
          <w:p w14:paraId="69206FD6"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1C6F4C12"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4C6148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E0E252E"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2FB54116" w14:textId="77777777" w:rsidR="001B1F2D" w:rsidRPr="001B1F2D" w:rsidRDefault="001B1F2D" w:rsidP="00B17D29">
            <w:pPr>
              <w:pStyle w:val="Tabletext0"/>
            </w:pPr>
            <w:r w:rsidRPr="001B1F2D">
              <w:t>M&amp;NCAA request 5000 brown trout</w:t>
            </w:r>
          </w:p>
        </w:tc>
        <w:tc>
          <w:tcPr>
            <w:tcW w:w="4395" w:type="dxa"/>
            <w:shd w:val="clear" w:color="000000" w:fill="FFFFFF"/>
            <w:tcMar>
              <w:top w:w="57" w:type="dxa"/>
            </w:tcMar>
            <w:hideMark/>
          </w:tcPr>
          <w:p w14:paraId="578EA7B5" w14:textId="33A3DFD4" w:rsidR="001B1F2D" w:rsidRPr="001B1F2D" w:rsidRDefault="001B1F2D" w:rsidP="00B17D29">
            <w:pPr>
              <w:pStyle w:val="Tabletext0"/>
            </w:pPr>
          </w:p>
        </w:tc>
      </w:tr>
      <w:tr w:rsidR="001B1F2D" w:rsidRPr="001B1F2D" w14:paraId="1463C9E3" w14:textId="77777777" w:rsidTr="007D1BBF">
        <w:trPr>
          <w:cantSplit/>
          <w:trHeight w:val="170"/>
        </w:trPr>
        <w:tc>
          <w:tcPr>
            <w:tcW w:w="1843" w:type="dxa"/>
            <w:shd w:val="clear" w:color="auto" w:fill="auto"/>
            <w:tcMar>
              <w:top w:w="57" w:type="dxa"/>
            </w:tcMar>
            <w:hideMark/>
          </w:tcPr>
          <w:p w14:paraId="7BD3085B" w14:textId="77777777" w:rsidR="001B1F2D" w:rsidRPr="001B1F2D" w:rsidRDefault="001B1F2D" w:rsidP="00B17D29">
            <w:pPr>
              <w:pStyle w:val="Tabletext0"/>
            </w:pPr>
            <w:r w:rsidRPr="001B1F2D">
              <w:t>Ouyen Lake</w:t>
            </w:r>
          </w:p>
        </w:tc>
        <w:tc>
          <w:tcPr>
            <w:tcW w:w="1418" w:type="dxa"/>
            <w:shd w:val="clear" w:color="auto" w:fill="auto"/>
            <w:noWrap/>
            <w:tcMar>
              <w:top w:w="57" w:type="dxa"/>
            </w:tcMar>
            <w:hideMark/>
          </w:tcPr>
          <w:p w14:paraId="69F48604"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4C62423" w14:textId="77777777" w:rsidR="001B1F2D" w:rsidRPr="001B1F2D" w:rsidRDefault="001B1F2D" w:rsidP="00B17D29">
            <w:pPr>
              <w:pStyle w:val="Tabletext0"/>
            </w:pPr>
            <w:r w:rsidRPr="001B1F2D">
              <w:t> </w:t>
            </w:r>
          </w:p>
        </w:tc>
        <w:tc>
          <w:tcPr>
            <w:tcW w:w="992" w:type="dxa"/>
            <w:shd w:val="clear" w:color="auto" w:fill="auto"/>
            <w:noWrap/>
            <w:tcMar>
              <w:top w:w="57" w:type="dxa"/>
            </w:tcMar>
            <w:hideMark/>
          </w:tcPr>
          <w:p w14:paraId="2065470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6861C79B" w14:textId="77777777" w:rsidR="001B1F2D" w:rsidRPr="001B1F2D" w:rsidRDefault="001B1F2D" w:rsidP="00B17D29">
            <w:pPr>
              <w:pStyle w:val="Tabletext0"/>
            </w:pPr>
            <w:r w:rsidRPr="001B1F2D">
              <w:t> </w:t>
            </w:r>
          </w:p>
        </w:tc>
        <w:tc>
          <w:tcPr>
            <w:tcW w:w="3118" w:type="dxa"/>
            <w:shd w:val="clear" w:color="auto" w:fill="auto"/>
            <w:tcMar>
              <w:top w:w="57" w:type="dxa"/>
            </w:tcMar>
            <w:hideMark/>
          </w:tcPr>
          <w:p w14:paraId="0A3361C6" w14:textId="162F0040" w:rsidR="001B1F2D" w:rsidRPr="001B1F2D" w:rsidRDefault="001B1F2D" w:rsidP="00EE6F56">
            <w:pPr>
              <w:pStyle w:val="Tabletext0"/>
            </w:pPr>
            <w:r w:rsidRPr="001B1F2D">
              <w:t>M&amp;NCAA request 10000 golden perch. This lake will be pipeline filled when completed.</w:t>
            </w:r>
          </w:p>
        </w:tc>
        <w:tc>
          <w:tcPr>
            <w:tcW w:w="4395" w:type="dxa"/>
            <w:shd w:val="clear" w:color="000000" w:fill="FFFFFF"/>
            <w:tcMar>
              <w:top w:w="57" w:type="dxa"/>
            </w:tcMar>
            <w:hideMark/>
          </w:tcPr>
          <w:p w14:paraId="703AA1F3" w14:textId="1B85187C" w:rsidR="001B1F2D" w:rsidRPr="001B1F2D" w:rsidRDefault="001B1F2D" w:rsidP="00B17D29">
            <w:pPr>
              <w:pStyle w:val="Tabletext0"/>
            </w:pPr>
            <w:r w:rsidRPr="001B1F2D">
              <w:t>Water not currently on stocking program. Fisheries to assess. TEP required to stock golden perch. 10000 if suitable</w:t>
            </w:r>
            <w:r w:rsidR="00070F78">
              <w:t>.</w:t>
            </w:r>
          </w:p>
        </w:tc>
      </w:tr>
      <w:tr w:rsidR="001B1F2D" w:rsidRPr="001B1F2D" w14:paraId="034E9E32" w14:textId="77777777" w:rsidTr="007D1BBF">
        <w:trPr>
          <w:cantSplit/>
          <w:trHeight w:val="170"/>
        </w:trPr>
        <w:tc>
          <w:tcPr>
            <w:tcW w:w="1843" w:type="dxa"/>
            <w:shd w:val="clear" w:color="auto" w:fill="auto"/>
            <w:tcMar>
              <w:top w:w="57" w:type="dxa"/>
            </w:tcMar>
            <w:hideMark/>
          </w:tcPr>
          <w:p w14:paraId="0F4AB8A4" w14:textId="77777777" w:rsidR="001B1F2D" w:rsidRPr="001B1F2D" w:rsidRDefault="001B1F2D" w:rsidP="00B17D29">
            <w:pPr>
              <w:pStyle w:val="Tabletext0"/>
            </w:pPr>
            <w:r w:rsidRPr="001B1F2D">
              <w:t>Serpentine Creek (Duham Ox)</w:t>
            </w:r>
          </w:p>
        </w:tc>
        <w:tc>
          <w:tcPr>
            <w:tcW w:w="1418" w:type="dxa"/>
            <w:shd w:val="clear" w:color="auto" w:fill="auto"/>
            <w:noWrap/>
            <w:tcMar>
              <w:top w:w="57" w:type="dxa"/>
            </w:tcMar>
            <w:hideMark/>
          </w:tcPr>
          <w:p w14:paraId="409A18E9"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72BA785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6A859D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38B1653"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79E42ED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1E4D866" w14:textId="30CE854F" w:rsidR="001B1F2D" w:rsidRPr="001B1F2D" w:rsidRDefault="001B1F2D" w:rsidP="00B17D29">
            <w:pPr>
              <w:pStyle w:val="Tabletext0"/>
            </w:pPr>
          </w:p>
        </w:tc>
      </w:tr>
      <w:tr w:rsidR="001B1F2D" w:rsidRPr="001B1F2D" w14:paraId="541EC5BC" w14:textId="77777777" w:rsidTr="007D1BBF">
        <w:trPr>
          <w:cantSplit/>
          <w:trHeight w:val="170"/>
        </w:trPr>
        <w:tc>
          <w:tcPr>
            <w:tcW w:w="1843" w:type="dxa"/>
            <w:shd w:val="clear" w:color="auto" w:fill="auto"/>
            <w:tcMar>
              <w:top w:w="57" w:type="dxa"/>
            </w:tcMar>
            <w:hideMark/>
          </w:tcPr>
          <w:p w14:paraId="74DC6EDD" w14:textId="77777777" w:rsidR="001B1F2D" w:rsidRPr="001B1F2D" w:rsidRDefault="001B1F2D" w:rsidP="00B17D29">
            <w:pPr>
              <w:pStyle w:val="Tabletext0"/>
            </w:pPr>
            <w:r w:rsidRPr="001B1F2D">
              <w:t>Serpentine Creek (Duham Ox)</w:t>
            </w:r>
          </w:p>
        </w:tc>
        <w:tc>
          <w:tcPr>
            <w:tcW w:w="1418" w:type="dxa"/>
            <w:shd w:val="clear" w:color="auto" w:fill="auto"/>
            <w:noWrap/>
            <w:tcMar>
              <w:top w:w="57" w:type="dxa"/>
            </w:tcMar>
            <w:hideMark/>
          </w:tcPr>
          <w:p w14:paraId="479609FF"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620A6343" w14:textId="77777777" w:rsidR="001B1F2D" w:rsidRPr="001B1F2D" w:rsidRDefault="001B1F2D" w:rsidP="00B17D29">
            <w:pPr>
              <w:pStyle w:val="Tabletext0"/>
            </w:pPr>
            <w:r w:rsidRPr="001B1F2D">
              <w:t> </w:t>
            </w:r>
          </w:p>
        </w:tc>
        <w:tc>
          <w:tcPr>
            <w:tcW w:w="992" w:type="dxa"/>
            <w:shd w:val="clear" w:color="auto" w:fill="auto"/>
            <w:noWrap/>
            <w:tcMar>
              <w:top w:w="57" w:type="dxa"/>
            </w:tcMar>
            <w:hideMark/>
          </w:tcPr>
          <w:p w14:paraId="438EE332"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BAED78B" w14:textId="7DDCF180" w:rsidR="001B1F2D" w:rsidRPr="001B1F2D" w:rsidRDefault="001B1F2D" w:rsidP="00B17D29">
            <w:pPr>
              <w:pStyle w:val="Tabletext0"/>
            </w:pPr>
          </w:p>
        </w:tc>
        <w:tc>
          <w:tcPr>
            <w:tcW w:w="3118" w:type="dxa"/>
            <w:shd w:val="clear" w:color="auto" w:fill="auto"/>
            <w:noWrap/>
            <w:tcMar>
              <w:top w:w="57" w:type="dxa"/>
            </w:tcMar>
            <w:hideMark/>
          </w:tcPr>
          <w:p w14:paraId="5D8FDC4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302F931" w14:textId="609F63C3" w:rsidR="001B1F2D" w:rsidRPr="001B1F2D" w:rsidRDefault="001B1F2D" w:rsidP="009D5AC4">
            <w:pPr>
              <w:pStyle w:val="Tabletext0"/>
            </w:pPr>
            <w:r w:rsidRPr="001B1F2D">
              <w:t>Water not currently on stocking program. Investigate need for TEP for stocking Murray cod.</w:t>
            </w:r>
            <w:r w:rsidR="00070F78">
              <w:t xml:space="preserve"> 5000 if suitable.</w:t>
            </w:r>
          </w:p>
        </w:tc>
      </w:tr>
      <w:tr w:rsidR="001B1F2D" w:rsidRPr="001B1F2D" w14:paraId="7169A7EC" w14:textId="77777777" w:rsidTr="007D1BBF">
        <w:trPr>
          <w:cantSplit/>
          <w:trHeight w:val="170"/>
        </w:trPr>
        <w:tc>
          <w:tcPr>
            <w:tcW w:w="1843" w:type="dxa"/>
            <w:shd w:val="clear" w:color="auto" w:fill="auto"/>
            <w:tcMar>
              <w:top w:w="57" w:type="dxa"/>
            </w:tcMar>
            <w:hideMark/>
          </w:tcPr>
          <w:p w14:paraId="4F73E001" w14:textId="77777777" w:rsidR="001B1F2D" w:rsidRPr="001B1F2D" w:rsidRDefault="001B1F2D" w:rsidP="00B17D29">
            <w:pPr>
              <w:pStyle w:val="Tabletext0"/>
            </w:pPr>
            <w:r w:rsidRPr="001B1F2D">
              <w:t>Talbot Reservoir (Evansford)</w:t>
            </w:r>
          </w:p>
        </w:tc>
        <w:tc>
          <w:tcPr>
            <w:tcW w:w="1418" w:type="dxa"/>
            <w:shd w:val="clear" w:color="auto" w:fill="auto"/>
            <w:noWrap/>
            <w:tcMar>
              <w:top w:w="57" w:type="dxa"/>
            </w:tcMar>
            <w:hideMark/>
          </w:tcPr>
          <w:p w14:paraId="2B6574BC"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E3C1920"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129CCFBF"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24DA9440" w14:textId="77777777" w:rsidR="001B1F2D" w:rsidRPr="001B1F2D" w:rsidRDefault="001B1F2D" w:rsidP="00B17D29">
            <w:pPr>
              <w:pStyle w:val="Tabletext0"/>
            </w:pPr>
            <w:r w:rsidRPr="001B1F2D">
              <w:t>1000</w:t>
            </w:r>
          </w:p>
        </w:tc>
        <w:tc>
          <w:tcPr>
            <w:tcW w:w="3118" w:type="dxa"/>
            <w:shd w:val="clear" w:color="auto" w:fill="auto"/>
            <w:tcMar>
              <w:top w:w="57" w:type="dxa"/>
            </w:tcMar>
            <w:hideMark/>
          </w:tcPr>
          <w:p w14:paraId="70762820" w14:textId="77777777" w:rsidR="001B1F2D" w:rsidRPr="001B1F2D" w:rsidRDefault="001B1F2D" w:rsidP="00B17D29">
            <w:pPr>
              <w:pStyle w:val="Tabletext0"/>
            </w:pPr>
            <w:r w:rsidRPr="001B1F2D">
              <w:t>M&amp;NCAA request 1000 brown trout</w:t>
            </w:r>
          </w:p>
        </w:tc>
        <w:tc>
          <w:tcPr>
            <w:tcW w:w="4395" w:type="dxa"/>
            <w:shd w:val="clear" w:color="000000" w:fill="FFFFFF"/>
            <w:tcMar>
              <w:top w:w="57" w:type="dxa"/>
            </w:tcMar>
            <w:hideMark/>
          </w:tcPr>
          <w:p w14:paraId="7FEE3B66" w14:textId="7B971F9F" w:rsidR="001B1F2D" w:rsidRPr="001B1F2D" w:rsidRDefault="001B1F2D" w:rsidP="00B17D29">
            <w:pPr>
              <w:pStyle w:val="Tabletext0"/>
            </w:pPr>
          </w:p>
        </w:tc>
      </w:tr>
      <w:tr w:rsidR="001B1F2D" w:rsidRPr="001B1F2D" w14:paraId="77D29002" w14:textId="77777777" w:rsidTr="007D1BBF">
        <w:trPr>
          <w:cantSplit/>
          <w:trHeight w:val="170"/>
        </w:trPr>
        <w:tc>
          <w:tcPr>
            <w:tcW w:w="1843" w:type="dxa"/>
            <w:shd w:val="clear" w:color="auto" w:fill="auto"/>
            <w:tcMar>
              <w:top w:w="57" w:type="dxa"/>
            </w:tcMar>
            <w:hideMark/>
          </w:tcPr>
          <w:p w14:paraId="4A29A67A" w14:textId="77777777" w:rsidR="001B1F2D" w:rsidRPr="001B1F2D" w:rsidRDefault="001B1F2D" w:rsidP="00B17D29">
            <w:pPr>
              <w:pStyle w:val="Tabletext0"/>
            </w:pPr>
            <w:r w:rsidRPr="001B1F2D">
              <w:t>Talbot Reservoir (Evansford)</w:t>
            </w:r>
          </w:p>
        </w:tc>
        <w:tc>
          <w:tcPr>
            <w:tcW w:w="1418" w:type="dxa"/>
            <w:shd w:val="clear" w:color="auto" w:fill="auto"/>
            <w:noWrap/>
            <w:tcMar>
              <w:top w:w="57" w:type="dxa"/>
            </w:tcMar>
            <w:hideMark/>
          </w:tcPr>
          <w:p w14:paraId="3AE46286"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66A47E1A"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F8699F7"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9CD6F7F" w14:textId="77777777" w:rsidR="001B1F2D" w:rsidRPr="001B1F2D" w:rsidRDefault="001B1F2D" w:rsidP="00B17D29">
            <w:pPr>
              <w:pStyle w:val="Tabletext0"/>
            </w:pPr>
            <w:r w:rsidRPr="001B1F2D">
              <w:t>500</w:t>
            </w:r>
          </w:p>
        </w:tc>
        <w:tc>
          <w:tcPr>
            <w:tcW w:w="3118" w:type="dxa"/>
            <w:shd w:val="clear" w:color="auto" w:fill="auto"/>
            <w:noWrap/>
            <w:tcMar>
              <w:top w:w="57" w:type="dxa"/>
            </w:tcMar>
            <w:hideMark/>
          </w:tcPr>
          <w:p w14:paraId="593B4203"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1605610" w14:textId="6FA507E7" w:rsidR="001B1F2D" w:rsidRPr="001B1F2D" w:rsidRDefault="001B1F2D" w:rsidP="00B17D29">
            <w:pPr>
              <w:pStyle w:val="Tabletext0"/>
            </w:pPr>
          </w:p>
        </w:tc>
      </w:tr>
      <w:tr w:rsidR="001B1F2D" w:rsidRPr="001B1F2D" w14:paraId="079E9E83" w14:textId="77777777" w:rsidTr="007D1BBF">
        <w:trPr>
          <w:cantSplit/>
          <w:trHeight w:val="170"/>
        </w:trPr>
        <w:tc>
          <w:tcPr>
            <w:tcW w:w="1843" w:type="dxa"/>
            <w:shd w:val="clear" w:color="auto" w:fill="auto"/>
            <w:tcMar>
              <w:top w:w="57" w:type="dxa"/>
            </w:tcMar>
            <w:hideMark/>
          </w:tcPr>
          <w:p w14:paraId="5CD9D748" w14:textId="1AD65C7E" w:rsidR="001B1F2D" w:rsidRPr="001B1F2D" w:rsidRDefault="001B1F2D" w:rsidP="003D2EEC">
            <w:pPr>
              <w:pStyle w:val="Tabletext0"/>
            </w:pPr>
            <w:r w:rsidRPr="001B1F2D">
              <w:t>Tchum Lake</w:t>
            </w:r>
            <w:r w:rsidR="003D2EEC">
              <w:t xml:space="preserve"> </w:t>
            </w:r>
            <w:r w:rsidRPr="001B1F2D">
              <w:t>(Birchip)</w:t>
            </w:r>
          </w:p>
        </w:tc>
        <w:tc>
          <w:tcPr>
            <w:tcW w:w="1418" w:type="dxa"/>
            <w:shd w:val="clear" w:color="auto" w:fill="auto"/>
            <w:noWrap/>
            <w:tcMar>
              <w:top w:w="57" w:type="dxa"/>
            </w:tcMar>
            <w:hideMark/>
          </w:tcPr>
          <w:p w14:paraId="2C24C96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1A4F9C56" w14:textId="77777777" w:rsidR="001B1F2D" w:rsidRPr="001B1F2D" w:rsidRDefault="001B1F2D" w:rsidP="00B17D29">
            <w:pPr>
              <w:pStyle w:val="Tabletext0"/>
            </w:pPr>
            <w:r w:rsidRPr="001B1F2D">
              <w:t>Twice yearly</w:t>
            </w:r>
          </w:p>
        </w:tc>
        <w:tc>
          <w:tcPr>
            <w:tcW w:w="992" w:type="dxa"/>
            <w:shd w:val="clear" w:color="auto" w:fill="auto"/>
            <w:noWrap/>
            <w:tcMar>
              <w:top w:w="57" w:type="dxa"/>
            </w:tcMar>
            <w:hideMark/>
          </w:tcPr>
          <w:p w14:paraId="7B2D44E3"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12B8BAC5"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53E1C63F" w14:textId="77777777" w:rsidR="001B1F2D" w:rsidRPr="001B1F2D" w:rsidRDefault="001B1F2D" w:rsidP="00B17D29">
            <w:pPr>
              <w:pStyle w:val="Tabletext0"/>
            </w:pPr>
            <w:r w:rsidRPr="001B1F2D">
              <w:t>M&amp;NCAA request 2000 rainbow trout</w:t>
            </w:r>
          </w:p>
        </w:tc>
        <w:tc>
          <w:tcPr>
            <w:tcW w:w="4395" w:type="dxa"/>
            <w:shd w:val="clear" w:color="000000" w:fill="FFFFFF"/>
            <w:tcMar>
              <w:top w:w="57" w:type="dxa"/>
            </w:tcMar>
            <w:hideMark/>
          </w:tcPr>
          <w:p w14:paraId="177F3EF3" w14:textId="77777777" w:rsidR="001B1F2D" w:rsidRPr="001B1F2D" w:rsidRDefault="001B1F2D" w:rsidP="00B17D29">
            <w:pPr>
              <w:pStyle w:val="Tabletext0"/>
            </w:pPr>
            <w:r w:rsidRPr="001B1F2D">
              <w:t>1000 rainbow trout 2nd &amp; 3rd Term School Holidays.</w:t>
            </w:r>
          </w:p>
        </w:tc>
      </w:tr>
      <w:tr w:rsidR="001B1F2D" w:rsidRPr="001B1F2D" w14:paraId="17D4B8CB" w14:textId="77777777" w:rsidTr="007D1BBF">
        <w:trPr>
          <w:cantSplit/>
          <w:trHeight w:val="170"/>
        </w:trPr>
        <w:tc>
          <w:tcPr>
            <w:tcW w:w="1843" w:type="dxa"/>
            <w:shd w:val="clear" w:color="auto" w:fill="auto"/>
            <w:tcMar>
              <w:top w:w="57" w:type="dxa"/>
            </w:tcMar>
            <w:hideMark/>
          </w:tcPr>
          <w:p w14:paraId="3B06A810" w14:textId="77777777" w:rsidR="001B1F2D" w:rsidRPr="001B1F2D" w:rsidRDefault="001B1F2D" w:rsidP="00B17D29">
            <w:pPr>
              <w:pStyle w:val="Tabletext0"/>
            </w:pPr>
            <w:r w:rsidRPr="001B1F2D">
              <w:t>Tchum Lake (Birchip)</w:t>
            </w:r>
          </w:p>
        </w:tc>
        <w:tc>
          <w:tcPr>
            <w:tcW w:w="1418" w:type="dxa"/>
            <w:shd w:val="clear" w:color="auto" w:fill="auto"/>
            <w:noWrap/>
            <w:tcMar>
              <w:top w:w="57" w:type="dxa"/>
            </w:tcMar>
            <w:hideMark/>
          </w:tcPr>
          <w:p w14:paraId="096A4841"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D62A24E"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5BF9691E"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A429B7D"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3853B9FE" w14:textId="77777777" w:rsidR="001B1F2D" w:rsidRPr="001B1F2D" w:rsidRDefault="001B1F2D" w:rsidP="00B17D29">
            <w:pPr>
              <w:pStyle w:val="Tabletext0"/>
            </w:pPr>
            <w:r w:rsidRPr="001B1F2D">
              <w:t xml:space="preserve">M&amp;NCAA request 5000 golden perch </w:t>
            </w:r>
          </w:p>
        </w:tc>
        <w:tc>
          <w:tcPr>
            <w:tcW w:w="4395" w:type="dxa"/>
            <w:shd w:val="clear" w:color="000000" w:fill="FFFFFF"/>
            <w:tcMar>
              <w:top w:w="57" w:type="dxa"/>
            </w:tcMar>
            <w:hideMark/>
          </w:tcPr>
          <w:p w14:paraId="7F1305DC" w14:textId="406D8B9A" w:rsidR="001B1F2D" w:rsidRPr="001B1F2D" w:rsidRDefault="00070F78" w:rsidP="00070F78">
            <w:pPr>
              <w:pStyle w:val="Tabletext0"/>
            </w:pPr>
            <w:r>
              <w:t>Was b</w:t>
            </w:r>
            <w:r w:rsidRPr="001B1F2D">
              <w:t>iennial</w:t>
            </w:r>
            <w:r>
              <w:t xml:space="preserve"> stocking but now r</w:t>
            </w:r>
            <w:r w:rsidR="001B1F2D" w:rsidRPr="001B1F2D">
              <w:t>evert to annual stocking of 5000 golden perch.</w:t>
            </w:r>
          </w:p>
        </w:tc>
      </w:tr>
      <w:tr w:rsidR="001B1F2D" w:rsidRPr="001B1F2D" w14:paraId="230769BD" w14:textId="77777777" w:rsidTr="007D1BBF">
        <w:trPr>
          <w:cantSplit/>
          <w:trHeight w:val="170"/>
        </w:trPr>
        <w:tc>
          <w:tcPr>
            <w:tcW w:w="1843" w:type="dxa"/>
            <w:shd w:val="clear" w:color="auto" w:fill="auto"/>
            <w:tcMar>
              <w:top w:w="57" w:type="dxa"/>
            </w:tcMar>
            <w:hideMark/>
          </w:tcPr>
          <w:p w14:paraId="6B4FCAB4" w14:textId="77777777" w:rsidR="001B1F2D" w:rsidRPr="001B1F2D" w:rsidRDefault="001B1F2D" w:rsidP="00B17D29">
            <w:pPr>
              <w:pStyle w:val="Tabletext0"/>
            </w:pPr>
            <w:r w:rsidRPr="001B1F2D">
              <w:t>Tom Thumb Lake (Eaglehawk)</w:t>
            </w:r>
          </w:p>
        </w:tc>
        <w:tc>
          <w:tcPr>
            <w:tcW w:w="1418" w:type="dxa"/>
            <w:shd w:val="clear" w:color="auto" w:fill="auto"/>
            <w:noWrap/>
            <w:tcMar>
              <w:top w:w="57" w:type="dxa"/>
            </w:tcMar>
            <w:hideMark/>
          </w:tcPr>
          <w:p w14:paraId="6F2046E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44D4BA9"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645C6557" w14:textId="77777777" w:rsidR="001B1F2D" w:rsidRPr="001B1F2D" w:rsidRDefault="001B1F2D" w:rsidP="00B17D29">
            <w:pPr>
              <w:pStyle w:val="Tabletext0"/>
            </w:pPr>
            <w:r w:rsidRPr="001B1F2D">
              <w:t>Family Fishing</w:t>
            </w:r>
          </w:p>
        </w:tc>
        <w:tc>
          <w:tcPr>
            <w:tcW w:w="1276" w:type="dxa"/>
            <w:shd w:val="clear" w:color="000000" w:fill="FFFFFF"/>
            <w:noWrap/>
            <w:tcMar>
              <w:top w:w="57" w:type="dxa"/>
            </w:tcMar>
            <w:hideMark/>
          </w:tcPr>
          <w:p w14:paraId="47A8975E" w14:textId="77777777" w:rsidR="001B1F2D" w:rsidRPr="001B1F2D" w:rsidRDefault="001B1F2D" w:rsidP="00B17D29">
            <w:pPr>
              <w:pStyle w:val="Tabletext0"/>
            </w:pPr>
            <w:r w:rsidRPr="001B1F2D">
              <w:t>200</w:t>
            </w:r>
          </w:p>
        </w:tc>
        <w:tc>
          <w:tcPr>
            <w:tcW w:w="3118" w:type="dxa"/>
            <w:shd w:val="clear" w:color="auto" w:fill="auto"/>
            <w:noWrap/>
            <w:tcMar>
              <w:top w:w="57" w:type="dxa"/>
            </w:tcMar>
            <w:hideMark/>
          </w:tcPr>
          <w:p w14:paraId="29C3C60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691661E" w14:textId="0B703363" w:rsidR="001B1F2D" w:rsidRPr="001B1F2D" w:rsidRDefault="001B1F2D" w:rsidP="003D2EEC">
            <w:pPr>
              <w:pStyle w:val="Tabletext0"/>
            </w:pPr>
            <w:r w:rsidRPr="001B1F2D">
              <w:t>200 rainbow trout 2nd Term School Holidays. Not stocked in 2015 due to low water level. Stocking will resume when water level sufficient.</w:t>
            </w:r>
          </w:p>
        </w:tc>
      </w:tr>
      <w:tr w:rsidR="001B1F2D" w:rsidRPr="001B1F2D" w14:paraId="50076A22" w14:textId="77777777" w:rsidTr="007D1BBF">
        <w:trPr>
          <w:cantSplit/>
          <w:trHeight w:val="170"/>
        </w:trPr>
        <w:tc>
          <w:tcPr>
            <w:tcW w:w="1843" w:type="dxa"/>
            <w:shd w:val="clear" w:color="auto" w:fill="auto"/>
            <w:tcMar>
              <w:top w:w="57" w:type="dxa"/>
            </w:tcMar>
            <w:hideMark/>
          </w:tcPr>
          <w:p w14:paraId="60814BE5" w14:textId="31E4DCFD" w:rsidR="001B1F2D" w:rsidRPr="001B1F2D" w:rsidRDefault="001B1F2D" w:rsidP="00B17D29">
            <w:pPr>
              <w:pStyle w:val="Tabletext0"/>
            </w:pPr>
            <w:r w:rsidRPr="001B1F2D">
              <w:t xml:space="preserve">Top Teddington Reservoir </w:t>
            </w:r>
            <w:r w:rsidR="003D2EEC">
              <w:br/>
            </w:r>
            <w:r w:rsidRPr="001B1F2D">
              <w:t>(Stuart Mill)</w:t>
            </w:r>
          </w:p>
        </w:tc>
        <w:tc>
          <w:tcPr>
            <w:tcW w:w="1418" w:type="dxa"/>
            <w:shd w:val="clear" w:color="auto" w:fill="auto"/>
            <w:noWrap/>
            <w:tcMar>
              <w:top w:w="57" w:type="dxa"/>
            </w:tcMar>
            <w:hideMark/>
          </w:tcPr>
          <w:p w14:paraId="5B496D7A"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AF9C0A1"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A5FBC20"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5C0F715"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66D3CA33" w14:textId="77777777" w:rsidR="001B1F2D" w:rsidRPr="001B1F2D" w:rsidRDefault="001B1F2D" w:rsidP="00B17D29">
            <w:pPr>
              <w:pStyle w:val="Tabletext0"/>
            </w:pPr>
            <w:r w:rsidRPr="001B1F2D">
              <w:t>M&amp;NCAA request 2000 brown trout</w:t>
            </w:r>
          </w:p>
        </w:tc>
        <w:tc>
          <w:tcPr>
            <w:tcW w:w="4395" w:type="dxa"/>
            <w:shd w:val="clear" w:color="000000" w:fill="FFFFFF"/>
            <w:tcMar>
              <w:top w:w="57" w:type="dxa"/>
            </w:tcMar>
            <w:hideMark/>
          </w:tcPr>
          <w:p w14:paraId="6601041B" w14:textId="45916152" w:rsidR="001B1F2D" w:rsidRPr="001B1F2D" w:rsidRDefault="001B1F2D" w:rsidP="00B17D29">
            <w:pPr>
              <w:pStyle w:val="Tabletext0"/>
            </w:pPr>
            <w:r w:rsidRPr="001B1F2D">
              <w:t>Low water level/dry in 2015 2000 brown trout not stocked. Stocking will resume when water levels sufficient.</w:t>
            </w:r>
          </w:p>
        </w:tc>
      </w:tr>
      <w:tr w:rsidR="001B1F2D" w:rsidRPr="001B1F2D" w14:paraId="7C756351" w14:textId="77777777" w:rsidTr="007D1BBF">
        <w:trPr>
          <w:cantSplit/>
          <w:trHeight w:val="170"/>
        </w:trPr>
        <w:tc>
          <w:tcPr>
            <w:tcW w:w="1843" w:type="dxa"/>
            <w:shd w:val="clear" w:color="auto" w:fill="auto"/>
            <w:tcMar>
              <w:top w:w="57" w:type="dxa"/>
            </w:tcMar>
            <w:hideMark/>
          </w:tcPr>
          <w:p w14:paraId="7E267E27" w14:textId="77777777" w:rsidR="001B1F2D" w:rsidRPr="001B1F2D" w:rsidRDefault="001B1F2D" w:rsidP="00B17D29">
            <w:pPr>
              <w:pStyle w:val="Tabletext0"/>
            </w:pPr>
            <w:r w:rsidRPr="001B1F2D">
              <w:t>Tullaroop Reservoir (Carisbrook)</w:t>
            </w:r>
          </w:p>
        </w:tc>
        <w:tc>
          <w:tcPr>
            <w:tcW w:w="1418" w:type="dxa"/>
            <w:shd w:val="clear" w:color="auto" w:fill="auto"/>
            <w:noWrap/>
            <w:tcMar>
              <w:top w:w="57" w:type="dxa"/>
            </w:tcMar>
            <w:hideMark/>
          </w:tcPr>
          <w:p w14:paraId="25C29874"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355F5E67"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26B55B1A"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1674CB71" w14:textId="77777777" w:rsidR="001B1F2D" w:rsidRPr="001B1F2D" w:rsidRDefault="001B1F2D" w:rsidP="00B17D29">
            <w:pPr>
              <w:pStyle w:val="Tabletext0"/>
            </w:pPr>
            <w:r w:rsidRPr="001B1F2D">
              <w:t>15000</w:t>
            </w:r>
          </w:p>
        </w:tc>
        <w:tc>
          <w:tcPr>
            <w:tcW w:w="3118" w:type="dxa"/>
            <w:shd w:val="clear" w:color="auto" w:fill="auto"/>
            <w:tcMar>
              <w:top w:w="57" w:type="dxa"/>
            </w:tcMar>
            <w:hideMark/>
          </w:tcPr>
          <w:p w14:paraId="19AD5D1C" w14:textId="77777777" w:rsidR="001B1F2D" w:rsidRPr="001B1F2D" w:rsidRDefault="001B1F2D" w:rsidP="00B17D29">
            <w:pPr>
              <w:pStyle w:val="Tabletext0"/>
            </w:pPr>
            <w:r w:rsidRPr="001B1F2D">
              <w:t>M&amp;NCAA request 20000 brown trout</w:t>
            </w:r>
          </w:p>
        </w:tc>
        <w:tc>
          <w:tcPr>
            <w:tcW w:w="4395" w:type="dxa"/>
            <w:shd w:val="clear" w:color="000000" w:fill="FFFFFF"/>
            <w:tcMar>
              <w:top w:w="57" w:type="dxa"/>
            </w:tcMar>
            <w:hideMark/>
          </w:tcPr>
          <w:p w14:paraId="2AD9B159" w14:textId="754F607A" w:rsidR="001B1F2D" w:rsidRPr="001B1F2D" w:rsidRDefault="001B1F2D" w:rsidP="00B17D29">
            <w:pPr>
              <w:pStyle w:val="Tabletext0"/>
            </w:pPr>
          </w:p>
        </w:tc>
      </w:tr>
      <w:tr w:rsidR="001B1F2D" w:rsidRPr="001B1F2D" w14:paraId="3B8BB011" w14:textId="77777777" w:rsidTr="007D1BBF">
        <w:trPr>
          <w:cantSplit/>
          <w:trHeight w:val="170"/>
        </w:trPr>
        <w:tc>
          <w:tcPr>
            <w:tcW w:w="1843" w:type="dxa"/>
            <w:shd w:val="clear" w:color="auto" w:fill="auto"/>
            <w:tcMar>
              <w:top w:w="57" w:type="dxa"/>
            </w:tcMar>
            <w:hideMark/>
          </w:tcPr>
          <w:p w14:paraId="6E6C9C37" w14:textId="77777777" w:rsidR="001B1F2D" w:rsidRPr="001B1F2D" w:rsidRDefault="001B1F2D" w:rsidP="00B17D29">
            <w:pPr>
              <w:pStyle w:val="Tabletext0"/>
            </w:pPr>
            <w:r w:rsidRPr="001B1F2D">
              <w:t>Tullaroop Reservoir (Carisbrook)</w:t>
            </w:r>
          </w:p>
        </w:tc>
        <w:tc>
          <w:tcPr>
            <w:tcW w:w="1418" w:type="dxa"/>
            <w:shd w:val="clear" w:color="auto" w:fill="auto"/>
            <w:noWrap/>
            <w:tcMar>
              <w:top w:w="57" w:type="dxa"/>
            </w:tcMar>
            <w:hideMark/>
          </w:tcPr>
          <w:p w14:paraId="57B1D760"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5CA05F35"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0F714C3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885E3A1" w14:textId="77777777" w:rsidR="001B1F2D" w:rsidRPr="001B1F2D" w:rsidRDefault="001B1F2D" w:rsidP="00B17D29">
            <w:pPr>
              <w:pStyle w:val="Tabletext0"/>
            </w:pPr>
            <w:r w:rsidRPr="001B1F2D">
              <w:t>10000</w:t>
            </w:r>
          </w:p>
        </w:tc>
        <w:tc>
          <w:tcPr>
            <w:tcW w:w="3118" w:type="dxa"/>
            <w:shd w:val="clear" w:color="auto" w:fill="auto"/>
            <w:tcMar>
              <w:top w:w="57" w:type="dxa"/>
            </w:tcMar>
            <w:hideMark/>
          </w:tcPr>
          <w:p w14:paraId="137A3E74" w14:textId="77777777" w:rsidR="001B1F2D" w:rsidRPr="001B1F2D" w:rsidRDefault="001B1F2D" w:rsidP="00B17D29">
            <w:pPr>
              <w:pStyle w:val="Tabletext0"/>
            </w:pPr>
            <w:r w:rsidRPr="001B1F2D">
              <w:t>M&amp;NCAA request 10000 rainbow trout</w:t>
            </w:r>
          </w:p>
        </w:tc>
        <w:tc>
          <w:tcPr>
            <w:tcW w:w="4395" w:type="dxa"/>
            <w:shd w:val="clear" w:color="000000" w:fill="FFFFFF"/>
            <w:tcMar>
              <w:top w:w="57" w:type="dxa"/>
            </w:tcMar>
            <w:hideMark/>
          </w:tcPr>
          <w:p w14:paraId="53BAAD00" w14:textId="0135126C" w:rsidR="001B1F2D" w:rsidRPr="001B1F2D" w:rsidRDefault="001B1F2D" w:rsidP="00B17D29">
            <w:pPr>
              <w:pStyle w:val="Tabletext0"/>
            </w:pPr>
          </w:p>
        </w:tc>
      </w:tr>
      <w:tr w:rsidR="001B1F2D" w:rsidRPr="001B1F2D" w14:paraId="033BA562" w14:textId="77777777" w:rsidTr="007D1BBF">
        <w:trPr>
          <w:cantSplit/>
          <w:trHeight w:val="170"/>
        </w:trPr>
        <w:tc>
          <w:tcPr>
            <w:tcW w:w="1843" w:type="dxa"/>
            <w:shd w:val="clear" w:color="auto" w:fill="auto"/>
            <w:tcMar>
              <w:top w:w="57" w:type="dxa"/>
            </w:tcMar>
            <w:hideMark/>
          </w:tcPr>
          <w:p w14:paraId="6AC864BA" w14:textId="54B05CDE" w:rsidR="001B1F2D" w:rsidRPr="001B1F2D" w:rsidRDefault="001B1F2D" w:rsidP="00B17D29">
            <w:pPr>
              <w:pStyle w:val="Tabletext0"/>
            </w:pPr>
            <w:r w:rsidRPr="001B1F2D">
              <w:t xml:space="preserve">Upper Coliban Reservoir </w:t>
            </w:r>
            <w:r w:rsidR="003D2EEC">
              <w:br/>
            </w:r>
            <w:r w:rsidRPr="001B1F2D">
              <w:t>(Kyneton)</w:t>
            </w:r>
          </w:p>
        </w:tc>
        <w:tc>
          <w:tcPr>
            <w:tcW w:w="1418" w:type="dxa"/>
            <w:shd w:val="clear" w:color="auto" w:fill="auto"/>
            <w:noWrap/>
            <w:tcMar>
              <w:top w:w="57" w:type="dxa"/>
            </w:tcMar>
            <w:hideMark/>
          </w:tcPr>
          <w:p w14:paraId="24CD1A4D"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B76B0A5"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3639E6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5FBFD391" w14:textId="77777777" w:rsidR="001B1F2D" w:rsidRPr="001B1F2D" w:rsidRDefault="001B1F2D" w:rsidP="00B17D29">
            <w:pPr>
              <w:pStyle w:val="Tabletext0"/>
            </w:pPr>
            <w:r w:rsidRPr="001B1F2D">
              <w:t>10000</w:t>
            </w:r>
          </w:p>
        </w:tc>
        <w:tc>
          <w:tcPr>
            <w:tcW w:w="3118" w:type="dxa"/>
            <w:shd w:val="clear" w:color="auto" w:fill="auto"/>
            <w:tcMar>
              <w:top w:w="57" w:type="dxa"/>
            </w:tcMar>
            <w:hideMark/>
          </w:tcPr>
          <w:p w14:paraId="5D2443D5" w14:textId="77777777" w:rsidR="001B1F2D" w:rsidRPr="001B1F2D" w:rsidRDefault="001B1F2D" w:rsidP="00B17D29">
            <w:pPr>
              <w:pStyle w:val="Tabletext0"/>
            </w:pPr>
            <w:r w:rsidRPr="001B1F2D">
              <w:t>M&amp;NCAA request 10000 brown trout</w:t>
            </w:r>
          </w:p>
        </w:tc>
        <w:tc>
          <w:tcPr>
            <w:tcW w:w="4395" w:type="dxa"/>
            <w:shd w:val="clear" w:color="000000" w:fill="FFFFFF"/>
            <w:tcMar>
              <w:top w:w="57" w:type="dxa"/>
            </w:tcMar>
            <w:hideMark/>
          </w:tcPr>
          <w:p w14:paraId="534B1A45" w14:textId="6C107480" w:rsidR="001B1F2D" w:rsidRPr="001B1F2D" w:rsidRDefault="001B1F2D" w:rsidP="00B17D29">
            <w:pPr>
              <w:pStyle w:val="Tabletext0"/>
            </w:pPr>
          </w:p>
        </w:tc>
      </w:tr>
      <w:tr w:rsidR="001B1F2D" w:rsidRPr="001B1F2D" w14:paraId="3A266B11" w14:textId="77777777" w:rsidTr="007D1BBF">
        <w:trPr>
          <w:cantSplit/>
          <w:trHeight w:val="170"/>
        </w:trPr>
        <w:tc>
          <w:tcPr>
            <w:tcW w:w="1843" w:type="dxa"/>
            <w:shd w:val="clear" w:color="auto" w:fill="auto"/>
            <w:tcMar>
              <w:top w:w="57" w:type="dxa"/>
            </w:tcMar>
            <w:hideMark/>
          </w:tcPr>
          <w:p w14:paraId="3118636D" w14:textId="336A54D6" w:rsidR="001B1F2D" w:rsidRPr="001B1F2D" w:rsidRDefault="001B1F2D" w:rsidP="00B17D29">
            <w:pPr>
              <w:pStyle w:val="Tabletext0"/>
            </w:pPr>
            <w:r w:rsidRPr="001B1F2D">
              <w:t xml:space="preserve">Upper Coliban Reservoir </w:t>
            </w:r>
            <w:r w:rsidR="003D2EEC">
              <w:br/>
            </w:r>
            <w:r w:rsidRPr="001B1F2D">
              <w:t>(Kyneton)</w:t>
            </w:r>
          </w:p>
        </w:tc>
        <w:tc>
          <w:tcPr>
            <w:tcW w:w="1418" w:type="dxa"/>
            <w:shd w:val="clear" w:color="auto" w:fill="auto"/>
            <w:tcMar>
              <w:top w:w="57" w:type="dxa"/>
            </w:tcMar>
            <w:hideMark/>
          </w:tcPr>
          <w:p w14:paraId="0FAB17D4" w14:textId="77777777" w:rsidR="001B1F2D" w:rsidRPr="001B1F2D" w:rsidRDefault="001B1F2D" w:rsidP="00B17D29">
            <w:pPr>
              <w:pStyle w:val="Tabletext0"/>
            </w:pPr>
            <w:r w:rsidRPr="001B1F2D">
              <w:t>Macquarie perch</w:t>
            </w:r>
          </w:p>
        </w:tc>
        <w:tc>
          <w:tcPr>
            <w:tcW w:w="1559" w:type="dxa"/>
            <w:shd w:val="clear" w:color="auto" w:fill="auto"/>
            <w:tcMar>
              <w:top w:w="57" w:type="dxa"/>
            </w:tcMar>
            <w:hideMark/>
          </w:tcPr>
          <w:p w14:paraId="31BDE194" w14:textId="77777777" w:rsidR="001B1F2D" w:rsidRPr="001B1F2D" w:rsidRDefault="001B1F2D" w:rsidP="00B17D29">
            <w:pPr>
              <w:pStyle w:val="Tabletext0"/>
            </w:pPr>
            <w:r w:rsidRPr="001B1F2D">
              <w:t> </w:t>
            </w:r>
          </w:p>
        </w:tc>
        <w:tc>
          <w:tcPr>
            <w:tcW w:w="992" w:type="dxa"/>
            <w:shd w:val="clear" w:color="auto" w:fill="auto"/>
            <w:noWrap/>
            <w:tcMar>
              <w:top w:w="57" w:type="dxa"/>
            </w:tcMar>
            <w:hideMark/>
          </w:tcPr>
          <w:p w14:paraId="5C83C22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45BB6440" w14:textId="4E524657" w:rsidR="001B1F2D" w:rsidRPr="001B1F2D" w:rsidRDefault="001B1F2D" w:rsidP="00B17D29">
            <w:pPr>
              <w:pStyle w:val="Tabletext0"/>
            </w:pPr>
          </w:p>
        </w:tc>
        <w:tc>
          <w:tcPr>
            <w:tcW w:w="3118" w:type="dxa"/>
            <w:shd w:val="clear" w:color="auto" w:fill="auto"/>
            <w:tcMar>
              <w:top w:w="57" w:type="dxa"/>
            </w:tcMar>
            <w:hideMark/>
          </w:tcPr>
          <w:p w14:paraId="4101B32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943D3EF" w14:textId="21920812" w:rsidR="001B1F2D" w:rsidRPr="001B1F2D" w:rsidRDefault="001B1F2D" w:rsidP="00B17D29">
            <w:pPr>
              <w:pStyle w:val="Tabletext0"/>
            </w:pPr>
            <w:r w:rsidRPr="001B1F2D">
              <w:t xml:space="preserve">Fisheries Victoria to investigate resumption of stocking of this water with Macquarie perch. Dependant on numbers of Macquarie perch available and priority of other </w:t>
            </w:r>
            <w:r w:rsidR="00070F78">
              <w:t xml:space="preserve">Macquarie perch </w:t>
            </w:r>
            <w:r w:rsidRPr="001B1F2D">
              <w:t>stocking waters.</w:t>
            </w:r>
          </w:p>
        </w:tc>
      </w:tr>
      <w:tr w:rsidR="001B1F2D" w:rsidRPr="001B1F2D" w14:paraId="121515A0" w14:textId="77777777" w:rsidTr="007D1BBF">
        <w:trPr>
          <w:cantSplit/>
          <w:trHeight w:val="170"/>
        </w:trPr>
        <w:tc>
          <w:tcPr>
            <w:tcW w:w="1843" w:type="dxa"/>
            <w:shd w:val="clear" w:color="auto" w:fill="auto"/>
            <w:tcMar>
              <w:top w:w="57" w:type="dxa"/>
            </w:tcMar>
            <w:hideMark/>
          </w:tcPr>
          <w:p w14:paraId="0F4F2608" w14:textId="030ECB48" w:rsidR="001B1F2D" w:rsidRPr="001B1F2D" w:rsidRDefault="001B1F2D" w:rsidP="00B17D29">
            <w:pPr>
              <w:pStyle w:val="Tabletext0"/>
            </w:pPr>
            <w:r w:rsidRPr="001B1F2D">
              <w:t xml:space="preserve">Upper Coliban Reservoir </w:t>
            </w:r>
            <w:r w:rsidR="003D2EEC">
              <w:br/>
            </w:r>
            <w:r w:rsidRPr="001B1F2D">
              <w:t>(Kyneton)</w:t>
            </w:r>
          </w:p>
        </w:tc>
        <w:tc>
          <w:tcPr>
            <w:tcW w:w="1418" w:type="dxa"/>
            <w:shd w:val="clear" w:color="auto" w:fill="auto"/>
            <w:noWrap/>
            <w:tcMar>
              <w:top w:w="57" w:type="dxa"/>
            </w:tcMar>
            <w:hideMark/>
          </w:tcPr>
          <w:p w14:paraId="6A72AC96"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4C53F2B9"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4B938331"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751CBC6C"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6A758254" w14:textId="77777777" w:rsidR="001B1F2D" w:rsidRPr="001B1F2D" w:rsidRDefault="001B1F2D" w:rsidP="00B17D29">
            <w:pPr>
              <w:pStyle w:val="Tabletext0"/>
            </w:pPr>
            <w:r w:rsidRPr="001B1F2D">
              <w:t>M&amp;NCAA request 5000 rainbow trout</w:t>
            </w:r>
          </w:p>
        </w:tc>
        <w:tc>
          <w:tcPr>
            <w:tcW w:w="4395" w:type="dxa"/>
            <w:shd w:val="clear" w:color="000000" w:fill="FFFFFF"/>
            <w:tcMar>
              <w:top w:w="57" w:type="dxa"/>
            </w:tcMar>
            <w:hideMark/>
          </w:tcPr>
          <w:p w14:paraId="3915BD89" w14:textId="456155F1" w:rsidR="001B1F2D" w:rsidRPr="001B1F2D" w:rsidRDefault="001B1F2D" w:rsidP="00B17D29">
            <w:pPr>
              <w:pStyle w:val="Tabletext0"/>
            </w:pPr>
          </w:p>
        </w:tc>
      </w:tr>
      <w:tr w:rsidR="001B1F2D" w:rsidRPr="001B1F2D" w14:paraId="3D9B8CBC" w14:textId="77777777" w:rsidTr="007D1BBF">
        <w:trPr>
          <w:cantSplit/>
          <w:trHeight w:val="170"/>
        </w:trPr>
        <w:tc>
          <w:tcPr>
            <w:tcW w:w="1843" w:type="dxa"/>
            <w:shd w:val="clear" w:color="auto" w:fill="auto"/>
            <w:tcMar>
              <w:top w:w="57" w:type="dxa"/>
            </w:tcMar>
            <w:hideMark/>
          </w:tcPr>
          <w:p w14:paraId="5A01DB49" w14:textId="77777777" w:rsidR="001B1F2D" w:rsidRPr="001B1F2D" w:rsidRDefault="001B1F2D" w:rsidP="00B17D29">
            <w:pPr>
              <w:pStyle w:val="Tabletext0"/>
            </w:pPr>
            <w:r w:rsidRPr="001B1F2D">
              <w:t>Victoria Lake (Maryborough)</w:t>
            </w:r>
          </w:p>
        </w:tc>
        <w:tc>
          <w:tcPr>
            <w:tcW w:w="1418" w:type="dxa"/>
            <w:shd w:val="clear" w:color="auto" w:fill="auto"/>
            <w:noWrap/>
            <w:tcMar>
              <w:top w:w="57" w:type="dxa"/>
            </w:tcMar>
            <w:hideMark/>
          </w:tcPr>
          <w:p w14:paraId="14465E75"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6AA2674C"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7361C2AC"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8762830" w14:textId="77777777" w:rsidR="001B1F2D" w:rsidRPr="001B1F2D" w:rsidRDefault="001B1F2D" w:rsidP="00B17D29">
            <w:pPr>
              <w:pStyle w:val="Tabletext0"/>
            </w:pPr>
            <w:r w:rsidRPr="001B1F2D">
              <w:t>2000</w:t>
            </w:r>
          </w:p>
        </w:tc>
        <w:tc>
          <w:tcPr>
            <w:tcW w:w="3118" w:type="dxa"/>
            <w:shd w:val="clear" w:color="auto" w:fill="auto"/>
            <w:tcMar>
              <w:top w:w="57" w:type="dxa"/>
            </w:tcMar>
            <w:hideMark/>
          </w:tcPr>
          <w:p w14:paraId="37F07BE6" w14:textId="77777777" w:rsidR="001B1F2D" w:rsidRPr="001B1F2D" w:rsidRDefault="001B1F2D" w:rsidP="00B17D29">
            <w:pPr>
              <w:pStyle w:val="Tabletext0"/>
            </w:pPr>
            <w:r w:rsidRPr="001B1F2D">
              <w:t xml:space="preserve">M&amp;NCAA request 2000 golden perch </w:t>
            </w:r>
          </w:p>
        </w:tc>
        <w:tc>
          <w:tcPr>
            <w:tcW w:w="4395" w:type="dxa"/>
            <w:shd w:val="clear" w:color="000000" w:fill="FFFFFF"/>
            <w:tcMar>
              <w:top w:w="57" w:type="dxa"/>
            </w:tcMar>
            <w:hideMark/>
          </w:tcPr>
          <w:p w14:paraId="1FCE04D1" w14:textId="422ACC54" w:rsidR="001B1F2D" w:rsidRPr="001B1F2D" w:rsidRDefault="001B1F2D" w:rsidP="00B17D29">
            <w:pPr>
              <w:pStyle w:val="Tabletext0"/>
            </w:pPr>
          </w:p>
        </w:tc>
      </w:tr>
      <w:tr w:rsidR="001B1F2D" w:rsidRPr="001B1F2D" w14:paraId="6A4ED69F" w14:textId="77777777" w:rsidTr="007D1BBF">
        <w:trPr>
          <w:cantSplit/>
          <w:trHeight w:val="170"/>
        </w:trPr>
        <w:tc>
          <w:tcPr>
            <w:tcW w:w="1843" w:type="dxa"/>
            <w:shd w:val="clear" w:color="auto" w:fill="auto"/>
            <w:tcMar>
              <w:top w:w="57" w:type="dxa"/>
            </w:tcMar>
            <w:hideMark/>
          </w:tcPr>
          <w:p w14:paraId="3757A189" w14:textId="46760A76" w:rsidR="001B1F2D" w:rsidRPr="001B1F2D" w:rsidRDefault="001B1F2D" w:rsidP="00B17D29">
            <w:pPr>
              <w:pStyle w:val="Tabletext0"/>
            </w:pPr>
            <w:r w:rsidRPr="001B1F2D">
              <w:t xml:space="preserve">Walkers Lake </w:t>
            </w:r>
            <w:r w:rsidR="003D2EEC">
              <w:br/>
            </w:r>
            <w:r w:rsidRPr="001B1F2D">
              <w:t>(Avon Plains)</w:t>
            </w:r>
          </w:p>
        </w:tc>
        <w:tc>
          <w:tcPr>
            <w:tcW w:w="1418" w:type="dxa"/>
            <w:shd w:val="clear" w:color="auto" w:fill="auto"/>
            <w:noWrap/>
            <w:tcMar>
              <w:top w:w="57" w:type="dxa"/>
            </w:tcMar>
            <w:hideMark/>
          </w:tcPr>
          <w:p w14:paraId="37DCE6ED"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3093E9FD"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5846B39"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34123B28" w14:textId="77777777" w:rsidR="001B1F2D" w:rsidRPr="001B1F2D" w:rsidRDefault="001B1F2D" w:rsidP="00B17D29">
            <w:pPr>
              <w:pStyle w:val="Tabletext0"/>
            </w:pPr>
            <w:r w:rsidRPr="001B1F2D">
              <w:t>5000</w:t>
            </w:r>
          </w:p>
        </w:tc>
        <w:tc>
          <w:tcPr>
            <w:tcW w:w="3118" w:type="dxa"/>
            <w:shd w:val="clear" w:color="auto" w:fill="auto"/>
            <w:tcMar>
              <w:top w:w="57" w:type="dxa"/>
            </w:tcMar>
            <w:hideMark/>
          </w:tcPr>
          <w:p w14:paraId="3A743204" w14:textId="77777777" w:rsidR="001B1F2D" w:rsidRPr="001B1F2D" w:rsidRDefault="001B1F2D" w:rsidP="00B17D29">
            <w:pPr>
              <w:pStyle w:val="Tabletext0"/>
            </w:pPr>
            <w:r w:rsidRPr="001B1F2D">
              <w:t>WAA request 5000 golden perch</w:t>
            </w:r>
          </w:p>
        </w:tc>
        <w:tc>
          <w:tcPr>
            <w:tcW w:w="4395" w:type="dxa"/>
            <w:shd w:val="clear" w:color="000000" w:fill="FFFFFF"/>
            <w:tcMar>
              <w:top w:w="57" w:type="dxa"/>
            </w:tcMar>
            <w:hideMark/>
          </w:tcPr>
          <w:p w14:paraId="16AF9E0B" w14:textId="151E52B1" w:rsidR="001B1F2D" w:rsidRPr="001B1F2D" w:rsidRDefault="001B1F2D" w:rsidP="001003DC">
            <w:pPr>
              <w:pStyle w:val="Tabletext0"/>
            </w:pPr>
            <w:r w:rsidRPr="001B1F2D">
              <w:t>Due to low water levels in the Avoca River it</w:t>
            </w:r>
            <w:r w:rsidR="00070F78">
              <w:t>’</w:t>
            </w:r>
            <w:r w:rsidRPr="001B1F2D">
              <w:t xml:space="preserve">s 20000 golden perch were not stocked during 2014/2015. </w:t>
            </w:r>
            <w:r w:rsidR="001003DC">
              <w:t xml:space="preserve">Walkers Lake </w:t>
            </w:r>
            <w:r w:rsidRPr="001B1F2D">
              <w:t xml:space="preserve">received an extra boost stocking of 5000 golden perch that were part of the Avoca Rivers golden perch consignment to keep the fish in the district.  </w:t>
            </w:r>
          </w:p>
        </w:tc>
      </w:tr>
      <w:tr w:rsidR="001B1F2D" w:rsidRPr="001B1F2D" w14:paraId="5CABF9F8" w14:textId="77777777" w:rsidTr="007D1BBF">
        <w:trPr>
          <w:cantSplit/>
          <w:trHeight w:val="170"/>
        </w:trPr>
        <w:tc>
          <w:tcPr>
            <w:tcW w:w="1843" w:type="dxa"/>
            <w:shd w:val="clear" w:color="auto" w:fill="auto"/>
            <w:tcMar>
              <w:top w:w="57" w:type="dxa"/>
            </w:tcMar>
            <w:hideMark/>
          </w:tcPr>
          <w:p w14:paraId="444A0818" w14:textId="77777777" w:rsidR="001B1F2D" w:rsidRPr="001B1F2D" w:rsidRDefault="001B1F2D" w:rsidP="00B17D29">
            <w:pPr>
              <w:pStyle w:val="Tabletext0"/>
            </w:pPr>
            <w:r w:rsidRPr="001B1F2D">
              <w:t>Watchem Lake (Watchem)</w:t>
            </w:r>
          </w:p>
        </w:tc>
        <w:tc>
          <w:tcPr>
            <w:tcW w:w="1418" w:type="dxa"/>
            <w:shd w:val="clear" w:color="auto" w:fill="auto"/>
            <w:noWrap/>
            <w:tcMar>
              <w:top w:w="57" w:type="dxa"/>
            </w:tcMar>
            <w:hideMark/>
          </w:tcPr>
          <w:p w14:paraId="67254FC4"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D72043F" w14:textId="77777777" w:rsidR="001B1F2D" w:rsidRPr="001B1F2D" w:rsidRDefault="001B1F2D" w:rsidP="00B17D29">
            <w:pPr>
              <w:pStyle w:val="Tabletext0"/>
            </w:pPr>
            <w:r w:rsidRPr="001B1F2D">
              <w:t>Annual stocking</w:t>
            </w:r>
          </w:p>
        </w:tc>
        <w:tc>
          <w:tcPr>
            <w:tcW w:w="992" w:type="dxa"/>
            <w:shd w:val="clear" w:color="auto" w:fill="auto"/>
            <w:noWrap/>
            <w:tcMar>
              <w:top w:w="57" w:type="dxa"/>
            </w:tcMar>
            <w:hideMark/>
          </w:tcPr>
          <w:p w14:paraId="3A19A9E5"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5979B33"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2429A15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C1E2CDD" w14:textId="55B7C201" w:rsidR="001B1F2D" w:rsidRPr="001B1F2D" w:rsidRDefault="001B1F2D" w:rsidP="00B17D29">
            <w:pPr>
              <w:pStyle w:val="Tabletext0"/>
            </w:pPr>
          </w:p>
        </w:tc>
      </w:tr>
      <w:tr w:rsidR="001B1F2D" w:rsidRPr="001B1F2D" w14:paraId="41BCBB2E" w14:textId="77777777" w:rsidTr="007D1BBF">
        <w:trPr>
          <w:cantSplit/>
          <w:trHeight w:val="170"/>
        </w:trPr>
        <w:tc>
          <w:tcPr>
            <w:tcW w:w="1843" w:type="dxa"/>
            <w:shd w:val="clear" w:color="auto" w:fill="auto"/>
            <w:tcMar>
              <w:top w:w="57" w:type="dxa"/>
            </w:tcMar>
            <w:hideMark/>
          </w:tcPr>
          <w:p w14:paraId="6969FD57" w14:textId="77777777" w:rsidR="001B1F2D" w:rsidRPr="001B1F2D" w:rsidRDefault="001B1F2D" w:rsidP="00B17D29">
            <w:pPr>
              <w:pStyle w:val="Tabletext0"/>
            </w:pPr>
            <w:r w:rsidRPr="001B1F2D">
              <w:t>Wooroonook Lake (Charlton)</w:t>
            </w:r>
          </w:p>
        </w:tc>
        <w:tc>
          <w:tcPr>
            <w:tcW w:w="1418" w:type="dxa"/>
            <w:shd w:val="clear" w:color="auto" w:fill="auto"/>
            <w:noWrap/>
            <w:tcMar>
              <w:top w:w="57" w:type="dxa"/>
            </w:tcMar>
            <w:hideMark/>
          </w:tcPr>
          <w:p w14:paraId="2228D9EF"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143D6BCF" w14:textId="77777777" w:rsidR="001B1F2D" w:rsidRPr="001B1F2D" w:rsidRDefault="001B1F2D" w:rsidP="00B17D29">
            <w:pPr>
              <w:pStyle w:val="Tabletext0"/>
            </w:pPr>
            <w:r w:rsidRPr="001B1F2D">
              <w:t> </w:t>
            </w:r>
          </w:p>
        </w:tc>
        <w:tc>
          <w:tcPr>
            <w:tcW w:w="992" w:type="dxa"/>
            <w:shd w:val="clear" w:color="auto" w:fill="auto"/>
            <w:noWrap/>
            <w:tcMar>
              <w:top w:w="57" w:type="dxa"/>
            </w:tcMar>
            <w:hideMark/>
          </w:tcPr>
          <w:p w14:paraId="135DB0B4" w14:textId="77777777" w:rsidR="001B1F2D" w:rsidRPr="001B1F2D" w:rsidRDefault="001B1F2D" w:rsidP="00B17D29">
            <w:pPr>
              <w:pStyle w:val="Tabletext0"/>
            </w:pPr>
            <w:r w:rsidRPr="001B1F2D">
              <w:t> </w:t>
            </w:r>
          </w:p>
        </w:tc>
        <w:tc>
          <w:tcPr>
            <w:tcW w:w="1276" w:type="dxa"/>
            <w:shd w:val="clear" w:color="000000" w:fill="FFFFFF"/>
            <w:noWrap/>
            <w:tcMar>
              <w:top w:w="57" w:type="dxa"/>
            </w:tcMar>
            <w:hideMark/>
          </w:tcPr>
          <w:p w14:paraId="0C50AE54" w14:textId="77777777" w:rsidR="001B1F2D" w:rsidRPr="001B1F2D" w:rsidRDefault="001B1F2D" w:rsidP="00B17D29">
            <w:pPr>
              <w:pStyle w:val="Tabletext0"/>
            </w:pPr>
            <w:r w:rsidRPr="001B1F2D">
              <w:t>5000</w:t>
            </w:r>
          </w:p>
        </w:tc>
        <w:tc>
          <w:tcPr>
            <w:tcW w:w="3118" w:type="dxa"/>
            <w:shd w:val="clear" w:color="auto" w:fill="auto"/>
            <w:noWrap/>
            <w:tcMar>
              <w:top w:w="57" w:type="dxa"/>
            </w:tcMar>
            <w:hideMark/>
          </w:tcPr>
          <w:p w14:paraId="0E3C843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2A7FDB4" w14:textId="15E17EF8" w:rsidR="001B1F2D" w:rsidRPr="001B1F2D" w:rsidRDefault="001B1F2D" w:rsidP="003D2EEC">
            <w:pPr>
              <w:pStyle w:val="Tabletext0"/>
            </w:pPr>
            <w:r w:rsidRPr="001B1F2D">
              <w:t>Annual stocking of 5000 golden perch</w:t>
            </w:r>
            <w:r w:rsidR="00070F78">
              <w:t>.</w:t>
            </w:r>
            <w:r w:rsidRPr="001B1F2D">
              <w:t xml:space="preserve"> Due to low water levels in the Avoca River its 20000 golden perch were not stocked during 2014/2015. </w:t>
            </w:r>
            <w:r w:rsidR="001003DC">
              <w:t>Wooronook Lake</w:t>
            </w:r>
            <w:r w:rsidRPr="001B1F2D">
              <w:t xml:space="preserve"> received an extra boost stocking of 5000 golden perch that were part of the Avoca Rivers golden perch consignment to keep the fish in the district.  </w:t>
            </w:r>
          </w:p>
        </w:tc>
      </w:tr>
    </w:tbl>
    <w:p w14:paraId="54724B32" w14:textId="77777777" w:rsidR="009D5AC4" w:rsidRDefault="009D5AC4" w:rsidP="009D5AC4">
      <w:pPr>
        <w:pStyle w:val="HB"/>
      </w:pPr>
    </w:p>
    <w:p w14:paraId="5D56F0DD" w14:textId="77777777" w:rsidR="000A699B" w:rsidRDefault="000A699B">
      <w:pPr>
        <w:sectPr w:rsidR="000A699B" w:rsidSect="004A04B8">
          <w:headerReference w:type="even" r:id="rId71"/>
          <w:footerReference w:type="default" r:id="rId72"/>
          <w:footerReference w:type="first" r:id="rId73"/>
          <w:pgSz w:w="16840" w:h="11907" w:orient="landscape" w:code="9"/>
          <w:pgMar w:top="1134" w:right="1134" w:bottom="1134" w:left="1134" w:header="709" w:footer="680" w:gutter="0"/>
          <w:cols w:space="708"/>
          <w:formProt w:val="0"/>
          <w:titlePg/>
          <w:docGrid w:linePitch="360"/>
        </w:sectPr>
      </w:pPr>
    </w:p>
    <w:p w14:paraId="1A3F7B98" w14:textId="3FBB9714" w:rsidR="009D5AC4" w:rsidRPr="001B1F2D" w:rsidRDefault="009D5AC4" w:rsidP="009D5AC4">
      <w:pPr>
        <w:pStyle w:val="HB"/>
      </w:pPr>
      <w:bookmarkStart w:id="50" w:name="_Toc438021204"/>
      <w:r>
        <w:t>Port Phillip</w:t>
      </w:r>
      <w:bookmarkEnd w:id="50"/>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1843"/>
        <w:gridCol w:w="1701"/>
        <w:gridCol w:w="1559"/>
        <w:gridCol w:w="1418"/>
        <w:gridCol w:w="1423"/>
        <w:gridCol w:w="2262"/>
        <w:gridCol w:w="4395"/>
      </w:tblGrid>
      <w:tr w:rsidR="00F7591A" w:rsidRPr="006056B1" w14:paraId="46FBACFF" w14:textId="77777777" w:rsidTr="00232740">
        <w:trPr>
          <w:cantSplit/>
          <w:trHeight w:val="170"/>
          <w:tblHeader/>
        </w:trPr>
        <w:tc>
          <w:tcPr>
            <w:tcW w:w="1843" w:type="dxa"/>
            <w:shd w:val="clear" w:color="auto" w:fill="7BCCD6"/>
            <w:tcMar>
              <w:top w:w="57" w:type="dxa"/>
            </w:tcMar>
            <w:hideMark/>
          </w:tcPr>
          <w:p w14:paraId="2FDC5A44" w14:textId="77777777" w:rsidR="00F7591A" w:rsidRPr="006056B1" w:rsidRDefault="00F7591A" w:rsidP="00232740">
            <w:pPr>
              <w:pStyle w:val="Tabletext0"/>
              <w:rPr>
                <w:b/>
                <w:bCs/>
              </w:rPr>
            </w:pPr>
            <w:r w:rsidRPr="006056B1">
              <w:rPr>
                <w:b/>
                <w:bCs/>
              </w:rPr>
              <w:t>Water</w:t>
            </w:r>
          </w:p>
        </w:tc>
        <w:tc>
          <w:tcPr>
            <w:tcW w:w="1701" w:type="dxa"/>
            <w:shd w:val="clear" w:color="auto" w:fill="7BCCD6"/>
            <w:noWrap/>
            <w:tcMar>
              <w:top w:w="57" w:type="dxa"/>
            </w:tcMar>
            <w:hideMark/>
          </w:tcPr>
          <w:p w14:paraId="337FA2EB" w14:textId="77777777" w:rsidR="00F7591A" w:rsidRPr="006056B1" w:rsidRDefault="00F7591A" w:rsidP="00232740">
            <w:pPr>
              <w:pStyle w:val="Tabletext0"/>
              <w:rPr>
                <w:b/>
                <w:bCs/>
              </w:rPr>
            </w:pPr>
            <w:r w:rsidRPr="006056B1">
              <w:rPr>
                <w:b/>
                <w:bCs/>
              </w:rPr>
              <w:t>Species</w:t>
            </w:r>
          </w:p>
        </w:tc>
        <w:tc>
          <w:tcPr>
            <w:tcW w:w="1559" w:type="dxa"/>
            <w:shd w:val="clear" w:color="auto" w:fill="7BCCD6"/>
            <w:noWrap/>
            <w:tcMar>
              <w:top w:w="57" w:type="dxa"/>
            </w:tcMar>
            <w:hideMark/>
          </w:tcPr>
          <w:p w14:paraId="4299DE66" w14:textId="77777777" w:rsidR="00F7591A" w:rsidRPr="006056B1" w:rsidRDefault="00F7591A" w:rsidP="00232740">
            <w:pPr>
              <w:pStyle w:val="Tabletext0"/>
              <w:rPr>
                <w:b/>
                <w:bCs/>
              </w:rPr>
            </w:pPr>
            <w:r w:rsidRPr="006056B1">
              <w:rPr>
                <w:b/>
                <w:bCs/>
              </w:rPr>
              <w:t>Stocking schedule</w:t>
            </w:r>
          </w:p>
        </w:tc>
        <w:tc>
          <w:tcPr>
            <w:tcW w:w="1418" w:type="dxa"/>
            <w:shd w:val="clear" w:color="auto" w:fill="7BCCD6"/>
            <w:noWrap/>
            <w:tcMar>
              <w:top w:w="57" w:type="dxa"/>
            </w:tcMar>
            <w:hideMark/>
          </w:tcPr>
          <w:p w14:paraId="23F5BE68" w14:textId="77777777" w:rsidR="00F7591A" w:rsidRPr="006056B1" w:rsidRDefault="00F7591A" w:rsidP="00232740">
            <w:pPr>
              <w:pStyle w:val="Tabletext0"/>
              <w:rPr>
                <w:b/>
                <w:bCs/>
              </w:rPr>
            </w:pPr>
            <w:r w:rsidRPr="006056B1">
              <w:rPr>
                <w:b/>
                <w:bCs/>
              </w:rPr>
              <w:t>Type</w:t>
            </w:r>
          </w:p>
        </w:tc>
        <w:tc>
          <w:tcPr>
            <w:tcW w:w="1423" w:type="dxa"/>
            <w:shd w:val="clear" w:color="auto" w:fill="7BCCD6"/>
            <w:tcMar>
              <w:top w:w="57" w:type="dxa"/>
            </w:tcMar>
            <w:hideMark/>
          </w:tcPr>
          <w:p w14:paraId="25965CF9" w14:textId="77777777" w:rsidR="00F7591A" w:rsidRPr="006056B1" w:rsidRDefault="00F7591A" w:rsidP="00232740">
            <w:pPr>
              <w:pStyle w:val="Tabletext0"/>
              <w:rPr>
                <w:b/>
                <w:bCs/>
              </w:rPr>
            </w:pPr>
            <w:r w:rsidRPr="006056B1">
              <w:rPr>
                <w:b/>
                <w:bCs/>
              </w:rPr>
              <w:t>Planned for 2015-16:</w:t>
            </w:r>
          </w:p>
        </w:tc>
        <w:tc>
          <w:tcPr>
            <w:tcW w:w="2262" w:type="dxa"/>
            <w:shd w:val="clear" w:color="auto" w:fill="7BCCD6"/>
            <w:tcMar>
              <w:top w:w="57" w:type="dxa"/>
            </w:tcMar>
            <w:hideMark/>
          </w:tcPr>
          <w:p w14:paraId="147970FC" w14:textId="77777777" w:rsidR="00F7591A" w:rsidRPr="006056B1" w:rsidRDefault="00F7591A" w:rsidP="00232740">
            <w:pPr>
              <w:pStyle w:val="Tabletext0"/>
              <w:rPr>
                <w:b/>
                <w:bCs/>
              </w:rPr>
            </w:pPr>
            <w:r w:rsidRPr="006056B1">
              <w:rPr>
                <w:b/>
                <w:bCs/>
              </w:rPr>
              <w:t xml:space="preserve">Stocking Requests </w:t>
            </w:r>
            <w:r w:rsidRPr="006056B1">
              <w:rPr>
                <w:b/>
                <w:bCs/>
              </w:rPr>
              <w:br/>
              <w:t>for 2016</w:t>
            </w:r>
          </w:p>
        </w:tc>
        <w:tc>
          <w:tcPr>
            <w:tcW w:w="4395" w:type="dxa"/>
            <w:shd w:val="clear" w:color="auto" w:fill="7BCCD6"/>
            <w:tcMar>
              <w:top w:w="57" w:type="dxa"/>
            </w:tcMar>
            <w:hideMark/>
          </w:tcPr>
          <w:p w14:paraId="11F033B0" w14:textId="77777777" w:rsidR="00F7591A" w:rsidRPr="006056B1" w:rsidRDefault="00F7591A" w:rsidP="00232740">
            <w:pPr>
              <w:pStyle w:val="Tabletext0"/>
              <w:rPr>
                <w:b/>
                <w:bCs/>
              </w:rPr>
            </w:pPr>
            <w:r w:rsidRPr="006056B1">
              <w:rPr>
                <w:b/>
                <w:bCs/>
              </w:rPr>
              <w:t>Comments:</w:t>
            </w:r>
          </w:p>
        </w:tc>
      </w:tr>
      <w:tr w:rsidR="001B1F2D" w:rsidRPr="001B1F2D" w14:paraId="137F44F1" w14:textId="77777777" w:rsidTr="00B17D29">
        <w:trPr>
          <w:cantSplit/>
          <w:trHeight w:val="170"/>
        </w:trPr>
        <w:tc>
          <w:tcPr>
            <w:tcW w:w="1843" w:type="dxa"/>
            <w:shd w:val="clear" w:color="auto" w:fill="auto"/>
            <w:tcMar>
              <w:top w:w="57" w:type="dxa"/>
            </w:tcMar>
            <w:hideMark/>
          </w:tcPr>
          <w:p w14:paraId="59271BBA" w14:textId="77777777" w:rsidR="001B1F2D" w:rsidRPr="001B1F2D" w:rsidRDefault="001B1F2D" w:rsidP="00B17D29">
            <w:pPr>
              <w:pStyle w:val="Tabletext0"/>
            </w:pPr>
            <w:r w:rsidRPr="001B1F2D">
              <w:t>Albert Park Lake (Albert Park)</w:t>
            </w:r>
          </w:p>
        </w:tc>
        <w:tc>
          <w:tcPr>
            <w:tcW w:w="1701" w:type="dxa"/>
            <w:shd w:val="clear" w:color="auto" w:fill="auto"/>
            <w:noWrap/>
            <w:tcMar>
              <w:top w:w="57" w:type="dxa"/>
            </w:tcMar>
            <w:hideMark/>
          </w:tcPr>
          <w:p w14:paraId="4C5F9DEA"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0B39FF17"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AFBCA1B"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88542DA" w14:textId="1400FB0A" w:rsidR="001B1F2D" w:rsidRPr="001B1F2D" w:rsidRDefault="007E335F" w:rsidP="00B17D29">
            <w:pPr>
              <w:pStyle w:val="Tabletext0"/>
            </w:pPr>
            <w:r>
              <w:t>2</w:t>
            </w:r>
            <w:r w:rsidRPr="001B1F2D">
              <w:t>0000</w:t>
            </w:r>
          </w:p>
        </w:tc>
        <w:tc>
          <w:tcPr>
            <w:tcW w:w="2262" w:type="dxa"/>
            <w:shd w:val="clear" w:color="auto" w:fill="auto"/>
            <w:noWrap/>
            <w:tcMar>
              <w:top w:w="57" w:type="dxa"/>
            </w:tcMar>
            <w:hideMark/>
          </w:tcPr>
          <w:p w14:paraId="6B628540"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D9EE335" w14:textId="08C7ADCF" w:rsidR="001B1F2D" w:rsidRPr="001B1F2D" w:rsidRDefault="001B1F2D" w:rsidP="003D2EEC">
            <w:pPr>
              <w:pStyle w:val="Tabletext0"/>
            </w:pPr>
            <w:r w:rsidRPr="001B1F2D">
              <w:t xml:space="preserve">Stocking dependant on numbers of estuary perch available. </w:t>
            </w:r>
            <w:r w:rsidR="007E335F">
              <w:t>Stock at least 10,000 annually</w:t>
            </w:r>
          </w:p>
        </w:tc>
      </w:tr>
      <w:tr w:rsidR="001B1F2D" w:rsidRPr="001B1F2D" w14:paraId="56283476" w14:textId="77777777" w:rsidTr="00B17D29">
        <w:trPr>
          <w:cantSplit/>
          <w:trHeight w:val="170"/>
        </w:trPr>
        <w:tc>
          <w:tcPr>
            <w:tcW w:w="1843" w:type="dxa"/>
            <w:shd w:val="clear" w:color="auto" w:fill="auto"/>
            <w:tcMar>
              <w:top w:w="57" w:type="dxa"/>
            </w:tcMar>
            <w:hideMark/>
          </w:tcPr>
          <w:p w14:paraId="3EE6E190" w14:textId="77777777" w:rsidR="001B1F2D" w:rsidRPr="001B1F2D" w:rsidRDefault="001B1F2D" w:rsidP="00B17D29">
            <w:pPr>
              <w:pStyle w:val="Tabletext0"/>
            </w:pPr>
            <w:r w:rsidRPr="001B1F2D">
              <w:t>Albert Park Lake (Albert Park)</w:t>
            </w:r>
          </w:p>
        </w:tc>
        <w:tc>
          <w:tcPr>
            <w:tcW w:w="1701" w:type="dxa"/>
            <w:shd w:val="clear" w:color="auto" w:fill="auto"/>
            <w:noWrap/>
            <w:tcMar>
              <w:top w:w="57" w:type="dxa"/>
            </w:tcMar>
            <w:hideMark/>
          </w:tcPr>
          <w:p w14:paraId="3A682DC6"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9B0E45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233B3AC"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4808276"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4119AC7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0F9B1D7" w14:textId="3C898D3C" w:rsidR="001B1F2D" w:rsidRPr="001B1F2D" w:rsidRDefault="001B1F2D" w:rsidP="00B17D29">
            <w:pPr>
              <w:pStyle w:val="Tabletext0"/>
            </w:pPr>
          </w:p>
        </w:tc>
      </w:tr>
      <w:tr w:rsidR="001B1F2D" w:rsidRPr="001B1F2D" w14:paraId="784B5F26" w14:textId="77777777" w:rsidTr="00B17D29">
        <w:trPr>
          <w:cantSplit/>
          <w:trHeight w:val="170"/>
        </w:trPr>
        <w:tc>
          <w:tcPr>
            <w:tcW w:w="1843" w:type="dxa"/>
            <w:shd w:val="clear" w:color="auto" w:fill="auto"/>
            <w:tcMar>
              <w:top w:w="57" w:type="dxa"/>
            </w:tcMar>
            <w:hideMark/>
          </w:tcPr>
          <w:p w14:paraId="1C393AE1" w14:textId="77777777" w:rsidR="001B1F2D" w:rsidRPr="001B1F2D" w:rsidRDefault="001B1F2D" w:rsidP="00B17D29">
            <w:pPr>
              <w:pStyle w:val="Tabletext0"/>
            </w:pPr>
            <w:r w:rsidRPr="001B1F2D">
              <w:t>Albert Park Lake (Albert Park)</w:t>
            </w:r>
          </w:p>
        </w:tc>
        <w:tc>
          <w:tcPr>
            <w:tcW w:w="1701" w:type="dxa"/>
            <w:shd w:val="clear" w:color="auto" w:fill="auto"/>
            <w:noWrap/>
            <w:tcMar>
              <w:top w:w="57" w:type="dxa"/>
            </w:tcMar>
            <w:hideMark/>
          </w:tcPr>
          <w:p w14:paraId="5A94835B" w14:textId="77777777" w:rsidR="001B1F2D" w:rsidRPr="001B1F2D" w:rsidRDefault="001B1F2D" w:rsidP="00B17D29">
            <w:pPr>
              <w:pStyle w:val="Tabletext0"/>
            </w:pPr>
            <w:r w:rsidRPr="001B1F2D">
              <w:t>Murray cod</w:t>
            </w:r>
          </w:p>
        </w:tc>
        <w:tc>
          <w:tcPr>
            <w:tcW w:w="1559" w:type="dxa"/>
            <w:shd w:val="clear" w:color="auto" w:fill="auto"/>
            <w:tcMar>
              <w:top w:w="57" w:type="dxa"/>
            </w:tcMar>
            <w:hideMark/>
          </w:tcPr>
          <w:p w14:paraId="0E802E0D"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6736317"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73AD564C" w14:textId="03FC07E0" w:rsidR="001B1F2D" w:rsidRPr="001B1F2D" w:rsidRDefault="001B1F2D" w:rsidP="00B17D29">
            <w:pPr>
              <w:pStyle w:val="Tabletext0"/>
            </w:pPr>
          </w:p>
        </w:tc>
        <w:tc>
          <w:tcPr>
            <w:tcW w:w="2262" w:type="dxa"/>
            <w:shd w:val="clear" w:color="auto" w:fill="auto"/>
            <w:tcMar>
              <w:top w:w="57" w:type="dxa"/>
            </w:tcMar>
            <w:hideMark/>
          </w:tcPr>
          <w:p w14:paraId="5BD4A5DB" w14:textId="77777777" w:rsidR="001B1F2D" w:rsidRPr="001B1F2D" w:rsidRDefault="001B1F2D" w:rsidP="00B17D29">
            <w:pPr>
              <w:pStyle w:val="Tabletext0"/>
            </w:pPr>
            <w:r w:rsidRPr="001B1F2D">
              <w:t>Native Fish Australia (NFA) request 1000 Murray cod</w:t>
            </w:r>
          </w:p>
        </w:tc>
        <w:tc>
          <w:tcPr>
            <w:tcW w:w="4395" w:type="dxa"/>
            <w:shd w:val="clear" w:color="000000" w:fill="FFFFFF"/>
            <w:tcMar>
              <w:top w:w="57" w:type="dxa"/>
            </w:tcMar>
            <w:hideMark/>
          </w:tcPr>
          <w:p w14:paraId="07EBB354" w14:textId="6FC6A9E4" w:rsidR="001B1F2D" w:rsidRPr="001B1F2D" w:rsidRDefault="001B1F2D" w:rsidP="00B17D29">
            <w:pPr>
              <w:pStyle w:val="Tabletext0"/>
            </w:pPr>
            <w:r w:rsidRPr="001B1F2D">
              <w:t xml:space="preserve">If available a small number </w:t>
            </w:r>
            <w:r w:rsidR="00070F78">
              <w:t xml:space="preserve">(1000) </w:t>
            </w:r>
            <w:r w:rsidRPr="001B1F2D">
              <w:t>of Murray cod to be stocked</w:t>
            </w:r>
            <w:r w:rsidR="00070F78">
              <w:t xml:space="preserve"> if translocation authority received</w:t>
            </w:r>
            <w:r w:rsidR="002629E6">
              <w:t>.</w:t>
            </w:r>
            <w:r w:rsidRPr="001B1F2D">
              <w:t xml:space="preserve"> NFA to do TEP </w:t>
            </w:r>
            <w:r w:rsidR="00070F78">
              <w:t xml:space="preserve">submission </w:t>
            </w:r>
            <w:r w:rsidRPr="001B1F2D">
              <w:t>required for stocking Murray cod. Full TEP Risk assessment required.</w:t>
            </w:r>
          </w:p>
        </w:tc>
      </w:tr>
      <w:tr w:rsidR="001B1F2D" w:rsidRPr="001B1F2D" w14:paraId="29D01F18" w14:textId="77777777" w:rsidTr="00B17D29">
        <w:trPr>
          <w:cantSplit/>
          <w:trHeight w:val="170"/>
        </w:trPr>
        <w:tc>
          <w:tcPr>
            <w:tcW w:w="1843" w:type="dxa"/>
            <w:shd w:val="clear" w:color="auto" w:fill="auto"/>
            <w:tcMar>
              <w:top w:w="57" w:type="dxa"/>
            </w:tcMar>
            <w:hideMark/>
          </w:tcPr>
          <w:p w14:paraId="3140D7B7" w14:textId="77777777" w:rsidR="001B1F2D" w:rsidRPr="001B1F2D" w:rsidRDefault="001B1F2D" w:rsidP="00B17D29">
            <w:pPr>
              <w:pStyle w:val="Tabletext0"/>
            </w:pPr>
            <w:r w:rsidRPr="001B1F2D">
              <w:t>Albert Park Lake (Albert Park)</w:t>
            </w:r>
          </w:p>
        </w:tc>
        <w:tc>
          <w:tcPr>
            <w:tcW w:w="1701" w:type="dxa"/>
            <w:shd w:val="clear" w:color="auto" w:fill="auto"/>
            <w:noWrap/>
            <w:tcMar>
              <w:top w:w="57" w:type="dxa"/>
            </w:tcMar>
            <w:hideMark/>
          </w:tcPr>
          <w:p w14:paraId="1FA056D5"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52FEA91"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7A469790"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013155D2" w14:textId="77777777" w:rsidR="001B1F2D" w:rsidRPr="001B1F2D" w:rsidRDefault="001B1F2D" w:rsidP="00B17D29">
            <w:pPr>
              <w:pStyle w:val="Tabletext0"/>
            </w:pPr>
            <w:r w:rsidRPr="001B1F2D">
              <w:t>3000</w:t>
            </w:r>
          </w:p>
        </w:tc>
        <w:tc>
          <w:tcPr>
            <w:tcW w:w="2262" w:type="dxa"/>
            <w:shd w:val="clear" w:color="auto" w:fill="auto"/>
            <w:noWrap/>
            <w:tcMar>
              <w:top w:w="57" w:type="dxa"/>
            </w:tcMar>
            <w:hideMark/>
          </w:tcPr>
          <w:p w14:paraId="5CB5F8F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C1DAF05" w14:textId="77777777" w:rsidR="001B1F2D" w:rsidRPr="001B1F2D" w:rsidRDefault="001B1F2D" w:rsidP="00B17D29">
            <w:pPr>
              <w:pStyle w:val="Tabletext0"/>
            </w:pPr>
            <w:r w:rsidRPr="001B1F2D">
              <w:t>1000 rainbow trout 1st, 2nd &amp; 3rd Term School Holidays.</w:t>
            </w:r>
          </w:p>
        </w:tc>
      </w:tr>
      <w:tr w:rsidR="001B1F2D" w:rsidRPr="001B1F2D" w14:paraId="791733F7" w14:textId="77777777" w:rsidTr="00B17D29">
        <w:trPr>
          <w:cantSplit/>
          <w:trHeight w:val="170"/>
        </w:trPr>
        <w:tc>
          <w:tcPr>
            <w:tcW w:w="1843" w:type="dxa"/>
            <w:shd w:val="clear" w:color="auto" w:fill="auto"/>
            <w:tcMar>
              <w:top w:w="57" w:type="dxa"/>
            </w:tcMar>
            <w:hideMark/>
          </w:tcPr>
          <w:p w14:paraId="7CCEC691" w14:textId="77777777" w:rsidR="001B1F2D" w:rsidRPr="001B1F2D" w:rsidRDefault="001B1F2D" w:rsidP="00B17D29">
            <w:pPr>
              <w:pStyle w:val="Tabletext0"/>
            </w:pPr>
            <w:r w:rsidRPr="001B1F2D">
              <w:t>Aura Vale Reservoir</w:t>
            </w:r>
          </w:p>
        </w:tc>
        <w:tc>
          <w:tcPr>
            <w:tcW w:w="1701" w:type="dxa"/>
            <w:shd w:val="clear" w:color="auto" w:fill="auto"/>
            <w:tcMar>
              <w:top w:w="57" w:type="dxa"/>
            </w:tcMar>
            <w:hideMark/>
          </w:tcPr>
          <w:p w14:paraId="23A4A62F"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7E881623"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45C63E57"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615272BC"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33087C0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78BCBD2" w14:textId="77777777" w:rsidR="001B1F2D" w:rsidRPr="001B1F2D" w:rsidRDefault="001B1F2D" w:rsidP="00B17D29">
            <w:pPr>
              <w:pStyle w:val="Tabletext0"/>
            </w:pPr>
            <w:r w:rsidRPr="001B1F2D">
              <w:t xml:space="preserve">Water not currently on stocking program. Stocking of Aura Vale Reservoir is under investigation for a potential development of a fishery. TEP required. </w:t>
            </w:r>
          </w:p>
        </w:tc>
      </w:tr>
      <w:tr w:rsidR="001B1F2D" w:rsidRPr="001B1F2D" w14:paraId="4A4CC9AB" w14:textId="77777777" w:rsidTr="00B17D29">
        <w:trPr>
          <w:cantSplit/>
          <w:trHeight w:val="170"/>
        </w:trPr>
        <w:tc>
          <w:tcPr>
            <w:tcW w:w="1843" w:type="dxa"/>
            <w:shd w:val="clear" w:color="auto" w:fill="auto"/>
            <w:tcMar>
              <w:top w:w="57" w:type="dxa"/>
            </w:tcMar>
            <w:hideMark/>
          </w:tcPr>
          <w:p w14:paraId="2B1BB405" w14:textId="77777777" w:rsidR="001B1F2D" w:rsidRPr="001B1F2D" w:rsidRDefault="001B1F2D" w:rsidP="00B17D29">
            <w:pPr>
              <w:pStyle w:val="Tabletext0"/>
            </w:pPr>
            <w:r w:rsidRPr="001B1F2D">
              <w:t>Beaconsfield Reservoir</w:t>
            </w:r>
          </w:p>
        </w:tc>
        <w:tc>
          <w:tcPr>
            <w:tcW w:w="1701" w:type="dxa"/>
            <w:shd w:val="clear" w:color="auto" w:fill="auto"/>
            <w:tcMar>
              <w:top w:w="57" w:type="dxa"/>
            </w:tcMar>
            <w:hideMark/>
          </w:tcPr>
          <w:p w14:paraId="60D5E766"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091B2E1E"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72C4E440"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067563AA"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607D205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4E6A32" w14:textId="7AB36CEA" w:rsidR="001B1F2D" w:rsidRPr="001B1F2D" w:rsidRDefault="00ED48BA" w:rsidP="003D2EEC">
            <w:pPr>
              <w:pStyle w:val="Tabletext0"/>
            </w:pPr>
            <w:r>
              <w:t>Requires investigation</w:t>
            </w:r>
            <w:r w:rsidR="00070F78">
              <w:t xml:space="preserve"> regarding potential for fishery</w:t>
            </w:r>
            <w:r>
              <w:t xml:space="preserve">. </w:t>
            </w:r>
            <w:r w:rsidR="001B1F2D" w:rsidRPr="001B1F2D">
              <w:t xml:space="preserve">Water requires assessment and approval of water managers. TEP </w:t>
            </w:r>
            <w:r w:rsidR="00070F78">
              <w:t xml:space="preserve">also </w:t>
            </w:r>
            <w:r w:rsidR="001B1F2D" w:rsidRPr="001B1F2D">
              <w:t>required.</w:t>
            </w:r>
          </w:p>
        </w:tc>
      </w:tr>
      <w:tr w:rsidR="001B1F2D" w:rsidRPr="001B1F2D" w14:paraId="20C8FFD5" w14:textId="77777777" w:rsidTr="00B17D29">
        <w:trPr>
          <w:cantSplit/>
          <w:trHeight w:val="170"/>
        </w:trPr>
        <w:tc>
          <w:tcPr>
            <w:tcW w:w="1843" w:type="dxa"/>
            <w:shd w:val="clear" w:color="auto" w:fill="auto"/>
            <w:tcMar>
              <w:top w:w="57" w:type="dxa"/>
            </w:tcMar>
            <w:hideMark/>
          </w:tcPr>
          <w:p w14:paraId="2CE7487F" w14:textId="77777777" w:rsidR="001B1F2D" w:rsidRPr="001B1F2D" w:rsidRDefault="001B1F2D" w:rsidP="00B17D29">
            <w:pPr>
              <w:pStyle w:val="Tabletext0"/>
            </w:pPr>
            <w:r w:rsidRPr="001B1F2D">
              <w:t xml:space="preserve">Berwick Springs Estate Lake (Berwick) </w:t>
            </w:r>
          </w:p>
        </w:tc>
        <w:tc>
          <w:tcPr>
            <w:tcW w:w="1701" w:type="dxa"/>
            <w:shd w:val="clear" w:color="auto" w:fill="auto"/>
            <w:noWrap/>
            <w:tcMar>
              <w:top w:w="57" w:type="dxa"/>
            </w:tcMar>
            <w:hideMark/>
          </w:tcPr>
          <w:p w14:paraId="3FD4F97E"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87429F1"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4B79F437"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209AD0E0" w14:textId="77777777" w:rsidR="001B1F2D" w:rsidRPr="001B1F2D" w:rsidRDefault="001B1F2D" w:rsidP="00B17D29">
            <w:pPr>
              <w:pStyle w:val="Tabletext0"/>
            </w:pPr>
            <w:r w:rsidRPr="001B1F2D">
              <w:t>1500</w:t>
            </w:r>
          </w:p>
        </w:tc>
        <w:tc>
          <w:tcPr>
            <w:tcW w:w="2262" w:type="dxa"/>
            <w:shd w:val="clear" w:color="auto" w:fill="auto"/>
            <w:noWrap/>
            <w:tcMar>
              <w:top w:w="57" w:type="dxa"/>
            </w:tcMar>
            <w:hideMark/>
          </w:tcPr>
          <w:p w14:paraId="6E4BF49E"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2F44A08" w14:textId="77777777" w:rsidR="001B1F2D" w:rsidRPr="001B1F2D" w:rsidRDefault="001B1F2D" w:rsidP="00B17D29">
            <w:pPr>
              <w:pStyle w:val="Tabletext0"/>
            </w:pPr>
            <w:r w:rsidRPr="001B1F2D">
              <w:t>500 rainbow trout 1st, 2nd &amp; 3rd Term School Holidays.</w:t>
            </w:r>
          </w:p>
        </w:tc>
      </w:tr>
      <w:tr w:rsidR="001B1F2D" w:rsidRPr="001B1F2D" w14:paraId="26F6950A" w14:textId="77777777" w:rsidTr="00B17D29">
        <w:trPr>
          <w:cantSplit/>
          <w:trHeight w:val="170"/>
        </w:trPr>
        <w:tc>
          <w:tcPr>
            <w:tcW w:w="1843" w:type="dxa"/>
            <w:shd w:val="clear" w:color="auto" w:fill="auto"/>
            <w:tcMar>
              <w:top w:w="57" w:type="dxa"/>
            </w:tcMar>
            <w:hideMark/>
          </w:tcPr>
          <w:p w14:paraId="7E1532C7" w14:textId="77777777" w:rsidR="001B1F2D" w:rsidRPr="001B1F2D" w:rsidRDefault="001B1F2D" w:rsidP="00B17D29">
            <w:pPr>
              <w:pStyle w:val="Tabletext0"/>
            </w:pPr>
            <w:r w:rsidRPr="001B1F2D">
              <w:t>Bittern Reservoir</w:t>
            </w:r>
          </w:p>
        </w:tc>
        <w:tc>
          <w:tcPr>
            <w:tcW w:w="1701" w:type="dxa"/>
            <w:shd w:val="clear" w:color="auto" w:fill="auto"/>
            <w:tcMar>
              <w:top w:w="57" w:type="dxa"/>
            </w:tcMar>
            <w:hideMark/>
          </w:tcPr>
          <w:p w14:paraId="0E49F575"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465A320A"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0D3E8DBE"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3D058EA"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5AEFC6E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BAE40BE" w14:textId="0B950F52" w:rsidR="001B1F2D" w:rsidRPr="001B1F2D" w:rsidRDefault="001B1F2D" w:rsidP="003D2EEC">
            <w:pPr>
              <w:pStyle w:val="Tabletext0"/>
            </w:pPr>
            <w:r w:rsidRPr="001B1F2D">
              <w:t>Water not currently on stocking program. Linked with Devilbend Reservoir. Bittern Reservoir to be developed for recreational angling. Potential estuary perch water or trophy trout fishery. Summer water profile may not suit salmonids</w:t>
            </w:r>
            <w:r w:rsidR="00070F78">
              <w:t xml:space="preserve"> at present management</w:t>
            </w:r>
            <w:r w:rsidRPr="001B1F2D">
              <w:t>. Water security requires assessment and confirmation of supply.</w:t>
            </w:r>
          </w:p>
        </w:tc>
      </w:tr>
      <w:tr w:rsidR="001B1F2D" w:rsidRPr="001B1F2D" w14:paraId="55DC6C5F" w14:textId="77777777" w:rsidTr="00B17D29">
        <w:trPr>
          <w:cantSplit/>
          <w:trHeight w:val="170"/>
        </w:trPr>
        <w:tc>
          <w:tcPr>
            <w:tcW w:w="1843" w:type="dxa"/>
            <w:shd w:val="clear" w:color="auto" w:fill="auto"/>
            <w:tcMar>
              <w:top w:w="57" w:type="dxa"/>
            </w:tcMar>
            <w:hideMark/>
          </w:tcPr>
          <w:p w14:paraId="59B80439" w14:textId="77777777" w:rsidR="001B1F2D" w:rsidRPr="001B1F2D" w:rsidRDefault="001B1F2D" w:rsidP="00B17D29">
            <w:pPr>
              <w:pStyle w:val="Tabletext0"/>
            </w:pPr>
            <w:r w:rsidRPr="001B1F2D">
              <w:t>Cardinia Lake (Pakenham)</w:t>
            </w:r>
          </w:p>
        </w:tc>
        <w:tc>
          <w:tcPr>
            <w:tcW w:w="1701" w:type="dxa"/>
            <w:shd w:val="clear" w:color="auto" w:fill="auto"/>
            <w:noWrap/>
            <w:tcMar>
              <w:top w:w="57" w:type="dxa"/>
            </w:tcMar>
            <w:hideMark/>
          </w:tcPr>
          <w:p w14:paraId="0386D7CD"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71185D3"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2647CBE4"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2B65B44F" w14:textId="76C6BE04" w:rsidR="001B1F2D" w:rsidRPr="001B1F2D" w:rsidRDefault="001B1F2D" w:rsidP="00B17D29">
            <w:pPr>
              <w:pStyle w:val="Tabletext0"/>
            </w:pPr>
          </w:p>
        </w:tc>
        <w:tc>
          <w:tcPr>
            <w:tcW w:w="2262" w:type="dxa"/>
            <w:shd w:val="clear" w:color="auto" w:fill="auto"/>
            <w:noWrap/>
            <w:tcMar>
              <w:top w:w="57" w:type="dxa"/>
            </w:tcMar>
            <w:hideMark/>
          </w:tcPr>
          <w:p w14:paraId="77C3034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F62A18E" w14:textId="410DC741" w:rsidR="001B1F2D" w:rsidRPr="001B1F2D" w:rsidRDefault="001B1F2D" w:rsidP="003D2EEC">
            <w:pPr>
              <w:pStyle w:val="Tabletext0"/>
            </w:pPr>
            <w:r w:rsidRPr="001B1F2D">
              <w:t>Water not currently on stocking program. Subject to TEP &amp; water manager approval to stock. Fisheries Victoria to inspect Cardinia Lakes for suitability as school holiday water. If OK 300 rainbow trout 1st, 2nd &amp; 3rd term school holidays.</w:t>
            </w:r>
          </w:p>
        </w:tc>
      </w:tr>
      <w:tr w:rsidR="001B1F2D" w:rsidRPr="001B1F2D" w14:paraId="76BB01E5" w14:textId="77777777" w:rsidTr="00B17D29">
        <w:trPr>
          <w:cantSplit/>
          <w:trHeight w:val="170"/>
        </w:trPr>
        <w:tc>
          <w:tcPr>
            <w:tcW w:w="1843" w:type="dxa"/>
            <w:shd w:val="clear" w:color="auto" w:fill="auto"/>
            <w:tcMar>
              <w:top w:w="57" w:type="dxa"/>
            </w:tcMar>
            <w:hideMark/>
          </w:tcPr>
          <w:p w14:paraId="359A1A7E" w14:textId="77777777" w:rsidR="001B1F2D" w:rsidRPr="001B1F2D" w:rsidRDefault="001B1F2D" w:rsidP="00B17D29">
            <w:pPr>
              <w:pStyle w:val="Tabletext0"/>
            </w:pPr>
            <w:r w:rsidRPr="001B1F2D">
              <w:t xml:space="preserve">Casey Fields Lake (Cranbourne) </w:t>
            </w:r>
          </w:p>
        </w:tc>
        <w:tc>
          <w:tcPr>
            <w:tcW w:w="1701" w:type="dxa"/>
            <w:shd w:val="clear" w:color="auto" w:fill="auto"/>
            <w:noWrap/>
            <w:tcMar>
              <w:top w:w="57" w:type="dxa"/>
            </w:tcMar>
            <w:hideMark/>
          </w:tcPr>
          <w:p w14:paraId="73F73447"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D9D8632" w14:textId="77777777" w:rsidR="001B1F2D" w:rsidRPr="001B1F2D" w:rsidRDefault="001B1F2D" w:rsidP="00B17D29">
            <w:pPr>
              <w:pStyle w:val="Tabletext0"/>
            </w:pPr>
            <w:r w:rsidRPr="001B1F2D">
              <w:t>Four times per year</w:t>
            </w:r>
          </w:p>
        </w:tc>
        <w:tc>
          <w:tcPr>
            <w:tcW w:w="1418" w:type="dxa"/>
            <w:shd w:val="clear" w:color="auto" w:fill="auto"/>
            <w:tcMar>
              <w:top w:w="57" w:type="dxa"/>
            </w:tcMar>
            <w:hideMark/>
          </w:tcPr>
          <w:p w14:paraId="4F32167D"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4F9589A8" w14:textId="77777777" w:rsidR="001B1F2D" w:rsidRPr="001B1F2D" w:rsidRDefault="001B1F2D" w:rsidP="00B17D29">
            <w:pPr>
              <w:pStyle w:val="Tabletext0"/>
            </w:pPr>
            <w:r w:rsidRPr="001B1F2D">
              <w:t>2250</w:t>
            </w:r>
          </w:p>
        </w:tc>
        <w:tc>
          <w:tcPr>
            <w:tcW w:w="2262" w:type="dxa"/>
            <w:shd w:val="clear" w:color="auto" w:fill="auto"/>
            <w:noWrap/>
            <w:tcMar>
              <w:top w:w="57" w:type="dxa"/>
            </w:tcMar>
            <w:hideMark/>
          </w:tcPr>
          <w:p w14:paraId="36CEE07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3986781F" w14:textId="6015B271" w:rsidR="001B1F2D" w:rsidRPr="001B1F2D" w:rsidRDefault="001B1F2D" w:rsidP="003D2EEC">
            <w:pPr>
              <w:pStyle w:val="Tabletext0"/>
            </w:pPr>
            <w:r w:rsidRPr="001B1F2D">
              <w:t>500 rainbow trout 1st, 2nd &amp; 3rd Term School Holidays + 750 rainbow trout in October</w:t>
            </w:r>
            <w:r w:rsidR="00EB537F">
              <w:t>.</w:t>
            </w:r>
          </w:p>
        </w:tc>
      </w:tr>
      <w:tr w:rsidR="001B1F2D" w:rsidRPr="001B1F2D" w14:paraId="083BFD85" w14:textId="77777777" w:rsidTr="00B17D29">
        <w:trPr>
          <w:cantSplit/>
          <w:trHeight w:val="170"/>
        </w:trPr>
        <w:tc>
          <w:tcPr>
            <w:tcW w:w="1843" w:type="dxa"/>
            <w:shd w:val="clear" w:color="auto" w:fill="auto"/>
            <w:tcMar>
              <w:top w:w="57" w:type="dxa"/>
            </w:tcMar>
            <w:hideMark/>
          </w:tcPr>
          <w:p w14:paraId="0556D34F" w14:textId="011942A9" w:rsidR="001B1F2D" w:rsidRPr="001B1F2D" w:rsidRDefault="001B1F2D" w:rsidP="003D2EEC">
            <w:pPr>
              <w:pStyle w:val="Tabletext0"/>
            </w:pPr>
            <w:r w:rsidRPr="001B1F2D">
              <w:t>Caulfield Racecourse Lake</w:t>
            </w:r>
            <w:r w:rsidR="003D2EEC">
              <w:t xml:space="preserve"> </w:t>
            </w:r>
            <w:r w:rsidRPr="001B1F2D">
              <w:t>(Caulfield)</w:t>
            </w:r>
          </w:p>
        </w:tc>
        <w:tc>
          <w:tcPr>
            <w:tcW w:w="1701" w:type="dxa"/>
            <w:shd w:val="clear" w:color="auto" w:fill="auto"/>
            <w:noWrap/>
            <w:tcMar>
              <w:top w:w="57" w:type="dxa"/>
            </w:tcMar>
            <w:hideMark/>
          </w:tcPr>
          <w:p w14:paraId="6EF535AB"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5018D542"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63BA33CB"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7961E562" w14:textId="77777777" w:rsidR="001B1F2D" w:rsidRPr="001B1F2D" w:rsidRDefault="001B1F2D" w:rsidP="00B17D29">
            <w:pPr>
              <w:pStyle w:val="Tabletext0"/>
            </w:pPr>
            <w:r w:rsidRPr="001B1F2D">
              <w:t>600</w:t>
            </w:r>
          </w:p>
        </w:tc>
        <w:tc>
          <w:tcPr>
            <w:tcW w:w="2262" w:type="dxa"/>
            <w:shd w:val="clear" w:color="auto" w:fill="auto"/>
            <w:noWrap/>
            <w:tcMar>
              <w:top w:w="57" w:type="dxa"/>
            </w:tcMar>
            <w:hideMark/>
          </w:tcPr>
          <w:p w14:paraId="3BA9DD5C"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E9DD687" w14:textId="7B38ED4C" w:rsidR="001B1F2D" w:rsidRPr="001B1F2D" w:rsidRDefault="001B1F2D" w:rsidP="00B17D29">
            <w:pPr>
              <w:pStyle w:val="Tabletext0"/>
            </w:pPr>
            <w:r w:rsidRPr="001B1F2D">
              <w:t>300 rainbow trout 1st &amp; 3rd Term School Holidays</w:t>
            </w:r>
            <w:r w:rsidR="00EB537F">
              <w:t>.</w:t>
            </w:r>
          </w:p>
        </w:tc>
      </w:tr>
      <w:tr w:rsidR="001B1F2D" w:rsidRPr="001B1F2D" w14:paraId="4308CB97" w14:textId="77777777" w:rsidTr="00B17D29">
        <w:trPr>
          <w:cantSplit/>
          <w:trHeight w:val="170"/>
        </w:trPr>
        <w:tc>
          <w:tcPr>
            <w:tcW w:w="1843" w:type="dxa"/>
            <w:shd w:val="clear" w:color="auto" w:fill="auto"/>
            <w:tcMar>
              <w:top w:w="57" w:type="dxa"/>
            </w:tcMar>
            <w:hideMark/>
          </w:tcPr>
          <w:p w14:paraId="529D561B" w14:textId="77777777" w:rsidR="001B1F2D" w:rsidRPr="001B1F2D" w:rsidRDefault="001B1F2D" w:rsidP="00B17D29">
            <w:pPr>
              <w:pStyle w:val="Tabletext0"/>
            </w:pPr>
            <w:r w:rsidRPr="001B1F2D">
              <w:t>Darlingsford Lake (Melton)</w:t>
            </w:r>
          </w:p>
        </w:tc>
        <w:tc>
          <w:tcPr>
            <w:tcW w:w="1701" w:type="dxa"/>
            <w:shd w:val="clear" w:color="auto" w:fill="auto"/>
            <w:noWrap/>
            <w:tcMar>
              <w:top w:w="57" w:type="dxa"/>
            </w:tcMar>
            <w:hideMark/>
          </w:tcPr>
          <w:p w14:paraId="78FD2D63"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3C323A1"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103AAA4A"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35A38158" w14:textId="77777777" w:rsidR="001B1F2D" w:rsidRPr="001B1F2D" w:rsidRDefault="001B1F2D" w:rsidP="00B17D29">
            <w:pPr>
              <w:pStyle w:val="Tabletext0"/>
            </w:pPr>
            <w:r w:rsidRPr="001B1F2D">
              <w:t>1000</w:t>
            </w:r>
          </w:p>
        </w:tc>
        <w:tc>
          <w:tcPr>
            <w:tcW w:w="2262" w:type="dxa"/>
            <w:shd w:val="clear" w:color="auto" w:fill="auto"/>
            <w:noWrap/>
            <w:tcMar>
              <w:top w:w="57" w:type="dxa"/>
            </w:tcMar>
            <w:hideMark/>
          </w:tcPr>
          <w:p w14:paraId="5CA5EA1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412DF2E" w14:textId="51F47BE9" w:rsidR="001B1F2D" w:rsidRPr="001B1F2D" w:rsidRDefault="001B1F2D" w:rsidP="00B17D29">
            <w:pPr>
              <w:pStyle w:val="Tabletext0"/>
            </w:pPr>
            <w:r w:rsidRPr="001B1F2D">
              <w:t>500 rainbow trout 2nd &amp; 3rd Term School Holidays</w:t>
            </w:r>
            <w:r w:rsidR="00EB537F">
              <w:t>.</w:t>
            </w:r>
          </w:p>
        </w:tc>
      </w:tr>
      <w:tr w:rsidR="001B1F2D" w:rsidRPr="001B1F2D" w14:paraId="412C963B" w14:textId="77777777" w:rsidTr="00B17D29">
        <w:trPr>
          <w:cantSplit/>
          <w:trHeight w:val="170"/>
        </w:trPr>
        <w:tc>
          <w:tcPr>
            <w:tcW w:w="1843" w:type="dxa"/>
            <w:shd w:val="clear" w:color="auto" w:fill="auto"/>
            <w:tcMar>
              <w:top w:w="57" w:type="dxa"/>
            </w:tcMar>
            <w:hideMark/>
          </w:tcPr>
          <w:p w14:paraId="50A80AEE" w14:textId="77777777" w:rsidR="001B1F2D" w:rsidRPr="001B1F2D" w:rsidRDefault="001B1F2D" w:rsidP="00B17D29">
            <w:pPr>
              <w:pStyle w:val="Tabletext0"/>
            </w:pPr>
            <w:r w:rsidRPr="001B1F2D">
              <w:t>Devilbend Reservoir (Mooroduc)</w:t>
            </w:r>
          </w:p>
        </w:tc>
        <w:tc>
          <w:tcPr>
            <w:tcW w:w="1701" w:type="dxa"/>
            <w:shd w:val="clear" w:color="auto" w:fill="auto"/>
            <w:noWrap/>
            <w:tcMar>
              <w:top w:w="57" w:type="dxa"/>
            </w:tcMar>
            <w:hideMark/>
          </w:tcPr>
          <w:p w14:paraId="59B82686"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08AAC943"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AF7B601"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2C0E13B7"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331714A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780BF03" w14:textId="722D0A99" w:rsidR="001B1F2D" w:rsidRPr="001B1F2D" w:rsidRDefault="001B1F2D" w:rsidP="005654EE">
            <w:pPr>
              <w:pStyle w:val="Tabletext0"/>
            </w:pPr>
            <w:r w:rsidRPr="001B1F2D">
              <w:t xml:space="preserve"> </w:t>
            </w:r>
          </w:p>
        </w:tc>
      </w:tr>
      <w:tr w:rsidR="001B1F2D" w:rsidRPr="001B1F2D" w14:paraId="7DA374C3" w14:textId="77777777" w:rsidTr="00B17D29">
        <w:trPr>
          <w:cantSplit/>
          <w:trHeight w:val="170"/>
        </w:trPr>
        <w:tc>
          <w:tcPr>
            <w:tcW w:w="1843" w:type="dxa"/>
            <w:shd w:val="clear" w:color="auto" w:fill="auto"/>
            <w:tcMar>
              <w:top w:w="57" w:type="dxa"/>
            </w:tcMar>
            <w:hideMark/>
          </w:tcPr>
          <w:p w14:paraId="2807843F" w14:textId="77777777" w:rsidR="001B1F2D" w:rsidRPr="001B1F2D" w:rsidRDefault="001B1F2D" w:rsidP="00B17D29">
            <w:pPr>
              <w:pStyle w:val="Tabletext0"/>
            </w:pPr>
            <w:r w:rsidRPr="001B1F2D">
              <w:t>Devilbend Reservoir (Mooroduc)</w:t>
            </w:r>
          </w:p>
        </w:tc>
        <w:tc>
          <w:tcPr>
            <w:tcW w:w="1701" w:type="dxa"/>
            <w:shd w:val="clear" w:color="auto" w:fill="auto"/>
            <w:noWrap/>
            <w:tcMar>
              <w:top w:w="57" w:type="dxa"/>
            </w:tcMar>
            <w:hideMark/>
          </w:tcPr>
          <w:p w14:paraId="436925B3"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33D8227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05ADF76F"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7DFA2181" w14:textId="44FC7BDA" w:rsidR="001B1F2D" w:rsidRPr="001B1F2D" w:rsidRDefault="007E335F" w:rsidP="00B17D29">
            <w:pPr>
              <w:pStyle w:val="Tabletext0"/>
            </w:pPr>
            <w:r>
              <w:t>35</w:t>
            </w:r>
            <w:r w:rsidRPr="001B1F2D">
              <w:t>000</w:t>
            </w:r>
          </w:p>
        </w:tc>
        <w:tc>
          <w:tcPr>
            <w:tcW w:w="2262" w:type="dxa"/>
            <w:shd w:val="clear" w:color="auto" w:fill="auto"/>
            <w:noWrap/>
            <w:tcMar>
              <w:top w:w="57" w:type="dxa"/>
            </w:tcMar>
            <w:hideMark/>
          </w:tcPr>
          <w:p w14:paraId="7FE45D4D"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6DC5485" w14:textId="2528462B" w:rsidR="001B1F2D" w:rsidRPr="001B1F2D" w:rsidRDefault="001B1F2D" w:rsidP="007E335F">
            <w:pPr>
              <w:pStyle w:val="Tabletext0"/>
            </w:pPr>
            <w:r w:rsidRPr="001B1F2D">
              <w:t xml:space="preserve">Stocking dependant on numbers of estuary perch available. </w:t>
            </w:r>
            <w:r w:rsidR="007E335F">
              <w:t xml:space="preserve">Genrally </w:t>
            </w:r>
            <w:r w:rsidRPr="001B1F2D">
              <w:t>25000 estuary perch stocked.</w:t>
            </w:r>
          </w:p>
        </w:tc>
      </w:tr>
      <w:tr w:rsidR="001B1F2D" w:rsidRPr="001B1F2D" w14:paraId="7675AB9D" w14:textId="77777777" w:rsidTr="00B17D29">
        <w:trPr>
          <w:cantSplit/>
          <w:trHeight w:val="170"/>
        </w:trPr>
        <w:tc>
          <w:tcPr>
            <w:tcW w:w="1843" w:type="dxa"/>
            <w:shd w:val="clear" w:color="auto" w:fill="auto"/>
            <w:tcMar>
              <w:top w:w="57" w:type="dxa"/>
            </w:tcMar>
            <w:hideMark/>
          </w:tcPr>
          <w:p w14:paraId="1D33F0F8" w14:textId="77777777" w:rsidR="001B1F2D" w:rsidRPr="001B1F2D" w:rsidRDefault="001B1F2D" w:rsidP="00B17D29">
            <w:pPr>
              <w:pStyle w:val="Tabletext0"/>
            </w:pPr>
            <w:r w:rsidRPr="001B1F2D">
              <w:t>Devilbend Reservoir (Mooroduc)</w:t>
            </w:r>
          </w:p>
        </w:tc>
        <w:tc>
          <w:tcPr>
            <w:tcW w:w="1701" w:type="dxa"/>
            <w:shd w:val="clear" w:color="auto" w:fill="auto"/>
            <w:noWrap/>
            <w:tcMar>
              <w:top w:w="57" w:type="dxa"/>
            </w:tcMar>
            <w:hideMark/>
          </w:tcPr>
          <w:p w14:paraId="6CB0100B"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39645E72"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5A881D58"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2DAA252" w14:textId="77777777" w:rsidR="001B1F2D" w:rsidRPr="001B1F2D" w:rsidRDefault="001B1F2D" w:rsidP="00B17D29">
            <w:pPr>
              <w:pStyle w:val="Tabletext0"/>
            </w:pPr>
            <w:r w:rsidRPr="001B1F2D">
              <w:t>5000</w:t>
            </w:r>
          </w:p>
        </w:tc>
        <w:tc>
          <w:tcPr>
            <w:tcW w:w="2262" w:type="dxa"/>
            <w:shd w:val="clear" w:color="auto" w:fill="auto"/>
            <w:noWrap/>
            <w:tcMar>
              <w:top w:w="57" w:type="dxa"/>
            </w:tcMar>
            <w:hideMark/>
          </w:tcPr>
          <w:p w14:paraId="0891E61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03543C4" w14:textId="662C18D8" w:rsidR="001B1F2D" w:rsidRPr="001B1F2D" w:rsidRDefault="001B1F2D" w:rsidP="005654EE">
            <w:pPr>
              <w:pStyle w:val="Tabletext0"/>
            </w:pPr>
          </w:p>
        </w:tc>
      </w:tr>
      <w:tr w:rsidR="001B1F2D" w:rsidRPr="001B1F2D" w14:paraId="277B5237" w14:textId="77777777" w:rsidTr="00B17D29">
        <w:trPr>
          <w:cantSplit/>
          <w:trHeight w:val="170"/>
        </w:trPr>
        <w:tc>
          <w:tcPr>
            <w:tcW w:w="1843" w:type="dxa"/>
            <w:shd w:val="clear" w:color="auto" w:fill="auto"/>
            <w:tcMar>
              <w:top w:w="57" w:type="dxa"/>
            </w:tcMar>
            <w:hideMark/>
          </w:tcPr>
          <w:p w14:paraId="57E7FC6C" w14:textId="77777777" w:rsidR="001B1F2D" w:rsidRPr="001B1F2D" w:rsidRDefault="001B1F2D" w:rsidP="00B17D29">
            <w:pPr>
              <w:pStyle w:val="Tabletext0"/>
            </w:pPr>
            <w:r w:rsidRPr="001B1F2D">
              <w:t>Don Lake (Healesville)</w:t>
            </w:r>
          </w:p>
        </w:tc>
        <w:tc>
          <w:tcPr>
            <w:tcW w:w="1701" w:type="dxa"/>
            <w:shd w:val="clear" w:color="auto" w:fill="auto"/>
            <w:noWrap/>
            <w:tcMar>
              <w:top w:w="57" w:type="dxa"/>
            </w:tcMar>
            <w:hideMark/>
          </w:tcPr>
          <w:p w14:paraId="79CBAE2C"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15E5C041"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2A0D313E"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5726D0C4" w14:textId="77777777" w:rsidR="001B1F2D" w:rsidRPr="001B1F2D" w:rsidRDefault="001B1F2D" w:rsidP="00B17D29">
            <w:pPr>
              <w:pStyle w:val="Tabletext0"/>
            </w:pPr>
            <w:r w:rsidRPr="001B1F2D">
              <w:t>800</w:t>
            </w:r>
          </w:p>
        </w:tc>
        <w:tc>
          <w:tcPr>
            <w:tcW w:w="2262" w:type="dxa"/>
            <w:shd w:val="clear" w:color="auto" w:fill="auto"/>
            <w:noWrap/>
            <w:tcMar>
              <w:top w:w="57" w:type="dxa"/>
            </w:tcMar>
            <w:hideMark/>
          </w:tcPr>
          <w:p w14:paraId="0723E6B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756C975" w14:textId="77777777" w:rsidR="001B1F2D" w:rsidRPr="001B1F2D" w:rsidRDefault="001B1F2D" w:rsidP="00B17D29">
            <w:pPr>
              <w:pStyle w:val="Tabletext0"/>
            </w:pPr>
            <w:r w:rsidRPr="001B1F2D">
              <w:t>400 rainbow trout 2nd &amp; 3rd Term School Holidays.</w:t>
            </w:r>
          </w:p>
        </w:tc>
      </w:tr>
      <w:tr w:rsidR="001B1F2D" w:rsidRPr="001B1F2D" w14:paraId="4564CC94" w14:textId="77777777" w:rsidTr="00B17D29">
        <w:trPr>
          <w:cantSplit/>
          <w:trHeight w:val="170"/>
        </w:trPr>
        <w:tc>
          <w:tcPr>
            <w:tcW w:w="1843" w:type="dxa"/>
            <w:shd w:val="clear" w:color="auto" w:fill="auto"/>
            <w:tcMar>
              <w:top w:w="57" w:type="dxa"/>
            </w:tcMar>
            <w:hideMark/>
          </w:tcPr>
          <w:p w14:paraId="4A1C03CD" w14:textId="77777777" w:rsidR="001B1F2D" w:rsidRPr="001B1F2D" w:rsidRDefault="001B1F2D" w:rsidP="00B17D29">
            <w:pPr>
              <w:pStyle w:val="Tabletext0"/>
            </w:pPr>
            <w:r w:rsidRPr="001B1F2D">
              <w:t>Emerald Lake (Emerald)</w:t>
            </w:r>
          </w:p>
        </w:tc>
        <w:tc>
          <w:tcPr>
            <w:tcW w:w="1701" w:type="dxa"/>
            <w:shd w:val="clear" w:color="auto" w:fill="auto"/>
            <w:noWrap/>
            <w:tcMar>
              <w:top w:w="57" w:type="dxa"/>
            </w:tcMar>
            <w:hideMark/>
          </w:tcPr>
          <w:p w14:paraId="2FCAA724"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0C7AD77D"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5FA98DDB"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06B3F449" w14:textId="77777777" w:rsidR="001B1F2D" w:rsidRPr="001B1F2D" w:rsidRDefault="001B1F2D" w:rsidP="00B17D29">
            <w:pPr>
              <w:pStyle w:val="Tabletext0"/>
            </w:pPr>
            <w:r w:rsidRPr="001B1F2D">
              <w:t>1000</w:t>
            </w:r>
          </w:p>
        </w:tc>
        <w:tc>
          <w:tcPr>
            <w:tcW w:w="2262" w:type="dxa"/>
            <w:shd w:val="clear" w:color="auto" w:fill="auto"/>
            <w:noWrap/>
            <w:tcMar>
              <w:top w:w="57" w:type="dxa"/>
            </w:tcMar>
            <w:hideMark/>
          </w:tcPr>
          <w:p w14:paraId="40AF534F"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11BDFC8" w14:textId="77777777" w:rsidR="001B1F2D" w:rsidRPr="001B1F2D" w:rsidRDefault="001B1F2D" w:rsidP="00B17D29">
            <w:pPr>
              <w:pStyle w:val="Tabletext0"/>
            </w:pPr>
            <w:r w:rsidRPr="001B1F2D">
              <w:t>500 rainbow trout 2nd &amp; 3rd Term School Holidays.</w:t>
            </w:r>
          </w:p>
        </w:tc>
      </w:tr>
      <w:tr w:rsidR="001B1F2D" w:rsidRPr="001B1F2D" w14:paraId="56A6EF1D" w14:textId="77777777" w:rsidTr="00B17D29">
        <w:trPr>
          <w:cantSplit/>
          <w:trHeight w:val="170"/>
        </w:trPr>
        <w:tc>
          <w:tcPr>
            <w:tcW w:w="1843" w:type="dxa"/>
            <w:shd w:val="clear" w:color="auto" w:fill="auto"/>
            <w:tcMar>
              <w:top w:w="57" w:type="dxa"/>
            </w:tcMar>
            <w:hideMark/>
          </w:tcPr>
          <w:p w14:paraId="45A4B79A" w14:textId="77777777" w:rsidR="001B1F2D" w:rsidRPr="001B1F2D" w:rsidRDefault="001B1F2D" w:rsidP="00B17D29">
            <w:pPr>
              <w:pStyle w:val="Tabletext0"/>
            </w:pPr>
            <w:r w:rsidRPr="001B1F2D">
              <w:t>Frankston Reservoir</w:t>
            </w:r>
          </w:p>
        </w:tc>
        <w:tc>
          <w:tcPr>
            <w:tcW w:w="1701" w:type="dxa"/>
            <w:shd w:val="clear" w:color="auto" w:fill="auto"/>
            <w:tcMar>
              <w:top w:w="57" w:type="dxa"/>
            </w:tcMar>
            <w:hideMark/>
          </w:tcPr>
          <w:p w14:paraId="5B2456F3"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1C289779"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5C47C5B6"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4878BF44"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5B4E7FF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D905F5A" w14:textId="44C2007E" w:rsidR="001B1F2D" w:rsidRPr="001B1F2D" w:rsidRDefault="001B1F2D" w:rsidP="005654EE">
            <w:pPr>
              <w:pStyle w:val="Tabletext0"/>
            </w:pPr>
            <w:r w:rsidRPr="001B1F2D">
              <w:t xml:space="preserve">Potential large urban fishery. </w:t>
            </w:r>
            <w:r w:rsidR="005654EE">
              <w:t>Assesment</w:t>
            </w:r>
            <w:r w:rsidR="005654EE" w:rsidRPr="001B1F2D">
              <w:t xml:space="preserve"> </w:t>
            </w:r>
            <w:r w:rsidRPr="001B1F2D">
              <w:t>required to investigate potential and access for anglers.</w:t>
            </w:r>
          </w:p>
        </w:tc>
      </w:tr>
      <w:tr w:rsidR="001B1F2D" w:rsidRPr="001B1F2D" w14:paraId="7F05D348" w14:textId="77777777" w:rsidTr="00B17D29">
        <w:trPr>
          <w:cantSplit/>
          <w:trHeight w:val="170"/>
        </w:trPr>
        <w:tc>
          <w:tcPr>
            <w:tcW w:w="1843" w:type="dxa"/>
            <w:shd w:val="clear" w:color="auto" w:fill="auto"/>
            <w:tcMar>
              <w:top w:w="57" w:type="dxa"/>
            </w:tcMar>
            <w:hideMark/>
          </w:tcPr>
          <w:p w14:paraId="16E07ED3" w14:textId="77777777" w:rsidR="001B1F2D" w:rsidRPr="001B1F2D" w:rsidRDefault="001B1F2D" w:rsidP="00B17D29">
            <w:pPr>
              <w:pStyle w:val="Tabletext0"/>
            </w:pPr>
            <w:r w:rsidRPr="001B1F2D">
              <w:t>Garfield Lake (Garfield)</w:t>
            </w:r>
          </w:p>
        </w:tc>
        <w:tc>
          <w:tcPr>
            <w:tcW w:w="1701" w:type="dxa"/>
            <w:shd w:val="clear" w:color="auto" w:fill="auto"/>
            <w:noWrap/>
            <w:tcMar>
              <w:top w:w="57" w:type="dxa"/>
            </w:tcMar>
            <w:hideMark/>
          </w:tcPr>
          <w:p w14:paraId="3D6E2790"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5F0A105"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3B5E1143"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22C90604" w14:textId="77777777" w:rsidR="001B1F2D" w:rsidRPr="001B1F2D" w:rsidRDefault="001B1F2D" w:rsidP="00B17D29">
            <w:pPr>
              <w:pStyle w:val="Tabletext0"/>
            </w:pPr>
            <w:r w:rsidRPr="001B1F2D">
              <w:t>500</w:t>
            </w:r>
          </w:p>
        </w:tc>
        <w:tc>
          <w:tcPr>
            <w:tcW w:w="2262" w:type="dxa"/>
            <w:shd w:val="clear" w:color="auto" w:fill="auto"/>
            <w:noWrap/>
            <w:tcMar>
              <w:top w:w="57" w:type="dxa"/>
            </w:tcMar>
            <w:hideMark/>
          </w:tcPr>
          <w:p w14:paraId="14F896A8"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FB85E49" w14:textId="77777777" w:rsidR="001B1F2D" w:rsidRPr="001B1F2D" w:rsidRDefault="001B1F2D" w:rsidP="00B17D29">
            <w:pPr>
              <w:pStyle w:val="Tabletext0"/>
            </w:pPr>
            <w:r w:rsidRPr="001B1F2D">
              <w:t>250 rainbow trout 2nd &amp; 3rd Term School Holidays.</w:t>
            </w:r>
          </w:p>
        </w:tc>
      </w:tr>
      <w:tr w:rsidR="001B1F2D" w:rsidRPr="001B1F2D" w14:paraId="1D7948CD" w14:textId="77777777" w:rsidTr="00B17D29">
        <w:trPr>
          <w:cantSplit/>
          <w:trHeight w:val="170"/>
        </w:trPr>
        <w:tc>
          <w:tcPr>
            <w:tcW w:w="1843" w:type="dxa"/>
            <w:shd w:val="clear" w:color="auto" w:fill="auto"/>
            <w:tcMar>
              <w:top w:w="57" w:type="dxa"/>
            </w:tcMar>
            <w:hideMark/>
          </w:tcPr>
          <w:p w14:paraId="71DDB3AE" w14:textId="77777777" w:rsidR="001B1F2D" w:rsidRPr="001B1F2D" w:rsidRDefault="001B1F2D" w:rsidP="00B17D29">
            <w:pPr>
              <w:pStyle w:val="Tabletext0"/>
            </w:pPr>
            <w:r w:rsidRPr="001B1F2D">
              <w:t>Hanging Rock Lake (Woodend)</w:t>
            </w:r>
          </w:p>
        </w:tc>
        <w:tc>
          <w:tcPr>
            <w:tcW w:w="1701" w:type="dxa"/>
            <w:shd w:val="clear" w:color="auto" w:fill="auto"/>
            <w:noWrap/>
            <w:tcMar>
              <w:top w:w="57" w:type="dxa"/>
            </w:tcMar>
            <w:hideMark/>
          </w:tcPr>
          <w:p w14:paraId="6142FE77"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228F691"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588802A0"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74D987D1" w14:textId="77777777" w:rsidR="001B1F2D" w:rsidRPr="001B1F2D" w:rsidRDefault="001B1F2D" w:rsidP="00B17D29">
            <w:pPr>
              <w:pStyle w:val="Tabletext0"/>
            </w:pPr>
            <w:r w:rsidRPr="001B1F2D">
              <w:t>600</w:t>
            </w:r>
          </w:p>
        </w:tc>
        <w:tc>
          <w:tcPr>
            <w:tcW w:w="2262" w:type="dxa"/>
            <w:shd w:val="clear" w:color="auto" w:fill="auto"/>
            <w:noWrap/>
            <w:tcMar>
              <w:top w:w="57" w:type="dxa"/>
            </w:tcMar>
            <w:hideMark/>
          </w:tcPr>
          <w:p w14:paraId="583C5902"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E2F73C7" w14:textId="77777777" w:rsidR="001B1F2D" w:rsidRPr="001B1F2D" w:rsidRDefault="001B1F2D" w:rsidP="00B17D29">
            <w:pPr>
              <w:pStyle w:val="Tabletext0"/>
            </w:pPr>
            <w:r w:rsidRPr="001B1F2D">
              <w:t>300 rainbow trout 2nd &amp; 3rd Term School Holidays.</w:t>
            </w:r>
          </w:p>
        </w:tc>
      </w:tr>
      <w:tr w:rsidR="001B1F2D" w:rsidRPr="001B1F2D" w14:paraId="6B914596" w14:textId="77777777" w:rsidTr="00B17D29">
        <w:trPr>
          <w:cantSplit/>
          <w:trHeight w:val="170"/>
        </w:trPr>
        <w:tc>
          <w:tcPr>
            <w:tcW w:w="1843" w:type="dxa"/>
            <w:shd w:val="clear" w:color="auto" w:fill="auto"/>
            <w:tcMar>
              <w:top w:w="57" w:type="dxa"/>
            </w:tcMar>
            <w:hideMark/>
          </w:tcPr>
          <w:p w14:paraId="42F7BEC7" w14:textId="77777777" w:rsidR="001B1F2D" w:rsidRPr="001B1F2D" w:rsidRDefault="001B1F2D" w:rsidP="00B17D29">
            <w:pPr>
              <w:pStyle w:val="Tabletext0"/>
            </w:pPr>
            <w:r w:rsidRPr="001B1F2D">
              <w:t>Jells Park Lake</w:t>
            </w:r>
          </w:p>
        </w:tc>
        <w:tc>
          <w:tcPr>
            <w:tcW w:w="1701" w:type="dxa"/>
            <w:shd w:val="clear" w:color="auto" w:fill="auto"/>
            <w:tcMar>
              <w:top w:w="57" w:type="dxa"/>
            </w:tcMar>
            <w:hideMark/>
          </w:tcPr>
          <w:p w14:paraId="355E9ECD"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09FEF565"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1518CBC8"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734E71F3"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23765D42" w14:textId="77777777" w:rsidR="001B1F2D" w:rsidRPr="001B1F2D" w:rsidRDefault="001B1F2D" w:rsidP="00B17D29">
            <w:pPr>
              <w:pStyle w:val="Tabletext0"/>
            </w:pPr>
            <w:r w:rsidRPr="001B1F2D">
              <w:t xml:space="preserve"> </w:t>
            </w:r>
          </w:p>
        </w:tc>
        <w:tc>
          <w:tcPr>
            <w:tcW w:w="4395" w:type="dxa"/>
            <w:shd w:val="clear" w:color="000000" w:fill="FFFFFF"/>
            <w:tcMar>
              <w:top w:w="57" w:type="dxa"/>
            </w:tcMar>
            <w:hideMark/>
          </w:tcPr>
          <w:p w14:paraId="0EE468B3" w14:textId="7BBAA99E" w:rsidR="001B1F2D" w:rsidRPr="001B1F2D" w:rsidRDefault="001B1F2D" w:rsidP="00B17D29">
            <w:pPr>
              <w:pStyle w:val="Tabletext0"/>
            </w:pPr>
            <w:r w:rsidRPr="001B1F2D">
              <w:t>Potential urban fishery. Requires investigation for angler access</w:t>
            </w:r>
            <w:r w:rsidR="005654EE">
              <w:t xml:space="preserve"> and water management authority</w:t>
            </w:r>
            <w:r w:rsidR="002629E6">
              <w:t>.</w:t>
            </w:r>
          </w:p>
        </w:tc>
      </w:tr>
      <w:tr w:rsidR="001B1F2D" w:rsidRPr="001B1F2D" w14:paraId="13DCE204" w14:textId="77777777" w:rsidTr="00B17D29">
        <w:trPr>
          <w:cantSplit/>
          <w:trHeight w:val="170"/>
        </w:trPr>
        <w:tc>
          <w:tcPr>
            <w:tcW w:w="1843" w:type="dxa"/>
            <w:shd w:val="clear" w:color="auto" w:fill="auto"/>
            <w:tcMar>
              <w:top w:w="57" w:type="dxa"/>
            </w:tcMar>
            <w:hideMark/>
          </w:tcPr>
          <w:p w14:paraId="6664343E" w14:textId="77777777" w:rsidR="001B1F2D" w:rsidRPr="001B1F2D" w:rsidRDefault="001B1F2D" w:rsidP="00B17D29">
            <w:pPr>
              <w:pStyle w:val="Tabletext0"/>
            </w:pPr>
            <w:r w:rsidRPr="001B1F2D">
              <w:t>Karkarook Lake (Moorabbin)</w:t>
            </w:r>
          </w:p>
        </w:tc>
        <w:tc>
          <w:tcPr>
            <w:tcW w:w="1701" w:type="dxa"/>
            <w:shd w:val="clear" w:color="auto" w:fill="auto"/>
            <w:noWrap/>
            <w:tcMar>
              <w:top w:w="57" w:type="dxa"/>
            </w:tcMar>
            <w:hideMark/>
          </w:tcPr>
          <w:p w14:paraId="2D3523DD"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6AAD99FE"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20F994C5"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21CD07D6" w14:textId="6199BC6F" w:rsidR="001B1F2D" w:rsidRPr="001B1F2D" w:rsidRDefault="00220D33" w:rsidP="00B17D29">
            <w:pPr>
              <w:pStyle w:val="Tabletext0"/>
            </w:pPr>
            <w:r>
              <w:t>5</w:t>
            </w:r>
            <w:r w:rsidRPr="001B1F2D">
              <w:t>000</w:t>
            </w:r>
          </w:p>
        </w:tc>
        <w:tc>
          <w:tcPr>
            <w:tcW w:w="2262" w:type="dxa"/>
            <w:shd w:val="clear" w:color="auto" w:fill="auto"/>
            <w:noWrap/>
            <w:tcMar>
              <w:top w:w="57" w:type="dxa"/>
            </w:tcMar>
            <w:hideMark/>
          </w:tcPr>
          <w:p w14:paraId="51B24E0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4068E9C4" w14:textId="1C6D4F8B" w:rsidR="001B1F2D" w:rsidRPr="001B1F2D" w:rsidRDefault="001B1F2D" w:rsidP="003D2EEC">
            <w:pPr>
              <w:pStyle w:val="Tabletext0"/>
            </w:pPr>
            <w:r w:rsidRPr="001B1F2D">
              <w:t>Stocking dependant on numbers of estuary perch available. 5000 estuary perch stocked in 2014/2015.</w:t>
            </w:r>
          </w:p>
        </w:tc>
      </w:tr>
      <w:tr w:rsidR="001B1F2D" w:rsidRPr="001B1F2D" w14:paraId="77079D3E" w14:textId="77777777" w:rsidTr="00B17D29">
        <w:trPr>
          <w:cantSplit/>
          <w:trHeight w:val="170"/>
        </w:trPr>
        <w:tc>
          <w:tcPr>
            <w:tcW w:w="1843" w:type="dxa"/>
            <w:shd w:val="clear" w:color="auto" w:fill="auto"/>
            <w:tcMar>
              <w:top w:w="57" w:type="dxa"/>
            </w:tcMar>
            <w:hideMark/>
          </w:tcPr>
          <w:p w14:paraId="33F5EEB7" w14:textId="77777777" w:rsidR="001B1F2D" w:rsidRPr="001B1F2D" w:rsidRDefault="001B1F2D" w:rsidP="00B17D29">
            <w:pPr>
              <w:pStyle w:val="Tabletext0"/>
            </w:pPr>
            <w:r w:rsidRPr="001B1F2D">
              <w:t>Karkarook Lake (Moorabbin)</w:t>
            </w:r>
          </w:p>
        </w:tc>
        <w:tc>
          <w:tcPr>
            <w:tcW w:w="1701" w:type="dxa"/>
            <w:shd w:val="clear" w:color="auto" w:fill="auto"/>
            <w:noWrap/>
            <w:tcMar>
              <w:top w:w="57" w:type="dxa"/>
            </w:tcMar>
            <w:hideMark/>
          </w:tcPr>
          <w:p w14:paraId="7CD3C48F"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328993C" w14:textId="77777777" w:rsidR="001B1F2D" w:rsidRPr="001B1F2D" w:rsidRDefault="001B1F2D" w:rsidP="00B17D29">
            <w:pPr>
              <w:pStyle w:val="Tabletext0"/>
            </w:pPr>
            <w:r w:rsidRPr="001B1F2D">
              <w:t>Four times per year</w:t>
            </w:r>
          </w:p>
        </w:tc>
        <w:tc>
          <w:tcPr>
            <w:tcW w:w="1418" w:type="dxa"/>
            <w:shd w:val="clear" w:color="auto" w:fill="auto"/>
            <w:tcMar>
              <w:top w:w="57" w:type="dxa"/>
            </w:tcMar>
            <w:hideMark/>
          </w:tcPr>
          <w:p w14:paraId="278B733B"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2BD06F82" w14:textId="77777777" w:rsidR="001B1F2D" w:rsidRPr="001B1F2D" w:rsidRDefault="001B1F2D" w:rsidP="00B17D29">
            <w:pPr>
              <w:pStyle w:val="Tabletext0"/>
            </w:pPr>
            <w:r w:rsidRPr="001B1F2D">
              <w:t>8000</w:t>
            </w:r>
          </w:p>
        </w:tc>
        <w:tc>
          <w:tcPr>
            <w:tcW w:w="2262" w:type="dxa"/>
            <w:shd w:val="clear" w:color="auto" w:fill="auto"/>
            <w:noWrap/>
            <w:tcMar>
              <w:top w:w="57" w:type="dxa"/>
            </w:tcMar>
            <w:hideMark/>
          </w:tcPr>
          <w:p w14:paraId="7652963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95A44A0" w14:textId="2B428ADD" w:rsidR="001B1F2D" w:rsidRPr="001B1F2D" w:rsidRDefault="001B1F2D" w:rsidP="00EB537F">
            <w:pPr>
              <w:pStyle w:val="Tabletext0"/>
            </w:pPr>
            <w:r w:rsidRPr="001B1F2D">
              <w:t xml:space="preserve">2,000 rainbow trout 1st, 2nd, 3rd Term School Holidays plus 1,000 rainbow trout stocked in October. </w:t>
            </w:r>
          </w:p>
        </w:tc>
      </w:tr>
      <w:tr w:rsidR="001B1F2D" w:rsidRPr="001B1F2D" w14:paraId="251DDDF8" w14:textId="77777777" w:rsidTr="00B17D29">
        <w:trPr>
          <w:cantSplit/>
          <w:trHeight w:val="170"/>
        </w:trPr>
        <w:tc>
          <w:tcPr>
            <w:tcW w:w="1843" w:type="dxa"/>
            <w:shd w:val="clear" w:color="auto" w:fill="auto"/>
            <w:tcMar>
              <w:top w:w="57" w:type="dxa"/>
            </w:tcMar>
            <w:hideMark/>
          </w:tcPr>
          <w:p w14:paraId="748621E7" w14:textId="77777777" w:rsidR="001B1F2D" w:rsidRPr="001B1F2D" w:rsidRDefault="001B1F2D" w:rsidP="00B17D29">
            <w:pPr>
              <w:pStyle w:val="Tabletext0"/>
            </w:pPr>
            <w:r w:rsidRPr="001B1F2D">
              <w:t>Lilydale Lake (Lilydale)</w:t>
            </w:r>
          </w:p>
        </w:tc>
        <w:tc>
          <w:tcPr>
            <w:tcW w:w="1701" w:type="dxa"/>
            <w:shd w:val="clear" w:color="auto" w:fill="auto"/>
            <w:noWrap/>
            <w:tcMar>
              <w:top w:w="57" w:type="dxa"/>
            </w:tcMar>
            <w:hideMark/>
          </w:tcPr>
          <w:p w14:paraId="58CF94D3"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2E8D50E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7E645C44"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6B349410" w14:textId="77777777" w:rsidR="001B1F2D" w:rsidRPr="001B1F2D" w:rsidRDefault="001B1F2D" w:rsidP="00B17D29">
            <w:pPr>
              <w:pStyle w:val="Tabletext0"/>
            </w:pPr>
            <w:r w:rsidRPr="001B1F2D">
              <w:t>1500</w:t>
            </w:r>
          </w:p>
        </w:tc>
        <w:tc>
          <w:tcPr>
            <w:tcW w:w="2262" w:type="dxa"/>
            <w:shd w:val="clear" w:color="auto" w:fill="auto"/>
            <w:noWrap/>
            <w:tcMar>
              <w:top w:w="57" w:type="dxa"/>
            </w:tcMar>
            <w:hideMark/>
          </w:tcPr>
          <w:p w14:paraId="5B21114A"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EA117E1" w14:textId="32D6055F" w:rsidR="001B1F2D" w:rsidRPr="001B1F2D" w:rsidRDefault="001B1F2D" w:rsidP="009D5AC4">
            <w:pPr>
              <w:pStyle w:val="Tabletext0"/>
            </w:pPr>
            <w:r w:rsidRPr="001B1F2D">
              <w:t>Annual stocking of 1500 brown trout if screens presen</w:t>
            </w:r>
            <w:r w:rsidR="009D5AC4">
              <w:t>t</w:t>
            </w:r>
            <w:r w:rsidRPr="001B1F2D">
              <w:t>. Check out screens over outlet</w:t>
            </w:r>
            <w:r w:rsidR="00EB537F">
              <w:t>.</w:t>
            </w:r>
          </w:p>
        </w:tc>
      </w:tr>
      <w:tr w:rsidR="001B1F2D" w:rsidRPr="001B1F2D" w14:paraId="05CEA530" w14:textId="77777777" w:rsidTr="00B17D29">
        <w:trPr>
          <w:cantSplit/>
          <w:trHeight w:val="170"/>
        </w:trPr>
        <w:tc>
          <w:tcPr>
            <w:tcW w:w="1843" w:type="dxa"/>
            <w:shd w:val="clear" w:color="auto" w:fill="auto"/>
            <w:tcMar>
              <w:top w:w="57" w:type="dxa"/>
            </w:tcMar>
            <w:hideMark/>
          </w:tcPr>
          <w:p w14:paraId="78C5E865" w14:textId="77777777" w:rsidR="001B1F2D" w:rsidRPr="001B1F2D" w:rsidRDefault="001B1F2D" w:rsidP="00B17D29">
            <w:pPr>
              <w:pStyle w:val="Tabletext0"/>
            </w:pPr>
            <w:r w:rsidRPr="001B1F2D">
              <w:t>Lilydale Lake (Lilydale)</w:t>
            </w:r>
          </w:p>
        </w:tc>
        <w:tc>
          <w:tcPr>
            <w:tcW w:w="1701" w:type="dxa"/>
            <w:shd w:val="clear" w:color="auto" w:fill="auto"/>
            <w:noWrap/>
            <w:tcMar>
              <w:top w:w="57" w:type="dxa"/>
            </w:tcMar>
            <w:hideMark/>
          </w:tcPr>
          <w:p w14:paraId="5B7162F3"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27EDF2A6"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6E829322"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22536E79" w14:textId="77777777" w:rsidR="001B1F2D" w:rsidRPr="001B1F2D" w:rsidRDefault="001B1F2D" w:rsidP="00B17D29">
            <w:pPr>
              <w:pStyle w:val="Tabletext0"/>
            </w:pPr>
            <w:r w:rsidRPr="001B1F2D">
              <w:t> </w:t>
            </w:r>
          </w:p>
        </w:tc>
        <w:tc>
          <w:tcPr>
            <w:tcW w:w="2262" w:type="dxa"/>
            <w:shd w:val="clear" w:color="auto" w:fill="auto"/>
            <w:tcMar>
              <w:top w:w="57" w:type="dxa"/>
            </w:tcMar>
            <w:hideMark/>
          </w:tcPr>
          <w:p w14:paraId="75C1D9D1" w14:textId="77777777" w:rsidR="001B1F2D" w:rsidRPr="001B1F2D" w:rsidRDefault="001B1F2D" w:rsidP="00B17D29">
            <w:pPr>
              <w:pStyle w:val="Tabletext0"/>
            </w:pPr>
            <w:r w:rsidRPr="001B1F2D">
              <w:t>NFA request estuary perch</w:t>
            </w:r>
          </w:p>
        </w:tc>
        <w:tc>
          <w:tcPr>
            <w:tcW w:w="4395" w:type="dxa"/>
            <w:shd w:val="clear" w:color="000000" w:fill="FFFFFF"/>
            <w:tcMar>
              <w:top w:w="57" w:type="dxa"/>
            </w:tcMar>
            <w:hideMark/>
          </w:tcPr>
          <w:p w14:paraId="28CE1A2B" w14:textId="6FBCD0DF" w:rsidR="001B1F2D" w:rsidRPr="001B1F2D" w:rsidRDefault="001B1F2D" w:rsidP="003D2EEC">
            <w:pPr>
              <w:pStyle w:val="Tabletext0"/>
            </w:pPr>
            <w:r w:rsidRPr="001B1F2D">
              <w:t xml:space="preserve"> NFA to do TEP required for estuary perch stocking. No numbers of estuary perch discussed. Stocking dependant on numbers of estuary perch available.</w:t>
            </w:r>
          </w:p>
        </w:tc>
      </w:tr>
      <w:tr w:rsidR="001B1F2D" w:rsidRPr="001B1F2D" w14:paraId="6B92F4A0" w14:textId="77777777" w:rsidTr="00B17D29">
        <w:trPr>
          <w:cantSplit/>
          <w:trHeight w:val="170"/>
        </w:trPr>
        <w:tc>
          <w:tcPr>
            <w:tcW w:w="1843" w:type="dxa"/>
            <w:shd w:val="clear" w:color="auto" w:fill="auto"/>
            <w:tcMar>
              <w:top w:w="57" w:type="dxa"/>
            </w:tcMar>
            <w:hideMark/>
          </w:tcPr>
          <w:p w14:paraId="1EF367F3" w14:textId="77777777" w:rsidR="001B1F2D" w:rsidRPr="001B1F2D" w:rsidRDefault="001B1F2D" w:rsidP="00B17D29">
            <w:pPr>
              <w:pStyle w:val="Tabletext0"/>
            </w:pPr>
            <w:r w:rsidRPr="001B1F2D">
              <w:t>Lilydale Lake (Lilydale)</w:t>
            </w:r>
          </w:p>
        </w:tc>
        <w:tc>
          <w:tcPr>
            <w:tcW w:w="1701" w:type="dxa"/>
            <w:shd w:val="clear" w:color="auto" w:fill="auto"/>
            <w:noWrap/>
            <w:tcMar>
              <w:top w:w="57" w:type="dxa"/>
            </w:tcMar>
            <w:hideMark/>
          </w:tcPr>
          <w:p w14:paraId="7AE79D35"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286E27B" w14:textId="77777777" w:rsidR="001B1F2D" w:rsidRPr="001B1F2D" w:rsidRDefault="001B1F2D" w:rsidP="00B17D29">
            <w:pPr>
              <w:pStyle w:val="Tabletext0"/>
            </w:pPr>
            <w:r w:rsidRPr="001B1F2D">
              <w:t>Three times a year</w:t>
            </w:r>
          </w:p>
        </w:tc>
        <w:tc>
          <w:tcPr>
            <w:tcW w:w="1418" w:type="dxa"/>
            <w:shd w:val="clear" w:color="auto" w:fill="auto"/>
            <w:tcMar>
              <w:top w:w="57" w:type="dxa"/>
            </w:tcMar>
            <w:hideMark/>
          </w:tcPr>
          <w:p w14:paraId="2BAB55A3"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67011698" w14:textId="77777777" w:rsidR="001B1F2D" w:rsidRPr="001B1F2D" w:rsidRDefault="001B1F2D" w:rsidP="00B17D29">
            <w:pPr>
              <w:pStyle w:val="Tabletext0"/>
            </w:pPr>
            <w:r w:rsidRPr="001B1F2D">
              <w:t>2400</w:t>
            </w:r>
          </w:p>
        </w:tc>
        <w:tc>
          <w:tcPr>
            <w:tcW w:w="2262" w:type="dxa"/>
            <w:shd w:val="clear" w:color="auto" w:fill="auto"/>
            <w:noWrap/>
            <w:tcMar>
              <w:top w:w="57" w:type="dxa"/>
            </w:tcMar>
            <w:hideMark/>
          </w:tcPr>
          <w:p w14:paraId="2FCCB0E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AAAF557" w14:textId="6DBEA72A" w:rsidR="001B1F2D" w:rsidRPr="001B1F2D" w:rsidRDefault="001B1F2D" w:rsidP="003D2EEC">
            <w:pPr>
              <w:pStyle w:val="Tabletext0"/>
            </w:pPr>
            <w:r w:rsidRPr="001B1F2D">
              <w:t>800 rainbow trout 1st, 2nd &amp; 3rd Term School Holidays 800 rainbow trout placed into holding cage for disabled people to fish prior to 3rd Term School Holidays. Melbourne Water have issues with rainbow trout escaping. If outlet has a screen stock extra 250 rainbow trout. Fisheries Victoria to investigate.</w:t>
            </w:r>
          </w:p>
        </w:tc>
      </w:tr>
      <w:tr w:rsidR="001B1F2D" w:rsidRPr="001B1F2D" w14:paraId="1689146B" w14:textId="77777777" w:rsidTr="00B17D29">
        <w:trPr>
          <w:cantSplit/>
          <w:trHeight w:val="170"/>
        </w:trPr>
        <w:tc>
          <w:tcPr>
            <w:tcW w:w="1843" w:type="dxa"/>
            <w:shd w:val="clear" w:color="auto" w:fill="auto"/>
            <w:tcMar>
              <w:top w:w="57" w:type="dxa"/>
            </w:tcMar>
            <w:hideMark/>
          </w:tcPr>
          <w:p w14:paraId="75496CE9" w14:textId="77777777" w:rsidR="001B1F2D" w:rsidRPr="001B1F2D" w:rsidRDefault="001B1F2D" w:rsidP="00B17D29">
            <w:pPr>
              <w:pStyle w:val="Tabletext0"/>
            </w:pPr>
            <w:r w:rsidRPr="001B1F2D">
              <w:t>Lysterfield Lake</w:t>
            </w:r>
          </w:p>
        </w:tc>
        <w:tc>
          <w:tcPr>
            <w:tcW w:w="1701" w:type="dxa"/>
            <w:shd w:val="clear" w:color="auto" w:fill="auto"/>
            <w:tcMar>
              <w:top w:w="57" w:type="dxa"/>
            </w:tcMar>
            <w:hideMark/>
          </w:tcPr>
          <w:p w14:paraId="1CE42D71" w14:textId="77777777" w:rsidR="001B1F2D" w:rsidRPr="001B1F2D" w:rsidRDefault="001B1F2D" w:rsidP="00B17D29">
            <w:pPr>
              <w:pStyle w:val="Tabletext0"/>
            </w:pPr>
            <w:r w:rsidRPr="001B1F2D">
              <w:t> </w:t>
            </w:r>
          </w:p>
        </w:tc>
        <w:tc>
          <w:tcPr>
            <w:tcW w:w="1559" w:type="dxa"/>
            <w:shd w:val="clear" w:color="auto" w:fill="auto"/>
            <w:tcMar>
              <w:top w:w="57" w:type="dxa"/>
            </w:tcMar>
            <w:hideMark/>
          </w:tcPr>
          <w:p w14:paraId="78B01932"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16C38881"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665881B8" w14:textId="77777777" w:rsidR="001B1F2D" w:rsidRPr="001B1F2D" w:rsidRDefault="001B1F2D" w:rsidP="00B17D29">
            <w:pPr>
              <w:pStyle w:val="Tabletext0"/>
            </w:pPr>
            <w:r w:rsidRPr="001B1F2D">
              <w:t> </w:t>
            </w:r>
          </w:p>
        </w:tc>
        <w:tc>
          <w:tcPr>
            <w:tcW w:w="2262" w:type="dxa"/>
            <w:shd w:val="clear" w:color="auto" w:fill="auto"/>
            <w:noWrap/>
            <w:tcMar>
              <w:top w:w="57" w:type="dxa"/>
            </w:tcMar>
            <w:hideMark/>
          </w:tcPr>
          <w:p w14:paraId="6C756D4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FEDF2D0" w14:textId="761EFCC1" w:rsidR="001B1F2D" w:rsidRPr="001B1F2D" w:rsidRDefault="001B1F2D" w:rsidP="005654EE">
            <w:pPr>
              <w:pStyle w:val="Tabletext0"/>
            </w:pPr>
            <w:r w:rsidRPr="001B1F2D">
              <w:t xml:space="preserve">Water not currently on stocking program. Lysterfield Lake is under investigation as potential development for an urban fishery. </w:t>
            </w:r>
            <w:r w:rsidR="00ED48BA">
              <w:t>Restricted acces to much of lake</w:t>
            </w:r>
            <w:r w:rsidR="002629E6">
              <w:t>.</w:t>
            </w:r>
          </w:p>
        </w:tc>
      </w:tr>
      <w:tr w:rsidR="001B1F2D" w:rsidRPr="001B1F2D" w14:paraId="0D4EDAC6" w14:textId="77777777" w:rsidTr="00B17D29">
        <w:trPr>
          <w:cantSplit/>
          <w:trHeight w:val="170"/>
        </w:trPr>
        <w:tc>
          <w:tcPr>
            <w:tcW w:w="1843" w:type="dxa"/>
            <w:shd w:val="clear" w:color="auto" w:fill="auto"/>
            <w:tcMar>
              <w:top w:w="57" w:type="dxa"/>
            </w:tcMar>
            <w:hideMark/>
          </w:tcPr>
          <w:p w14:paraId="0CD3C59B" w14:textId="77777777" w:rsidR="001B1F2D" w:rsidRPr="001B1F2D" w:rsidRDefault="001B1F2D" w:rsidP="00B17D29">
            <w:pPr>
              <w:pStyle w:val="Tabletext0"/>
            </w:pPr>
            <w:r w:rsidRPr="001B1F2D">
              <w:t>Melton Reservoir (Melton)</w:t>
            </w:r>
          </w:p>
        </w:tc>
        <w:tc>
          <w:tcPr>
            <w:tcW w:w="1701" w:type="dxa"/>
            <w:shd w:val="clear" w:color="auto" w:fill="auto"/>
            <w:noWrap/>
            <w:tcMar>
              <w:top w:w="57" w:type="dxa"/>
            </w:tcMar>
            <w:hideMark/>
          </w:tcPr>
          <w:p w14:paraId="33508EAC" w14:textId="77777777" w:rsidR="001B1F2D" w:rsidRPr="001B1F2D" w:rsidRDefault="001B1F2D" w:rsidP="00B17D29">
            <w:pPr>
              <w:pStyle w:val="Tabletext0"/>
            </w:pPr>
            <w:r w:rsidRPr="001B1F2D">
              <w:t>Estuary perch</w:t>
            </w:r>
          </w:p>
        </w:tc>
        <w:tc>
          <w:tcPr>
            <w:tcW w:w="1559" w:type="dxa"/>
            <w:shd w:val="clear" w:color="auto" w:fill="auto"/>
            <w:noWrap/>
            <w:tcMar>
              <w:top w:w="57" w:type="dxa"/>
            </w:tcMar>
            <w:hideMark/>
          </w:tcPr>
          <w:p w14:paraId="347E1B46"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64E92E82"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60AA2883" w14:textId="7B6EFFE5" w:rsidR="001B1F2D" w:rsidRPr="001B1F2D" w:rsidRDefault="007E335F" w:rsidP="00B17D29">
            <w:pPr>
              <w:pStyle w:val="Tabletext0"/>
            </w:pPr>
            <w:r>
              <w:t>3</w:t>
            </w:r>
            <w:r w:rsidRPr="001B1F2D">
              <w:t>0000</w:t>
            </w:r>
          </w:p>
        </w:tc>
        <w:tc>
          <w:tcPr>
            <w:tcW w:w="2262" w:type="dxa"/>
            <w:shd w:val="clear" w:color="auto" w:fill="auto"/>
            <w:noWrap/>
            <w:tcMar>
              <w:top w:w="57" w:type="dxa"/>
            </w:tcMar>
            <w:hideMark/>
          </w:tcPr>
          <w:p w14:paraId="7AE10A0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64A5941" w14:textId="34E75130" w:rsidR="001B1F2D" w:rsidRPr="001B1F2D" w:rsidRDefault="001B1F2D" w:rsidP="003D2EEC">
            <w:pPr>
              <w:pStyle w:val="Tabletext0"/>
            </w:pPr>
            <w:r w:rsidRPr="001B1F2D">
              <w:t xml:space="preserve">Stocking dependant on numbers of estuary perch available. </w:t>
            </w:r>
            <w:r w:rsidR="007E335F">
              <w:t xml:space="preserve">Genrally </w:t>
            </w:r>
            <w:r w:rsidRPr="001B1F2D">
              <w:t xml:space="preserve">20000 estuary perch stocked </w:t>
            </w:r>
            <w:r w:rsidR="007E335F">
              <w:t>annually</w:t>
            </w:r>
            <w:r w:rsidRPr="001B1F2D">
              <w:t>.</w:t>
            </w:r>
          </w:p>
        </w:tc>
      </w:tr>
      <w:tr w:rsidR="001B1F2D" w:rsidRPr="001B1F2D" w14:paraId="4F68291E" w14:textId="77777777" w:rsidTr="00B17D29">
        <w:trPr>
          <w:cantSplit/>
          <w:trHeight w:val="170"/>
        </w:trPr>
        <w:tc>
          <w:tcPr>
            <w:tcW w:w="1843" w:type="dxa"/>
            <w:shd w:val="clear" w:color="auto" w:fill="auto"/>
            <w:tcMar>
              <w:top w:w="57" w:type="dxa"/>
            </w:tcMar>
            <w:hideMark/>
          </w:tcPr>
          <w:p w14:paraId="130039C2" w14:textId="77777777" w:rsidR="001B1F2D" w:rsidRPr="001B1F2D" w:rsidRDefault="001B1F2D" w:rsidP="00B17D29">
            <w:pPr>
              <w:pStyle w:val="Tabletext0"/>
            </w:pPr>
            <w:r w:rsidRPr="001B1F2D">
              <w:t>Mordialloc Creek/National Aquatic Centre</w:t>
            </w:r>
          </w:p>
        </w:tc>
        <w:tc>
          <w:tcPr>
            <w:tcW w:w="1701" w:type="dxa"/>
            <w:shd w:val="clear" w:color="auto" w:fill="auto"/>
            <w:noWrap/>
            <w:tcMar>
              <w:top w:w="57" w:type="dxa"/>
            </w:tcMar>
            <w:hideMark/>
          </w:tcPr>
          <w:p w14:paraId="0AB48A04"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4B1F7A51"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1A45E7A"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69C93B1F" w14:textId="7AC0EC17" w:rsidR="001B1F2D" w:rsidRPr="001B1F2D" w:rsidRDefault="001B1F2D" w:rsidP="00B17D29">
            <w:pPr>
              <w:pStyle w:val="Tabletext0"/>
            </w:pPr>
          </w:p>
        </w:tc>
        <w:tc>
          <w:tcPr>
            <w:tcW w:w="2262" w:type="dxa"/>
            <w:shd w:val="clear" w:color="auto" w:fill="auto"/>
            <w:noWrap/>
            <w:tcMar>
              <w:top w:w="57" w:type="dxa"/>
            </w:tcMar>
            <w:hideMark/>
          </w:tcPr>
          <w:p w14:paraId="67EDF511"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EDF8117" w14:textId="0F9CF635" w:rsidR="001B1F2D" w:rsidRPr="001B1F2D" w:rsidRDefault="001B1F2D" w:rsidP="00B17D29">
            <w:pPr>
              <w:pStyle w:val="Tabletext0"/>
            </w:pPr>
            <w:r w:rsidRPr="001B1F2D">
              <w:t xml:space="preserve">Water not currently on stocking program. TEP approval to stock estuary perch obtained. Need authority from the water managers to stock estuary perch in the Nation Aquatic centre and Waterways estate. Melbourne Water have issues potential spread of water weed. </w:t>
            </w:r>
            <w:r w:rsidR="000D1CBF" w:rsidRPr="001B1F2D">
              <w:t>10000</w:t>
            </w:r>
            <w:r w:rsidR="000D1CBF">
              <w:t xml:space="preserve"> if </w:t>
            </w:r>
            <w:r w:rsidR="00EB537F">
              <w:t>available.</w:t>
            </w:r>
          </w:p>
        </w:tc>
      </w:tr>
      <w:tr w:rsidR="001B1F2D" w:rsidRPr="001B1F2D" w14:paraId="753A559D" w14:textId="77777777" w:rsidTr="00B17D29">
        <w:trPr>
          <w:cantSplit/>
          <w:trHeight w:val="170"/>
        </w:trPr>
        <w:tc>
          <w:tcPr>
            <w:tcW w:w="1843" w:type="dxa"/>
            <w:shd w:val="clear" w:color="auto" w:fill="auto"/>
            <w:tcMar>
              <w:top w:w="57" w:type="dxa"/>
            </w:tcMar>
            <w:hideMark/>
          </w:tcPr>
          <w:p w14:paraId="5D0E653D" w14:textId="77777777" w:rsidR="001B1F2D" w:rsidRPr="001B1F2D" w:rsidRDefault="001B1F2D" w:rsidP="00B17D29">
            <w:pPr>
              <w:pStyle w:val="Tabletext0"/>
            </w:pPr>
            <w:r w:rsidRPr="001B1F2D">
              <w:t xml:space="preserve">Navan Park Lake (Melton) </w:t>
            </w:r>
          </w:p>
        </w:tc>
        <w:tc>
          <w:tcPr>
            <w:tcW w:w="1701" w:type="dxa"/>
            <w:shd w:val="clear" w:color="auto" w:fill="auto"/>
            <w:noWrap/>
            <w:tcMar>
              <w:top w:w="57" w:type="dxa"/>
            </w:tcMar>
            <w:hideMark/>
          </w:tcPr>
          <w:p w14:paraId="0C4EC961"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45903726" w14:textId="77777777" w:rsidR="001B1F2D" w:rsidRPr="001B1F2D" w:rsidRDefault="001B1F2D" w:rsidP="00B17D29">
            <w:pPr>
              <w:pStyle w:val="Tabletext0"/>
            </w:pPr>
            <w:r w:rsidRPr="001B1F2D">
              <w:t>Four time a year</w:t>
            </w:r>
          </w:p>
        </w:tc>
        <w:tc>
          <w:tcPr>
            <w:tcW w:w="1418" w:type="dxa"/>
            <w:shd w:val="clear" w:color="auto" w:fill="auto"/>
            <w:tcMar>
              <w:top w:w="57" w:type="dxa"/>
            </w:tcMar>
            <w:hideMark/>
          </w:tcPr>
          <w:p w14:paraId="48A08D63"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525CEDF9" w14:textId="77777777" w:rsidR="001B1F2D" w:rsidRPr="001B1F2D" w:rsidRDefault="001B1F2D" w:rsidP="00B17D29">
            <w:pPr>
              <w:pStyle w:val="Tabletext0"/>
            </w:pPr>
            <w:r w:rsidRPr="001B1F2D">
              <w:t>1200</w:t>
            </w:r>
          </w:p>
        </w:tc>
        <w:tc>
          <w:tcPr>
            <w:tcW w:w="2262" w:type="dxa"/>
            <w:shd w:val="clear" w:color="auto" w:fill="auto"/>
            <w:noWrap/>
            <w:tcMar>
              <w:top w:w="57" w:type="dxa"/>
            </w:tcMar>
            <w:hideMark/>
          </w:tcPr>
          <w:p w14:paraId="52224F95"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953F713" w14:textId="6FC8DC9C" w:rsidR="001B1F2D" w:rsidRPr="001B1F2D" w:rsidRDefault="001B1F2D" w:rsidP="009D5AC4">
            <w:pPr>
              <w:pStyle w:val="Tabletext0"/>
            </w:pPr>
            <w:r w:rsidRPr="001B1F2D">
              <w:t>300 rainbow trout 1st, 2nd &amp; 3rd Term School Holidays plus 300 rainbow trout in October.</w:t>
            </w:r>
          </w:p>
        </w:tc>
      </w:tr>
      <w:tr w:rsidR="001B1F2D" w:rsidRPr="001B1F2D" w14:paraId="5CA260BC" w14:textId="77777777" w:rsidTr="00B17D29">
        <w:trPr>
          <w:cantSplit/>
          <w:trHeight w:val="170"/>
        </w:trPr>
        <w:tc>
          <w:tcPr>
            <w:tcW w:w="1843" w:type="dxa"/>
            <w:shd w:val="clear" w:color="auto" w:fill="auto"/>
            <w:tcMar>
              <w:top w:w="57" w:type="dxa"/>
            </w:tcMar>
            <w:hideMark/>
          </w:tcPr>
          <w:p w14:paraId="65EACC42" w14:textId="77777777" w:rsidR="001B1F2D" w:rsidRPr="001B1F2D" w:rsidRDefault="001B1F2D" w:rsidP="00B17D29">
            <w:pPr>
              <w:pStyle w:val="Tabletext0"/>
            </w:pPr>
            <w:r w:rsidRPr="001B1F2D">
              <w:t>Nursery Reservoir (Macedon)</w:t>
            </w:r>
          </w:p>
        </w:tc>
        <w:tc>
          <w:tcPr>
            <w:tcW w:w="1701" w:type="dxa"/>
            <w:shd w:val="clear" w:color="auto" w:fill="auto"/>
            <w:noWrap/>
            <w:tcMar>
              <w:top w:w="57" w:type="dxa"/>
            </w:tcMar>
            <w:hideMark/>
          </w:tcPr>
          <w:p w14:paraId="7BAAEF04" w14:textId="77777777" w:rsidR="001B1F2D" w:rsidRPr="001B1F2D" w:rsidRDefault="001B1F2D" w:rsidP="00B17D29">
            <w:pPr>
              <w:pStyle w:val="Tabletext0"/>
            </w:pPr>
            <w:r w:rsidRPr="001B1F2D">
              <w:t>Brown trout</w:t>
            </w:r>
          </w:p>
        </w:tc>
        <w:tc>
          <w:tcPr>
            <w:tcW w:w="1559" w:type="dxa"/>
            <w:shd w:val="clear" w:color="auto" w:fill="auto"/>
            <w:tcMar>
              <w:top w:w="57" w:type="dxa"/>
            </w:tcMar>
            <w:hideMark/>
          </w:tcPr>
          <w:p w14:paraId="67A073FF"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118EEE1B"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3514DF0" w14:textId="77777777" w:rsidR="001B1F2D" w:rsidRPr="001B1F2D" w:rsidRDefault="001B1F2D" w:rsidP="00B17D29">
            <w:pPr>
              <w:pStyle w:val="Tabletext0"/>
            </w:pPr>
            <w:r w:rsidRPr="001B1F2D">
              <w:t>500</w:t>
            </w:r>
          </w:p>
        </w:tc>
        <w:tc>
          <w:tcPr>
            <w:tcW w:w="2262" w:type="dxa"/>
            <w:shd w:val="clear" w:color="auto" w:fill="auto"/>
            <w:noWrap/>
            <w:tcMar>
              <w:top w:w="57" w:type="dxa"/>
            </w:tcMar>
            <w:hideMark/>
          </w:tcPr>
          <w:p w14:paraId="5127B8A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BE35E37" w14:textId="562E2617" w:rsidR="001B1F2D" w:rsidRPr="001B1F2D" w:rsidRDefault="001B1F2D" w:rsidP="00B17D29">
            <w:pPr>
              <w:pStyle w:val="Tabletext0"/>
            </w:pPr>
          </w:p>
        </w:tc>
      </w:tr>
      <w:tr w:rsidR="001B1F2D" w:rsidRPr="001B1F2D" w14:paraId="559B09A5" w14:textId="77777777" w:rsidTr="00B17D29">
        <w:trPr>
          <w:cantSplit/>
          <w:trHeight w:val="170"/>
        </w:trPr>
        <w:tc>
          <w:tcPr>
            <w:tcW w:w="1843" w:type="dxa"/>
            <w:shd w:val="clear" w:color="auto" w:fill="auto"/>
            <w:tcMar>
              <w:top w:w="57" w:type="dxa"/>
            </w:tcMar>
            <w:hideMark/>
          </w:tcPr>
          <w:p w14:paraId="4EB8C1AD" w14:textId="77777777" w:rsidR="001B1F2D" w:rsidRPr="001B1F2D" w:rsidRDefault="001B1F2D" w:rsidP="00B17D29">
            <w:pPr>
              <w:pStyle w:val="Tabletext0"/>
            </w:pPr>
            <w:r w:rsidRPr="001B1F2D">
              <w:t>Nursery Reservoir (Macedon)</w:t>
            </w:r>
          </w:p>
        </w:tc>
        <w:tc>
          <w:tcPr>
            <w:tcW w:w="1701" w:type="dxa"/>
            <w:shd w:val="clear" w:color="auto" w:fill="auto"/>
            <w:noWrap/>
            <w:tcMar>
              <w:top w:w="57" w:type="dxa"/>
            </w:tcMar>
            <w:hideMark/>
          </w:tcPr>
          <w:p w14:paraId="20EAE915" w14:textId="77777777" w:rsidR="001B1F2D" w:rsidRPr="001B1F2D" w:rsidRDefault="001B1F2D" w:rsidP="00B17D29">
            <w:pPr>
              <w:pStyle w:val="Tabletext0"/>
            </w:pPr>
            <w:r w:rsidRPr="001B1F2D">
              <w:t>Rainbow trout</w:t>
            </w:r>
          </w:p>
        </w:tc>
        <w:tc>
          <w:tcPr>
            <w:tcW w:w="1559" w:type="dxa"/>
            <w:shd w:val="clear" w:color="auto" w:fill="auto"/>
            <w:tcMar>
              <w:top w:w="57" w:type="dxa"/>
            </w:tcMar>
            <w:hideMark/>
          </w:tcPr>
          <w:p w14:paraId="6EFC9F4C"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6C780A30"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542BBCB6" w14:textId="77777777" w:rsidR="001B1F2D" w:rsidRPr="001B1F2D" w:rsidRDefault="001B1F2D" w:rsidP="00B17D29">
            <w:pPr>
              <w:pStyle w:val="Tabletext0"/>
            </w:pPr>
            <w:r w:rsidRPr="001B1F2D">
              <w:t>500</w:t>
            </w:r>
          </w:p>
        </w:tc>
        <w:tc>
          <w:tcPr>
            <w:tcW w:w="2262" w:type="dxa"/>
            <w:shd w:val="clear" w:color="auto" w:fill="auto"/>
            <w:noWrap/>
            <w:tcMar>
              <w:top w:w="57" w:type="dxa"/>
            </w:tcMar>
            <w:hideMark/>
          </w:tcPr>
          <w:p w14:paraId="2CF373E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2B219F8" w14:textId="43782463" w:rsidR="001B1F2D" w:rsidRPr="001B1F2D" w:rsidRDefault="001B1F2D" w:rsidP="00B17D29">
            <w:pPr>
              <w:pStyle w:val="Tabletext0"/>
            </w:pPr>
          </w:p>
        </w:tc>
      </w:tr>
      <w:tr w:rsidR="001B1F2D" w:rsidRPr="001B1F2D" w14:paraId="694BE248" w14:textId="77777777" w:rsidTr="00B17D29">
        <w:trPr>
          <w:cantSplit/>
          <w:trHeight w:val="170"/>
        </w:trPr>
        <w:tc>
          <w:tcPr>
            <w:tcW w:w="1843" w:type="dxa"/>
            <w:shd w:val="clear" w:color="auto" w:fill="auto"/>
            <w:tcMar>
              <w:top w:w="57" w:type="dxa"/>
            </w:tcMar>
            <w:hideMark/>
          </w:tcPr>
          <w:p w14:paraId="733831D4" w14:textId="77777777" w:rsidR="001B1F2D" w:rsidRPr="001B1F2D" w:rsidRDefault="001B1F2D" w:rsidP="00B17D29">
            <w:pPr>
              <w:pStyle w:val="Tabletext0"/>
            </w:pPr>
            <w:r w:rsidRPr="001B1F2D">
              <w:t>Pakenham Lake (Pakenham)</w:t>
            </w:r>
          </w:p>
        </w:tc>
        <w:tc>
          <w:tcPr>
            <w:tcW w:w="1701" w:type="dxa"/>
            <w:shd w:val="clear" w:color="auto" w:fill="auto"/>
            <w:noWrap/>
            <w:tcMar>
              <w:top w:w="57" w:type="dxa"/>
            </w:tcMar>
            <w:hideMark/>
          </w:tcPr>
          <w:p w14:paraId="4DDC86E7"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2030338C" w14:textId="77777777" w:rsidR="001B1F2D" w:rsidRPr="001B1F2D" w:rsidRDefault="001B1F2D" w:rsidP="00B17D29">
            <w:pPr>
              <w:pStyle w:val="Tabletext0"/>
            </w:pPr>
            <w:r w:rsidRPr="001B1F2D">
              <w:t>Three times a year</w:t>
            </w:r>
          </w:p>
        </w:tc>
        <w:tc>
          <w:tcPr>
            <w:tcW w:w="1418" w:type="dxa"/>
            <w:shd w:val="clear" w:color="auto" w:fill="auto"/>
            <w:tcMar>
              <w:top w:w="57" w:type="dxa"/>
            </w:tcMar>
            <w:hideMark/>
          </w:tcPr>
          <w:p w14:paraId="74363D59"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5FDC8813" w14:textId="77777777" w:rsidR="001B1F2D" w:rsidRPr="001B1F2D" w:rsidRDefault="001B1F2D" w:rsidP="00B17D29">
            <w:pPr>
              <w:pStyle w:val="Tabletext0"/>
            </w:pPr>
            <w:r w:rsidRPr="001B1F2D">
              <w:t>1500</w:t>
            </w:r>
          </w:p>
        </w:tc>
        <w:tc>
          <w:tcPr>
            <w:tcW w:w="2262" w:type="dxa"/>
            <w:shd w:val="clear" w:color="auto" w:fill="auto"/>
            <w:noWrap/>
            <w:tcMar>
              <w:top w:w="57" w:type="dxa"/>
            </w:tcMar>
            <w:hideMark/>
          </w:tcPr>
          <w:p w14:paraId="2A5D2DC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53B1DBD8" w14:textId="77777777" w:rsidR="001B1F2D" w:rsidRPr="001B1F2D" w:rsidRDefault="001B1F2D" w:rsidP="00B17D29">
            <w:pPr>
              <w:pStyle w:val="Tabletext0"/>
            </w:pPr>
            <w:r w:rsidRPr="001B1F2D">
              <w:t>500 rainbow trout 1st, 2nd &amp; 3rd Term School Holidays.</w:t>
            </w:r>
          </w:p>
        </w:tc>
      </w:tr>
      <w:tr w:rsidR="001B1F2D" w:rsidRPr="001B1F2D" w14:paraId="26321966" w14:textId="77777777" w:rsidTr="00B17D29">
        <w:trPr>
          <w:cantSplit/>
          <w:trHeight w:val="170"/>
        </w:trPr>
        <w:tc>
          <w:tcPr>
            <w:tcW w:w="1843" w:type="dxa"/>
            <w:shd w:val="clear" w:color="auto" w:fill="auto"/>
            <w:tcMar>
              <w:top w:w="57" w:type="dxa"/>
            </w:tcMar>
            <w:hideMark/>
          </w:tcPr>
          <w:p w14:paraId="466F458A" w14:textId="2C481E51" w:rsidR="001B1F2D" w:rsidRPr="001B1F2D" w:rsidRDefault="001B1F2D" w:rsidP="003D2EEC">
            <w:pPr>
              <w:pStyle w:val="Tabletext0"/>
            </w:pPr>
            <w:r w:rsidRPr="001B1F2D">
              <w:t>Rowville Lakes</w:t>
            </w:r>
            <w:r w:rsidR="003D2EEC">
              <w:t xml:space="preserve"> </w:t>
            </w:r>
            <w:r w:rsidRPr="001B1F2D">
              <w:t>(Rowville)</w:t>
            </w:r>
          </w:p>
        </w:tc>
        <w:tc>
          <w:tcPr>
            <w:tcW w:w="1701" w:type="dxa"/>
            <w:shd w:val="clear" w:color="auto" w:fill="auto"/>
            <w:noWrap/>
            <w:tcMar>
              <w:top w:w="57" w:type="dxa"/>
            </w:tcMar>
            <w:hideMark/>
          </w:tcPr>
          <w:p w14:paraId="35CBA124"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5FF1AC08"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55619376"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1B62E691" w14:textId="77777777" w:rsidR="001B1F2D" w:rsidRPr="001B1F2D" w:rsidRDefault="001B1F2D" w:rsidP="00B17D29">
            <w:pPr>
              <w:pStyle w:val="Tabletext0"/>
            </w:pPr>
            <w:r w:rsidRPr="001B1F2D">
              <w:t> </w:t>
            </w:r>
          </w:p>
        </w:tc>
        <w:tc>
          <w:tcPr>
            <w:tcW w:w="2262" w:type="dxa"/>
            <w:shd w:val="clear" w:color="auto" w:fill="auto"/>
            <w:tcMar>
              <w:top w:w="57" w:type="dxa"/>
            </w:tcMar>
            <w:hideMark/>
          </w:tcPr>
          <w:p w14:paraId="3C341434" w14:textId="77777777" w:rsidR="001B1F2D" w:rsidRPr="001B1F2D" w:rsidRDefault="001B1F2D" w:rsidP="00B17D29">
            <w:pPr>
              <w:pStyle w:val="Tabletext0"/>
            </w:pPr>
            <w:r w:rsidRPr="001B1F2D">
              <w:t>NFA request golden perch</w:t>
            </w:r>
          </w:p>
        </w:tc>
        <w:tc>
          <w:tcPr>
            <w:tcW w:w="4395" w:type="dxa"/>
            <w:shd w:val="clear" w:color="000000" w:fill="FFFFFF"/>
            <w:tcMar>
              <w:top w:w="57" w:type="dxa"/>
            </w:tcMar>
            <w:hideMark/>
          </w:tcPr>
          <w:p w14:paraId="34F7EC54" w14:textId="77777777" w:rsidR="001B1F2D" w:rsidRPr="001B1F2D" w:rsidRDefault="001B1F2D" w:rsidP="00B17D29">
            <w:pPr>
              <w:pStyle w:val="Tabletext0"/>
            </w:pPr>
            <w:r w:rsidRPr="001B1F2D">
              <w:t>TEP required to stock golden perch. NFA to progress.</w:t>
            </w:r>
          </w:p>
        </w:tc>
      </w:tr>
      <w:tr w:rsidR="001B1F2D" w:rsidRPr="001B1F2D" w14:paraId="1DE3F0D5" w14:textId="77777777" w:rsidTr="00B17D29">
        <w:trPr>
          <w:cantSplit/>
          <w:trHeight w:val="170"/>
        </w:trPr>
        <w:tc>
          <w:tcPr>
            <w:tcW w:w="1843" w:type="dxa"/>
            <w:shd w:val="clear" w:color="auto" w:fill="auto"/>
            <w:tcMar>
              <w:top w:w="57" w:type="dxa"/>
            </w:tcMar>
            <w:hideMark/>
          </w:tcPr>
          <w:p w14:paraId="4146E8FC" w14:textId="0B738BB1" w:rsidR="001B1F2D" w:rsidRPr="001B1F2D" w:rsidRDefault="001B1F2D" w:rsidP="003D2EEC">
            <w:pPr>
              <w:pStyle w:val="Tabletext0"/>
            </w:pPr>
            <w:r w:rsidRPr="001B1F2D">
              <w:t>Rowville Lakes</w:t>
            </w:r>
            <w:r w:rsidR="003D2EEC">
              <w:t xml:space="preserve"> </w:t>
            </w:r>
            <w:r w:rsidRPr="001B1F2D">
              <w:t>(Rowville)</w:t>
            </w:r>
          </w:p>
        </w:tc>
        <w:tc>
          <w:tcPr>
            <w:tcW w:w="1701" w:type="dxa"/>
            <w:shd w:val="clear" w:color="auto" w:fill="auto"/>
            <w:noWrap/>
            <w:tcMar>
              <w:top w:w="57" w:type="dxa"/>
            </w:tcMar>
            <w:hideMark/>
          </w:tcPr>
          <w:p w14:paraId="5864EE14"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330E49A3" w14:textId="77777777" w:rsidR="001B1F2D" w:rsidRPr="001B1F2D" w:rsidRDefault="001B1F2D" w:rsidP="00B17D29">
            <w:pPr>
              <w:pStyle w:val="Tabletext0"/>
            </w:pPr>
            <w:r w:rsidRPr="001B1F2D">
              <w:t>Three per year</w:t>
            </w:r>
          </w:p>
        </w:tc>
        <w:tc>
          <w:tcPr>
            <w:tcW w:w="1418" w:type="dxa"/>
            <w:shd w:val="clear" w:color="auto" w:fill="auto"/>
            <w:tcMar>
              <w:top w:w="57" w:type="dxa"/>
            </w:tcMar>
            <w:hideMark/>
          </w:tcPr>
          <w:p w14:paraId="462BB9EC"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1688660F" w14:textId="77777777" w:rsidR="001B1F2D" w:rsidRPr="001B1F2D" w:rsidRDefault="001B1F2D" w:rsidP="00B17D29">
            <w:pPr>
              <w:pStyle w:val="Tabletext0"/>
            </w:pPr>
            <w:r w:rsidRPr="001B1F2D">
              <w:t>1850</w:t>
            </w:r>
          </w:p>
        </w:tc>
        <w:tc>
          <w:tcPr>
            <w:tcW w:w="2262" w:type="dxa"/>
            <w:shd w:val="clear" w:color="auto" w:fill="auto"/>
            <w:noWrap/>
            <w:tcMar>
              <w:top w:w="57" w:type="dxa"/>
            </w:tcMar>
            <w:hideMark/>
          </w:tcPr>
          <w:p w14:paraId="09C00054"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25D956CE" w14:textId="09A0994C" w:rsidR="001B1F2D" w:rsidRPr="001B1F2D" w:rsidRDefault="001B1F2D" w:rsidP="00EE6F56">
            <w:pPr>
              <w:pStyle w:val="Tabletext0"/>
            </w:pPr>
            <w:r w:rsidRPr="001B1F2D">
              <w:t>400 rainbow trout 1st, 2nd &amp; 3rd Term School Holidays Sutton Lake plus 200 rainbow trout</w:t>
            </w:r>
            <w:r w:rsidR="009D5AC4">
              <w:t xml:space="preserve">. </w:t>
            </w:r>
            <w:r w:rsidRPr="001B1F2D">
              <w:t xml:space="preserve">150 rainbow trout 2nd &amp; 3rd Term School Holidays Hill Lake. Melbourne Water have concerns with toxic blue green algae/water quality issues. </w:t>
            </w:r>
          </w:p>
        </w:tc>
      </w:tr>
      <w:tr w:rsidR="001B1F2D" w:rsidRPr="001B1F2D" w14:paraId="48156308" w14:textId="77777777" w:rsidTr="00B17D29">
        <w:trPr>
          <w:cantSplit/>
          <w:trHeight w:val="170"/>
        </w:trPr>
        <w:tc>
          <w:tcPr>
            <w:tcW w:w="1843" w:type="dxa"/>
            <w:shd w:val="clear" w:color="auto" w:fill="auto"/>
            <w:tcMar>
              <w:top w:w="57" w:type="dxa"/>
            </w:tcMar>
            <w:hideMark/>
          </w:tcPr>
          <w:p w14:paraId="6D8DB03B" w14:textId="0E19A0E7" w:rsidR="001B1F2D" w:rsidRPr="001B1F2D" w:rsidRDefault="001B1F2D" w:rsidP="003D2EEC">
            <w:pPr>
              <w:pStyle w:val="Tabletext0"/>
            </w:pPr>
            <w:r w:rsidRPr="001B1F2D">
              <w:t>Roxburgh Park Lakes</w:t>
            </w:r>
            <w:r w:rsidR="003D2EEC">
              <w:t xml:space="preserve"> </w:t>
            </w:r>
            <w:r w:rsidR="003D2EEC">
              <w:br/>
            </w:r>
            <w:r w:rsidRPr="001B1F2D">
              <w:t>(Roxburg Park)</w:t>
            </w:r>
          </w:p>
        </w:tc>
        <w:tc>
          <w:tcPr>
            <w:tcW w:w="1701" w:type="dxa"/>
            <w:shd w:val="clear" w:color="auto" w:fill="auto"/>
            <w:noWrap/>
            <w:tcMar>
              <w:top w:w="57" w:type="dxa"/>
            </w:tcMar>
            <w:hideMark/>
          </w:tcPr>
          <w:p w14:paraId="6FAEC529"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1ECEAE4F" w14:textId="77777777" w:rsidR="001B1F2D" w:rsidRPr="001B1F2D" w:rsidRDefault="001B1F2D" w:rsidP="00B17D29">
            <w:pPr>
              <w:pStyle w:val="Tabletext0"/>
            </w:pPr>
            <w:r w:rsidRPr="001B1F2D">
              <w:t>Twice yearly</w:t>
            </w:r>
          </w:p>
        </w:tc>
        <w:tc>
          <w:tcPr>
            <w:tcW w:w="1418" w:type="dxa"/>
            <w:shd w:val="clear" w:color="auto" w:fill="auto"/>
            <w:tcMar>
              <w:top w:w="57" w:type="dxa"/>
            </w:tcMar>
            <w:hideMark/>
          </w:tcPr>
          <w:p w14:paraId="7A01BC47"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2FA0D6BF" w14:textId="77777777" w:rsidR="001B1F2D" w:rsidRPr="001B1F2D" w:rsidRDefault="001B1F2D" w:rsidP="00B17D29">
            <w:pPr>
              <w:pStyle w:val="Tabletext0"/>
            </w:pPr>
            <w:r w:rsidRPr="001B1F2D">
              <w:t>750</w:t>
            </w:r>
          </w:p>
        </w:tc>
        <w:tc>
          <w:tcPr>
            <w:tcW w:w="2262" w:type="dxa"/>
            <w:shd w:val="clear" w:color="auto" w:fill="auto"/>
            <w:noWrap/>
            <w:tcMar>
              <w:top w:w="57" w:type="dxa"/>
            </w:tcMar>
            <w:hideMark/>
          </w:tcPr>
          <w:p w14:paraId="485B270B"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6BF599AD" w14:textId="7318B03F" w:rsidR="001B1F2D" w:rsidRPr="001B1F2D" w:rsidRDefault="001B1F2D" w:rsidP="005654EE">
            <w:pPr>
              <w:pStyle w:val="Tabletext0"/>
            </w:pPr>
            <w:r w:rsidRPr="001B1F2D">
              <w:t>250 rainbow trout 1st, 2nd &amp; 3rd Term School Holidays.</w:t>
            </w:r>
          </w:p>
        </w:tc>
      </w:tr>
      <w:tr w:rsidR="001B1F2D" w:rsidRPr="001B1F2D" w14:paraId="569BC504" w14:textId="77777777" w:rsidTr="00B17D29">
        <w:trPr>
          <w:cantSplit/>
          <w:trHeight w:val="170"/>
        </w:trPr>
        <w:tc>
          <w:tcPr>
            <w:tcW w:w="1843" w:type="dxa"/>
            <w:shd w:val="clear" w:color="auto" w:fill="auto"/>
            <w:tcMar>
              <w:top w:w="57" w:type="dxa"/>
            </w:tcMar>
            <w:hideMark/>
          </w:tcPr>
          <w:p w14:paraId="4291E338" w14:textId="77777777" w:rsidR="001B1F2D" w:rsidRPr="001B1F2D" w:rsidRDefault="001B1F2D" w:rsidP="00B17D29">
            <w:pPr>
              <w:pStyle w:val="Tabletext0"/>
            </w:pPr>
            <w:r w:rsidRPr="001B1F2D">
              <w:t xml:space="preserve">Spavan Lake (Sunbury) </w:t>
            </w:r>
          </w:p>
        </w:tc>
        <w:tc>
          <w:tcPr>
            <w:tcW w:w="1701" w:type="dxa"/>
            <w:shd w:val="clear" w:color="auto" w:fill="auto"/>
            <w:noWrap/>
            <w:tcMar>
              <w:top w:w="57" w:type="dxa"/>
            </w:tcMar>
            <w:hideMark/>
          </w:tcPr>
          <w:p w14:paraId="71C6A3CC"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6C86BBBF" w14:textId="77777777" w:rsidR="001B1F2D" w:rsidRPr="001B1F2D" w:rsidRDefault="001B1F2D" w:rsidP="00B17D29">
            <w:pPr>
              <w:pStyle w:val="Tabletext0"/>
            </w:pPr>
            <w:r w:rsidRPr="001B1F2D">
              <w:t>Three times a year</w:t>
            </w:r>
          </w:p>
        </w:tc>
        <w:tc>
          <w:tcPr>
            <w:tcW w:w="1418" w:type="dxa"/>
            <w:shd w:val="clear" w:color="auto" w:fill="auto"/>
            <w:tcMar>
              <w:top w:w="57" w:type="dxa"/>
            </w:tcMar>
            <w:hideMark/>
          </w:tcPr>
          <w:p w14:paraId="07DD8B4C"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59358E4B" w14:textId="77777777" w:rsidR="001B1F2D" w:rsidRPr="001B1F2D" w:rsidRDefault="001B1F2D" w:rsidP="00B17D29">
            <w:pPr>
              <w:pStyle w:val="Tabletext0"/>
            </w:pPr>
            <w:r w:rsidRPr="001B1F2D">
              <w:t>1200</w:t>
            </w:r>
          </w:p>
        </w:tc>
        <w:tc>
          <w:tcPr>
            <w:tcW w:w="2262" w:type="dxa"/>
            <w:shd w:val="clear" w:color="auto" w:fill="auto"/>
            <w:noWrap/>
            <w:tcMar>
              <w:top w:w="57" w:type="dxa"/>
            </w:tcMar>
            <w:hideMark/>
          </w:tcPr>
          <w:p w14:paraId="76A0A91C"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0C849D86" w14:textId="77777777" w:rsidR="001B1F2D" w:rsidRPr="001B1F2D" w:rsidRDefault="001B1F2D" w:rsidP="00B17D29">
            <w:pPr>
              <w:pStyle w:val="Tabletext0"/>
            </w:pPr>
            <w:r w:rsidRPr="001B1F2D">
              <w:t>400 rainbow trout 1st, 2nd &amp; 3rd Term School Holidays. Melbourne Water have expressed concerns on the status of Spavin Lake and fish escape.</w:t>
            </w:r>
          </w:p>
        </w:tc>
      </w:tr>
      <w:tr w:rsidR="001B1F2D" w:rsidRPr="001B1F2D" w14:paraId="01FE014F" w14:textId="77777777" w:rsidTr="00B17D29">
        <w:trPr>
          <w:cantSplit/>
          <w:trHeight w:val="170"/>
        </w:trPr>
        <w:tc>
          <w:tcPr>
            <w:tcW w:w="1843" w:type="dxa"/>
            <w:shd w:val="clear" w:color="auto" w:fill="auto"/>
            <w:tcMar>
              <w:top w:w="57" w:type="dxa"/>
            </w:tcMar>
            <w:hideMark/>
          </w:tcPr>
          <w:p w14:paraId="6BDF4AFE" w14:textId="26A784AE" w:rsidR="001B1F2D" w:rsidRPr="001B1F2D" w:rsidRDefault="001B1F2D" w:rsidP="00B17D29">
            <w:pPr>
              <w:pStyle w:val="Tabletext0"/>
            </w:pPr>
            <w:r w:rsidRPr="001B1F2D">
              <w:t xml:space="preserve">Valley Lake </w:t>
            </w:r>
            <w:r w:rsidR="003D2EEC">
              <w:br/>
            </w:r>
            <w:r w:rsidRPr="001B1F2D">
              <w:t>(Keilor)</w:t>
            </w:r>
          </w:p>
        </w:tc>
        <w:tc>
          <w:tcPr>
            <w:tcW w:w="1701" w:type="dxa"/>
            <w:shd w:val="clear" w:color="auto" w:fill="auto"/>
            <w:noWrap/>
            <w:tcMar>
              <w:top w:w="57" w:type="dxa"/>
            </w:tcMar>
            <w:hideMark/>
          </w:tcPr>
          <w:p w14:paraId="704CD088" w14:textId="77777777" w:rsidR="001B1F2D" w:rsidRPr="001B1F2D" w:rsidRDefault="001B1F2D" w:rsidP="00B17D29">
            <w:pPr>
              <w:pStyle w:val="Tabletext0"/>
            </w:pPr>
            <w:r w:rsidRPr="001B1F2D">
              <w:t>Golden perch</w:t>
            </w:r>
          </w:p>
        </w:tc>
        <w:tc>
          <w:tcPr>
            <w:tcW w:w="1559" w:type="dxa"/>
            <w:shd w:val="clear" w:color="auto" w:fill="auto"/>
            <w:tcMar>
              <w:top w:w="57" w:type="dxa"/>
            </w:tcMar>
            <w:hideMark/>
          </w:tcPr>
          <w:p w14:paraId="4DE8DEBA" w14:textId="77777777" w:rsidR="001B1F2D" w:rsidRPr="001B1F2D" w:rsidRDefault="001B1F2D" w:rsidP="00B17D29">
            <w:pPr>
              <w:pStyle w:val="Tabletext0"/>
            </w:pPr>
            <w:r w:rsidRPr="001B1F2D">
              <w:t> </w:t>
            </w:r>
          </w:p>
        </w:tc>
        <w:tc>
          <w:tcPr>
            <w:tcW w:w="1418" w:type="dxa"/>
            <w:shd w:val="clear" w:color="auto" w:fill="auto"/>
            <w:tcMar>
              <w:top w:w="57" w:type="dxa"/>
            </w:tcMar>
            <w:hideMark/>
          </w:tcPr>
          <w:p w14:paraId="79B56001"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3E310FC8" w14:textId="152E4944" w:rsidR="001B1F2D" w:rsidRPr="001B1F2D" w:rsidRDefault="001B1F2D" w:rsidP="00B17D29">
            <w:pPr>
              <w:pStyle w:val="Tabletext0"/>
            </w:pPr>
          </w:p>
        </w:tc>
        <w:tc>
          <w:tcPr>
            <w:tcW w:w="2262" w:type="dxa"/>
            <w:shd w:val="clear" w:color="auto" w:fill="auto"/>
            <w:noWrap/>
            <w:tcMar>
              <w:top w:w="57" w:type="dxa"/>
            </w:tcMar>
            <w:hideMark/>
          </w:tcPr>
          <w:p w14:paraId="7B374A9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3356204" w14:textId="2449B05A" w:rsidR="001B1F2D" w:rsidRPr="001B1F2D" w:rsidRDefault="001B1F2D" w:rsidP="003D2EEC">
            <w:pPr>
              <w:pStyle w:val="Tabletext0"/>
            </w:pPr>
            <w:r w:rsidRPr="001B1F2D">
              <w:t xml:space="preserve">Water not currently on stocking program. Potential Murray Darling native </w:t>
            </w:r>
            <w:r w:rsidR="00BB5AB2">
              <w:t xml:space="preserve">species </w:t>
            </w:r>
            <w:r w:rsidRPr="001B1F2D">
              <w:t>fishery in Melbourne. TEP required and managers approval to stock.</w:t>
            </w:r>
            <w:r w:rsidR="00220D33">
              <w:t xml:space="preserve"> If authority gained, then stock with 2000.</w:t>
            </w:r>
            <w:r w:rsidRPr="001B1F2D">
              <w:t xml:space="preserve"> </w:t>
            </w:r>
          </w:p>
        </w:tc>
      </w:tr>
      <w:tr w:rsidR="001B1F2D" w:rsidRPr="001B1F2D" w14:paraId="6AE84F72" w14:textId="77777777" w:rsidTr="00B17D29">
        <w:trPr>
          <w:cantSplit/>
          <w:trHeight w:val="170"/>
        </w:trPr>
        <w:tc>
          <w:tcPr>
            <w:tcW w:w="1843" w:type="dxa"/>
            <w:shd w:val="clear" w:color="auto" w:fill="auto"/>
            <w:tcMar>
              <w:top w:w="57" w:type="dxa"/>
            </w:tcMar>
            <w:hideMark/>
          </w:tcPr>
          <w:p w14:paraId="6C102D41" w14:textId="77777777" w:rsidR="001B1F2D" w:rsidRPr="001B1F2D" w:rsidRDefault="001B1F2D" w:rsidP="00B17D29">
            <w:pPr>
              <w:pStyle w:val="Tabletext0"/>
            </w:pPr>
            <w:r w:rsidRPr="001B1F2D">
              <w:t>Werribee River (Downstream of Melton Weir)</w:t>
            </w:r>
          </w:p>
        </w:tc>
        <w:tc>
          <w:tcPr>
            <w:tcW w:w="1701" w:type="dxa"/>
            <w:shd w:val="clear" w:color="auto" w:fill="auto"/>
            <w:noWrap/>
            <w:tcMar>
              <w:top w:w="57" w:type="dxa"/>
            </w:tcMar>
            <w:hideMark/>
          </w:tcPr>
          <w:p w14:paraId="43A50C9E" w14:textId="77777777" w:rsidR="001B1F2D" w:rsidRPr="001B1F2D" w:rsidRDefault="001B1F2D" w:rsidP="00B17D29">
            <w:pPr>
              <w:pStyle w:val="Tabletext0"/>
            </w:pPr>
            <w:r w:rsidRPr="001B1F2D">
              <w:t>Estuary perch</w:t>
            </w:r>
          </w:p>
        </w:tc>
        <w:tc>
          <w:tcPr>
            <w:tcW w:w="1559" w:type="dxa"/>
            <w:shd w:val="clear" w:color="auto" w:fill="auto"/>
            <w:tcMar>
              <w:top w:w="57" w:type="dxa"/>
            </w:tcMar>
            <w:hideMark/>
          </w:tcPr>
          <w:p w14:paraId="2DE1D740" w14:textId="77777777" w:rsidR="001B1F2D" w:rsidRPr="001B1F2D" w:rsidRDefault="001B1F2D" w:rsidP="00B17D29">
            <w:pPr>
              <w:pStyle w:val="Tabletext0"/>
            </w:pPr>
            <w:r w:rsidRPr="001B1F2D">
              <w:t>Annual stocking</w:t>
            </w:r>
          </w:p>
        </w:tc>
        <w:tc>
          <w:tcPr>
            <w:tcW w:w="1418" w:type="dxa"/>
            <w:shd w:val="clear" w:color="auto" w:fill="auto"/>
            <w:tcMar>
              <w:top w:w="57" w:type="dxa"/>
            </w:tcMar>
            <w:hideMark/>
          </w:tcPr>
          <w:p w14:paraId="4C0B8186" w14:textId="77777777" w:rsidR="001B1F2D" w:rsidRPr="001B1F2D" w:rsidRDefault="001B1F2D" w:rsidP="00B17D29">
            <w:pPr>
              <w:pStyle w:val="Tabletext0"/>
            </w:pPr>
            <w:r w:rsidRPr="001B1F2D">
              <w:t> </w:t>
            </w:r>
          </w:p>
        </w:tc>
        <w:tc>
          <w:tcPr>
            <w:tcW w:w="1423" w:type="dxa"/>
            <w:shd w:val="clear" w:color="000000" w:fill="FFFFFF"/>
            <w:noWrap/>
            <w:tcMar>
              <w:top w:w="57" w:type="dxa"/>
            </w:tcMar>
            <w:hideMark/>
          </w:tcPr>
          <w:p w14:paraId="7074D242" w14:textId="2BBD6A3B" w:rsidR="001B1F2D" w:rsidRPr="001B1F2D" w:rsidRDefault="007E335F" w:rsidP="00B17D29">
            <w:pPr>
              <w:pStyle w:val="Tabletext0"/>
            </w:pPr>
            <w:r>
              <w:t>455</w:t>
            </w:r>
            <w:r w:rsidRPr="001B1F2D">
              <w:t>00</w:t>
            </w:r>
          </w:p>
        </w:tc>
        <w:tc>
          <w:tcPr>
            <w:tcW w:w="2262" w:type="dxa"/>
            <w:shd w:val="clear" w:color="auto" w:fill="auto"/>
            <w:noWrap/>
            <w:tcMar>
              <w:top w:w="57" w:type="dxa"/>
            </w:tcMar>
            <w:hideMark/>
          </w:tcPr>
          <w:p w14:paraId="4CB33359"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11C5C376" w14:textId="724EA016" w:rsidR="001B1F2D" w:rsidRPr="001B1F2D" w:rsidRDefault="001B1F2D" w:rsidP="003D2EEC">
            <w:pPr>
              <w:pStyle w:val="Tabletext0"/>
            </w:pPr>
            <w:r w:rsidRPr="001B1F2D">
              <w:t>Stocking dependant on numbers of estuary perch available</w:t>
            </w:r>
            <w:r w:rsidR="007E335F">
              <w:t>. Generally</w:t>
            </w:r>
            <w:r w:rsidR="003D2EEC">
              <w:t xml:space="preserve"> </w:t>
            </w:r>
            <w:r w:rsidR="007E335F">
              <w:t xml:space="preserve">20000 stocked annually. </w:t>
            </w:r>
            <w:r w:rsidRPr="001B1F2D">
              <w:t xml:space="preserve">32000 estuary perch stocked in </w:t>
            </w:r>
            <w:r w:rsidR="00220D33" w:rsidRPr="001B1F2D">
              <w:t>201</w:t>
            </w:r>
            <w:r w:rsidR="00220D33">
              <w:t>5</w:t>
            </w:r>
            <w:r w:rsidRPr="001B1F2D">
              <w:t>/</w:t>
            </w:r>
            <w:r w:rsidR="00220D33" w:rsidRPr="001B1F2D">
              <w:t>201</w:t>
            </w:r>
            <w:r w:rsidR="00220D33">
              <w:t>6</w:t>
            </w:r>
            <w:r w:rsidR="00EB537F">
              <w:t>.</w:t>
            </w:r>
          </w:p>
        </w:tc>
      </w:tr>
      <w:tr w:rsidR="001B1F2D" w:rsidRPr="001B1F2D" w14:paraId="700FF22B" w14:textId="77777777" w:rsidTr="00B17D29">
        <w:trPr>
          <w:cantSplit/>
          <w:trHeight w:val="170"/>
        </w:trPr>
        <w:tc>
          <w:tcPr>
            <w:tcW w:w="1843" w:type="dxa"/>
            <w:shd w:val="clear" w:color="auto" w:fill="auto"/>
            <w:tcMar>
              <w:top w:w="57" w:type="dxa"/>
            </w:tcMar>
            <w:hideMark/>
          </w:tcPr>
          <w:p w14:paraId="4C4B90CA" w14:textId="77777777" w:rsidR="001B1F2D" w:rsidRPr="001B1F2D" w:rsidRDefault="001B1F2D" w:rsidP="00B17D29">
            <w:pPr>
              <w:pStyle w:val="Tabletext0"/>
            </w:pPr>
            <w:r w:rsidRPr="001B1F2D">
              <w:t>Yarrambat Lake (Yarrambat)</w:t>
            </w:r>
          </w:p>
        </w:tc>
        <w:tc>
          <w:tcPr>
            <w:tcW w:w="1701" w:type="dxa"/>
            <w:shd w:val="clear" w:color="auto" w:fill="auto"/>
            <w:noWrap/>
            <w:tcMar>
              <w:top w:w="57" w:type="dxa"/>
            </w:tcMar>
            <w:hideMark/>
          </w:tcPr>
          <w:p w14:paraId="09FE6616" w14:textId="77777777" w:rsidR="001B1F2D" w:rsidRPr="001B1F2D" w:rsidRDefault="001B1F2D" w:rsidP="00B17D29">
            <w:pPr>
              <w:pStyle w:val="Tabletext0"/>
            </w:pPr>
            <w:r w:rsidRPr="001B1F2D">
              <w:t>Rainbow trout (adv)</w:t>
            </w:r>
          </w:p>
        </w:tc>
        <w:tc>
          <w:tcPr>
            <w:tcW w:w="1559" w:type="dxa"/>
            <w:shd w:val="clear" w:color="auto" w:fill="auto"/>
            <w:tcMar>
              <w:top w:w="57" w:type="dxa"/>
            </w:tcMar>
            <w:hideMark/>
          </w:tcPr>
          <w:p w14:paraId="7F9EFF27" w14:textId="77777777" w:rsidR="001B1F2D" w:rsidRPr="001B1F2D" w:rsidRDefault="001B1F2D" w:rsidP="00B17D29">
            <w:pPr>
              <w:pStyle w:val="Tabletext0"/>
            </w:pPr>
            <w:r w:rsidRPr="001B1F2D">
              <w:t>Four per year</w:t>
            </w:r>
          </w:p>
        </w:tc>
        <w:tc>
          <w:tcPr>
            <w:tcW w:w="1418" w:type="dxa"/>
            <w:shd w:val="clear" w:color="auto" w:fill="auto"/>
            <w:tcMar>
              <w:top w:w="57" w:type="dxa"/>
            </w:tcMar>
            <w:hideMark/>
          </w:tcPr>
          <w:p w14:paraId="11AF7EF8" w14:textId="77777777" w:rsidR="001B1F2D" w:rsidRPr="001B1F2D" w:rsidRDefault="001B1F2D" w:rsidP="00B17D29">
            <w:pPr>
              <w:pStyle w:val="Tabletext0"/>
            </w:pPr>
            <w:r w:rsidRPr="001B1F2D">
              <w:t>Family Fishing</w:t>
            </w:r>
          </w:p>
        </w:tc>
        <w:tc>
          <w:tcPr>
            <w:tcW w:w="1423" w:type="dxa"/>
            <w:shd w:val="clear" w:color="000000" w:fill="FFFFFF"/>
            <w:noWrap/>
            <w:tcMar>
              <w:top w:w="57" w:type="dxa"/>
            </w:tcMar>
            <w:hideMark/>
          </w:tcPr>
          <w:p w14:paraId="14A6B70E" w14:textId="77777777" w:rsidR="001B1F2D" w:rsidRPr="001B1F2D" w:rsidRDefault="001B1F2D" w:rsidP="00B17D29">
            <w:pPr>
              <w:pStyle w:val="Tabletext0"/>
            </w:pPr>
            <w:r w:rsidRPr="001B1F2D">
              <w:t>2600</w:t>
            </w:r>
          </w:p>
        </w:tc>
        <w:tc>
          <w:tcPr>
            <w:tcW w:w="2262" w:type="dxa"/>
            <w:shd w:val="clear" w:color="auto" w:fill="auto"/>
            <w:noWrap/>
            <w:tcMar>
              <w:top w:w="57" w:type="dxa"/>
            </w:tcMar>
            <w:hideMark/>
          </w:tcPr>
          <w:p w14:paraId="5AC94816" w14:textId="77777777" w:rsidR="001B1F2D" w:rsidRPr="001B1F2D" w:rsidRDefault="001B1F2D" w:rsidP="00B17D29">
            <w:pPr>
              <w:pStyle w:val="Tabletext0"/>
            </w:pPr>
            <w:r w:rsidRPr="001B1F2D">
              <w:t> </w:t>
            </w:r>
          </w:p>
        </w:tc>
        <w:tc>
          <w:tcPr>
            <w:tcW w:w="4395" w:type="dxa"/>
            <w:shd w:val="clear" w:color="000000" w:fill="FFFFFF"/>
            <w:tcMar>
              <w:top w:w="57" w:type="dxa"/>
            </w:tcMar>
            <w:hideMark/>
          </w:tcPr>
          <w:p w14:paraId="76DF5013" w14:textId="3BB122D4" w:rsidR="001B1F2D" w:rsidRPr="001B1F2D" w:rsidRDefault="001B1F2D" w:rsidP="00EE6F56">
            <w:pPr>
              <w:pStyle w:val="Tabletext0"/>
            </w:pPr>
            <w:r w:rsidRPr="001B1F2D">
              <w:t>600 rainbow trout 1st, 2nd &amp; 3rd Term School Holidays plus 400 rainbow trout in May and 400 rainbow trout in October. No May event held in 2015. Check to s</w:t>
            </w:r>
            <w:r w:rsidR="00BB5AB2">
              <w:t>e</w:t>
            </w:r>
            <w:r w:rsidRPr="001B1F2D">
              <w:t xml:space="preserve">e if </w:t>
            </w:r>
            <w:r w:rsidR="00BB5AB2">
              <w:t>event</w:t>
            </w:r>
            <w:r w:rsidR="00BB5AB2" w:rsidRPr="001B1F2D">
              <w:t xml:space="preserve"> </w:t>
            </w:r>
            <w:r w:rsidRPr="001B1F2D">
              <w:t>still occurs and who organises it. Cease stocking if no event planned.</w:t>
            </w:r>
          </w:p>
        </w:tc>
      </w:tr>
    </w:tbl>
    <w:p w14:paraId="39C4EB78" w14:textId="77777777" w:rsidR="002F1B86" w:rsidRDefault="002F1B86" w:rsidP="002D3252">
      <w:pPr>
        <w:pStyle w:val="Body"/>
        <w:sectPr w:rsidR="002F1B86" w:rsidSect="004A04B8">
          <w:headerReference w:type="even" r:id="rId74"/>
          <w:footerReference w:type="default" r:id="rId75"/>
          <w:headerReference w:type="first" r:id="rId76"/>
          <w:footerReference w:type="first" r:id="rId77"/>
          <w:pgSz w:w="16840" w:h="11907" w:orient="landscape" w:code="9"/>
          <w:pgMar w:top="1134" w:right="1134" w:bottom="1134" w:left="1134" w:header="709" w:footer="680" w:gutter="0"/>
          <w:cols w:space="708"/>
          <w:formProt w:val="0"/>
          <w:titlePg/>
          <w:docGrid w:linePitch="360"/>
        </w:sectPr>
      </w:pPr>
    </w:p>
    <w:p w14:paraId="48F70E51" w14:textId="669C995F" w:rsidR="00661FE6" w:rsidRPr="008D15A7" w:rsidRDefault="008D15A7" w:rsidP="009B53D5">
      <w:pPr>
        <w:pStyle w:val="HA"/>
      </w:pPr>
      <w:bookmarkStart w:id="51" w:name="_Toc375237478"/>
      <w:bookmarkStart w:id="52" w:name="_Toc438021205"/>
      <w:r>
        <w:rPr>
          <w:lang w:eastAsia="en-AU"/>
        </w:rPr>
        <w:t>Appendix 2 – Stocking Submission Check list</w:t>
      </w:r>
      <w:bookmarkEnd w:id="51"/>
      <w:bookmarkEnd w:id="52"/>
    </w:p>
    <w:p w14:paraId="0F75EB72" w14:textId="779F7865" w:rsidR="008D15A7" w:rsidRPr="009B3E2F" w:rsidRDefault="008D15A7" w:rsidP="002D3252">
      <w:pPr>
        <w:pStyle w:val="Body"/>
      </w:pPr>
      <w:r w:rsidRPr="009B3E2F">
        <w:t xml:space="preserve">The following is a check list of information that you could include in a submission to the stocking program. These suggestions are not mandatory but will assist in the assessment of any proposals if included and addressed. Proposals can be discussed by contacting John Douglas, Fisheries Manager, Fisheries Victoria, on 03 </w:t>
      </w:r>
      <w:r w:rsidR="0095375C">
        <w:t>5770 8045</w:t>
      </w:r>
      <w:r w:rsidRPr="009B3E2F">
        <w:t>, or with your local Fisheries Officer.</w:t>
      </w:r>
    </w:p>
    <w:p w14:paraId="39D63F45" w14:textId="77777777" w:rsidR="008D15A7" w:rsidRPr="009B3E2F" w:rsidRDefault="008D15A7" w:rsidP="002D3252">
      <w:pPr>
        <w:pStyle w:val="Body"/>
      </w:pPr>
    </w:p>
    <w:tbl>
      <w:tblPr>
        <w:tblW w:w="0" w:type="auto"/>
        <w:tblBorders>
          <w:top w:val="single" w:sz="4" w:space="0" w:color="009CA6"/>
          <w:left w:val="single" w:sz="4" w:space="0" w:color="009CA6"/>
          <w:bottom w:val="single" w:sz="4" w:space="0" w:color="009CA6"/>
          <w:right w:val="single" w:sz="4" w:space="0" w:color="009CA6"/>
          <w:insideH w:val="single" w:sz="4" w:space="0" w:color="009CA6"/>
          <w:insideV w:val="single" w:sz="4" w:space="0" w:color="009CA6"/>
        </w:tblBorders>
        <w:tblLayout w:type="fixed"/>
        <w:tblLook w:val="01E0" w:firstRow="1" w:lastRow="1" w:firstColumn="1" w:lastColumn="1" w:noHBand="0" w:noVBand="0"/>
      </w:tblPr>
      <w:tblGrid>
        <w:gridCol w:w="8478"/>
        <w:gridCol w:w="1440"/>
      </w:tblGrid>
      <w:tr w:rsidR="008D15A7" w:rsidRPr="009B3E2F" w14:paraId="5C73E264" w14:textId="77777777" w:rsidTr="00660503">
        <w:tc>
          <w:tcPr>
            <w:tcW w:w="8478" w:type="dxa"/>
          </w:tcPr>
          <w:p w14:paraId="6B45FF26" w14:textId="77777777" w:rsidR="008D15A7" w:rsidRPr="009B3E2F" w:rsidRDefault="008D15A7" w:rsidP="002D3252">
            <w:pPr>
              <w:pStyle w:val="Body"/>
            </w:pPr>
            <w:r w:rsidRPr="009B3E2F">
              <w:t>Name of Water:</w:t>
            </w:r>
          </w:p>
        </w:tc>
        <w:tc>
          <w:tcPr>
            <w:tcW w:w="1440" w:type="dxa"/>
          </w:tcPr>
          <w:p w14:paraId="775A40C6" w14:textId="77777777" w:rsidR="008D15A7" w:rsidRPr="009B3E2F" w:rsidRDefault="008D15A7" w:rsidP="002D3252">
            <w:pPr>
              <w:pStyle w:val="Body"/>
            </w:pPr>
            <w:r w:rsidRPr="009B3E2F">
              <w:sym w:font="Wingdings" w:char="F0A8"/>
            </w:r>
          </w:p>
        </w:tc>
      </w:tr>
      <w:tr w:rsidR="008D15A7" w:rsidRPr="009B3E2F" w14:paraId="2E7717CC" w14:textId="77777777" w:rsidTr="00660503">
        <w:tc>
          <w:tcPr>
            <w:tcW w:w="8478" w:type="dxa"/>
          </w:tcPr>
          <w:p w14:paraId="64C0F6E9" w14:textId="77777777" w:rsidR="008D15A7" w:rsidRPr="009B3E2F" w:rsidRDefault="008D15A7" w:rsidP="002D3252">
            <w:pPr>
              <w:pStyle w:val="Body"/>
            </w:pPr>
            <w:r w:rsidRPr="009B3E2F">
              <w:t>Fish Species:</w:t>
            </w:r>
          </w:p>
        </w:tc>
        <w:tc>
          <w:tcPr>
            <w:tcW w:w="1440" w:type="dxa"/>
          </w:tcPr>
          <w:p w14:paraId="59CD27A7" w14:textId="77777777" w:rsidR="008D15A7" w:rsidRPr="009B3E2F" w:rsidRDefault="008D15A7" w:rsidP="002D3252">
            <w:pPr>
              <w:pStyle w:val="Body"/>
            </w:pPr>
            <w:r w:rsidRPr="009B3E2F">
              <w:sym w:font="Wingdings" w:char="F0A8"/>
            </w:r>
          </w:p>
        </w:tc>
      </w:tr>
      <w:tr w:rsidR="008D15A7" w:rsidRPr="009B3E2F" w14:paraId="70876664" w14:textId="77777777" w:rsidTr="00660503">
        <w:tc>
          <w:tcPr>
            <w:tcW w:w="8478" w:type="dxa"/>
          </w:tcPr>
          <w:p w14:paraId="29D8B6B1" w14:textId="77777777" w:rsidR="008D15A7" w:rsidRPr="009B3E2F" w:rsidRDefault="008D15A7" w:rsidP="002D3252">
            <w:pPr>
              <w:pStyle w:val="Body"/>
            </w:pPr>
            <w:r w:rsidRPr="009B3E2F">
              <w:t>Suggested change:</w:t>
            </w:r>
          </w:p>
        </w:tc>
        <w:tc>
          <w:tcPr>
            <w:tcW w:w="1440" w:type="dxa"/>
          </w:tcPr>
          <w:p w14:paraId="79E56602" w14:textId="77777777" w:rsidR="008D15A7" w:rsidRPr="009B3E2F" w:rsidRDefault="008D15A7" w:rsidP="002D3252">
            <w:pPr>
              <w:pStyle w:val="Body"/>
            </w:pPr>
            <w:r w:rsidRPr="009B3E2F">
              <w:sym w:font="Wingdings" w:char="F0A8"/>
            </w:r>
          </w:p>
        </w:tc>
      </w:tr>
      <w:tr w:rsidR="008D15A7" w:rsidRPr="009B3E2F" w14:paraId="5AA4C124" w14:textId="77777777" w:rsidTr="00660503">
        <w:tc>
          <w:tcPr>
            <w:tcW w:w="8478" w:type="dxa"/>
          </w:tcPr>
          <w:p w14:paraId="156FFA59" w14:textId="7A27229E" w:rsidR="008D15A7" w:rsidRPr="009B3E2F" w:rsidRDefault="008D15A7" w:rsidP="002D3252">
            <w:pPr>
              <w:pStyle w:val="Body"/>
            </w:pPr>
            <w:r w:rsidRPr="009B3E2F">
              <w:t>Justification for the suggestion: Why is it needed</w:t>
            </w:r>
            <w:r w:rsidR="005D19EB">
              <w:t>?</w:t>
            </w:r>
            <w:r w:rsidRPr="009B3E2F">
              <w:t xml:space="preserve"> What is the expected outcome?</w:t>
            </w:r>
          </w:p>
        </w:tc>
        <w:tc>
          <w:tcPr>
            <w:tcW w:w="1440" w:type="dxa"/>
          </w:tcPr>
          <w:p w14:paraId="03E3F117" w14:textId="77777777" w:rsidR="008D15A7" w:rsidRPr="009B3E2F" w:rsidRDefault="008D15A7" w:rsidP="002D3252">
            <w:pPr>
              <w:pStyle w:val="Body"/>
            </w:pPr>
            <w:r w:rsidRPr="009B3E2F">
              <w:sym w:font="Wingdings" w:char="F0A8"/>
            </w:r>
          </w:p>
        </w:tc>
      </w:tr>
      <w:tr w:rsidR="008D15A7" w:rsidRPr="009B3E2F" w14:paraId="1E99F87E" w14:textId="77777777" w:rsidTr="00660503">
        <w:tc>
          <w:tcPr>
            <w:tcW w:w="8478" w:type="dxa"/>
          </w:tcPr>
          <w:p w14:paraId="7D926E59" w14:textId="77777777" w:rsidR="008D15A7" w:rsidRPr="009B3E2F" w:rsidRDefault="008D15A7" w:rsidP="002D3252">
            <w:pPr>
              <w:pStyle w:val="Body"/>
            </w:pPr>
            <w:r w:rsidRPr="009B3E2F">
              <w:t>Your name and/or organisation:</w:t>
            </w:r>
          </w:p>
        </w:tc>
        <w:tc>
          <w:tcPr>
            <w:tcW w:w="1440" w:type="dxa"/>
          </w:tcPr>
          <w:p w14:paraId="75A0383A" w14:textId="77777777" w:rsidR="008D15A7" w:rsidRPr="009B3E2F" w:rsidRDefault="008D15A7" w:rsidP="002D3252">
            <w:pPr>
              <w:pStyle w:val="Body"/>
            </w:pPr>
            <w:r w:rsidRPr="009B3E2F">
              <w:sym w:font="Wingdings" w:char="F0A8"/>
            </w:r>
          </w:p>
        </w:tc>
      </w:tr>
      <w:tr w:rsidR="008D15A7" w:rsidRPr="009B3E2F" w14:paraId="3EA05670" w14:textId="77777777" w:rsidTr="00660503">
        <w:tc>
          <w:tcPr>
            <w:tcW w:w="8478" w:type="dxa"/>
          </w:tcPr>
          <w:p w14:paraId="13DEB126" w14:textId="77777777" w:rsidR="008D15A7" w:rsidRPr="009B3E2F" w:rsidRDefault="008D15A7" w:rsidP="002D3252">
            <w:pPr>
              <w:pStyle w:val="Body"/>
            </w:pPr>
            <w:r w:rsidRPr="009B3E2F">
              <w:t>Affiliation with angling club(s) (if appropriate):</w:t>
            </w:r>
          </w:p>
        </w:tc>
        <w:tc>
          <w:tcPr>
            <w:tcW w:w="1440" w:type="dxa"/>
          </w:tcPr>
          <w:p w14:paraId="613EBB32" w14:textId="77777777" w:rsidR="008D15A7" w:rsidRPr="009B3E2F" w:rsidRDefault="008D15A7" w:rsidP="002D3252">
            <w:pPr>
              <w:pStyle w:val="Body"/>
            </w:pPr>
            <w:r w:rsidRPr="009B3E2F">
              <w:sym w:font="Wingdings" w:char="F0A8"/>
            </w:r>
          </w:p>
        </w:tc>
      </w:tr>
      <w:tr w:rsidR="008D15A7" w:rsidRPr="009B3E2F" w14:paraId="0002F065" w14:textId="77777777" w:rsidTr="00660503">
        <w:tc>
          <w:tcPr>
            <w:tcW w:w="8478" w:type="dxa"/>
          </w:tcPr>
          <w:p w14:paraId="2820E865" w14:textId="77777777" w:rsidR="008D15A7" w:rsidRPr="009B3E2F" w:rsidRDefault="008D15A7" w:rsidP="002D3252">
            <w:pPr>
              <w:pStyle w:val="Body"/>
            </w:pPr>
            <w:r w:rsidRPr="009B3E2F">
              <w:t>Have you discussed the suggestion with Fisheries Victoria an angling club or association?</w:t>
            </w:r>
          </w:p>
        </w:tc>
        <w:tc>
          <w:tcPr>
            <w:tcW w:w="1440" w:type="dxa"/>
          </w:tcPr>
          <w:p w14:paraId="11803F24" w14:textId="77777777" w:rsidR="008D15A7" w:rsidRPr="009B3E2F" w:rsidRDefault="008D15A7" w:rsidP="002D3252">
            <w:pPr>
              <w:pStyle w:val="Body"/>
            </w:pPr>
            <w:r w:rsidRPr="009B3E2F">
              <w:sym w:font="Wingdings" w:char="F0A8"/>
            </w:r>
          </w:p>
        </w:tc>
      </w:tr>
      <w:tr w:rsidR="008D15A7" w:rsidRPr="009B3E2F" w14:paraId="3D6274FF" w14:textId="77777777" w:rsidTr="00660503">
        <w:tc>
          <w:tcPr>
            <w:tcW w:w="8478" w:type="dxa"/>
          </w:tcPr>
          <w:p w14:paraId="0BCCFB88" w14:textId="77777777" w:rsidR="008D15A7" w:rsidRPr="009B3E2F" w:rsidRDefault="008D15A7" w:rsidP="002D3252">
            <w:pPr>
              <w:pStyle w:val="Body"/>
            </w:pPr>
            <w:r w:rsidRPr="009B3E2F">
              <w:t>Have you checked the suggestion against Fisheries Victoria’s stocking policy criteria?</w:t>
            </w:r>
          </w:p>
        </w:tc>
        <w:tc>
          <w:tcPr>
            <w:tcW w:w="1440" w:type="dxa"/>
          </w:tcPr>
          <w:p w14:paraId="51DA43A8" w14:textId="77777777" w:rsidR="008D15A7" w:rsidRPr="009B3E2F" w:rsidRDefault="008D15A7" w:rsidP="002D3252">
            <w:pPr>
              <w:pStyle w:val="Body"/>
            </w:pPr>
            <w:r w:rsidRPr="009B3E2F">
              <w:sym w:font="Wingdings" w:char="F0A8"/>
            </w:r>
          </w:p>
        </w:tc>
      </w:tr>
      <w:tr w:rsidR="008D15A7" w:rsidRPr="009B3E2F" w14:paraId="3153AC4D" w14:textId="77777777" w:rsidTr="00660503">
        <w:tc>
          <w:tcPr>
            <w:tcW w:w="8478" w:type="dxa"/>
          </w:tcPr>
          <w:p w14:paraId="052F29C4" w14:textId="5C59DF7F" w:rsidR="008D15A7" w:rsidRPr="009B3E2F" w:rsidRDefault="005D19EB" w:rsidP="002D3252">
            <w:pPr>
              <w:pStyle w:val="Body"/>
            </w:pPr>
            <w:r>
              <w:t>Will the suggest</w:t>
            </w:r>
            <w:r w:rsidR="00EF7C05">
              <w:t>ed change</w:t>
            </w:r>
            <w:r w:rsidR="008D15A7" w:rsidRPr="009B3E2F">
              <w:t>:</w:t>
            </w:r>
          </w:p>
        </w:tc>
        <w:tc>
          <w:tcPr>
            <w:tcW w:w="1440" w:type="dxa"/>
          </w:tcPr>
          <w:p w14:paraId="7D61F07B" w14:textId="062FCA9D" w:rsidR="008D15A7" w:rsidRPr="009B3E2F" w:rsidRDefault="008D15A7" w:rsidP="002D3252">
            <w:pPr>
              <w:pStyle w:val="Body"/>
            </w:pPr>
          </w:p>
        </w:tc>
      </w:tr>
      <w:tr w:rsidR="008D15A7" w:rsidRPr="009B3E2F" w14:paraId="64F29642" w14:textId="77777777" w:rsidTr="00660503">
        <w:tc>
          <w:tcPr>
            <w:tcW w:w="8478" w:type="dxa"/>
          </w:tcPr>
          <w:p w14:paraId="7205C522" w14:textId="77777777" w:rsidR="008D15A7" w:rsidRPr="009B3E2F" w:rsidRDefault="008D15A7" w:rsidP="002D3252">
            <w:pPr>
              <w:pStyle w:val="Body"/>
            </w:pPr>
            <w:r w:rsidRPr="009B3E2F">
              <w:t xml:space="preserve">Maximise the returns to recreational anglers; </w:t>
            </w:r>
          </w:p>
        </w:tc>
        <w:tc>
          <w:tcPr>
            <w:tcW w:w="1440" w:type="dxa"/>
          </w:tcPr>
          <w:p w14:paraId="6268AE46" w14:textId="77777777" w:rsidR="008D15A7" w:rsidRPr="009B3E2F" w:rsidRDefault="008D15A7" w:rsidP="002D3252">
            <w:pPr>
              <w:pStyle w:val="Body"/>
            </w:pPr>
            <w:r w:rsidRPr="009B3E2F">
              <w:sym w:font="Wingdings" w:char="F0A8"/>
            </w:r>
          </w:p>
        </w:tc>
      </w:tr>
      <w:tr w:rsidR="008D15A7" w:rsidRPr="009B3E2F" w14:paraId="04EC7E49" w14:textId="77777777" w:rsidTr="00660503">
        <w:tc>
          <w:tcPr>
            <w:tcW w:w="8478" w:type="dxa"/>
          </w:tcPr>
          <w:p w14:paraId="497B5238" w14:textId="77777777" w:rsidR="008D15A7" w:rsidRPr="009B3E2F" w:rsidRDefault="008D15A7" w:rsidP="002D3252">
            <w:pPr>
              <w:pStyle w:val="Body"/>
            </w:pPr>
            <w:r w:rsidRPr="009B3E2F">
              <w:t xml:space="preserve">Create public value; </w:t>
            </w:r>
          </w:p>
        </w:tc>
        <w:tc>
          <w:tcPr>
            <w:tcW w:w="1440" w:type="dxa"/>
          </w:tcPr>
          <w:p w14:paraId="1B0E0BEF" w14:textId="77777777" w:rsidR="008D15A7" w:rsidRPr="009B3E2F" w:rsidRDefault="008D15A7" w:rsidP="002D3252">
            <w:pPr>
              <w:pStyle w:val="Body"/>
            </w:pPr>
            <w:r w:rsidRPr="009B3E2F">
              <w:sym w:font="Wingdings" w:char="F0A8"/>
            </w:r>
          </w:p>
        </w:tc>
      </w:tr>
      <w:tr w:rsidR="008D15A7" w:rsidRPr="009B3E2F" w14:paraId="2CDDF6AC" w14:textId="77777777" w:rsidTr="00660503">
        <w:tc>
          <w:tcPr>
            <w:tcW w:w="8478" w:type="dxa"/>
          </w:tcPr>
          <w:p w14:paraId="7FB55B4E" w14:textId="77777777" w:rsidR="008D15A7" w:rsidRPr="009B3E2F" w:rsidRDefault="008D15A7" w:rsidP="002D3252">
            <w:pPr>
              <w:pStyle w:val="Body"/>
            </w:pPr>
            <w:r w:rsidRPr="009B3E2F">
              <w:t xml:space="preserve">Enhance and support natural recruitment; </w:t>
            </w:r>
          </w:p>
        </w:tc>
        <w:tc>
          <w:tcPr>
            <w:tcW w:w="1440" w:type="dxa"/>
          </w:tcPr>
          <w:p w14:paraId="6B7CC6A7" w14:textId="77777777" w:rsidR="008D15A7" w:rsidRPr="009B3E2F" w:rsidRDefault="008D15A7" w:rsidP="002D3252">
            <w:pPr>
              <w:pStyle w:val="Body"/>
            </w:pPr>
            <w:r w:rsidRPr="009B3E2F">
              <w:sym w:font="Wingdings" w:char="F0A8"/>
            </w:r>
          </w:p>
        </w:tc>
      </w:tr>
      <w:tr w:rsidR="008D15A7" w:rsidRPr="009B3E2F" w14:paraId="230C2AB7" w14:textId="77777777" w:rsidTr="00660503">
        <w:tc>
          <w:tcPr>
            <w:tcW w:w="8478" w:type="dxa"/>
          </w:tcPr>
          <w:p w14:paraId="5A4CDDA7" w14:textId="77777777" w:rsidR="008D15A7" w:rsidRPr="009B3E2F" w:rsidRDefault="008D15A7" w:rsidP="002D3252">
            <w:pPr>
              <w:pStyle w:val="Body"/>
            </w:pPr>
            <w:r w:rsidRPr="009B3E2F">
              <w:t xml:space="preserve">Be consistent with the translocation protocols and guidelines; </w:t>
            </w:r>
          </w:p>
        </w:tc>
        <w:tc>
          <w:tcPr>
            <w:tcW w:w="1440" w:type="dxa"/>
          </w:tcPr>
          <w:p w14:paraId="51E04036" w14:textId="77777777" w:rsidR="008D15A7" w:rsidRPr="009B3E2F" w:rsidRDefault="008D15A7" w:rsidP="002D3252">
            <w:pPr>
              <w:pStyle w:val="Body"/>
            </w:pPr>
            <w:r w:rsidRPr="009B3E2F">
              <w:sym w:font="Wingdings" w:char="F0A8"/>
            </w:r>
          </w:p>
        </w:tc>
      </w:tr>
      <w:tr w:rsidR="008D15A7" w:rsidRPr="009B3E2F" w14:paraId="22A868A3" w14:textId="77777777" w:rsidTr="00660503">
        <w:tc>
          <w:tcPr>
            <w:tcW w:w="8478" w:type="dxa"/>
          </w:tcPr>
          <w:p w14:paraId="24CF72D1" w14:textId="77777777" w:rsidR="008D15A7" w:rsidRPr="009B3E2F" w:rsidRDefault="008D15A7" w:rsidP="002D3252">
            <w:pPr>
              <w:pStyle w:val="Body"/>
            </w:pPr>
            <w:r w:rsidRPr="009B3E2F">
              <w:t xml:space="preserve">Provide for equitable access for a range of stakeholders; </w:t>
            </w:r>
          </w:p>
        </w:tc>
        <w:tc>
          <w:tcPr>
            <w:tcW w:w="1440" w:type="dxa"/>
          </w:tcPr>
          <w:p w14:paraId="45748894" w14:textId="77777777" w:rsidR="008D15A7" w:rsidRPr="009B3E2F" w:rsidRDefault="008D15A7" w:rsidP="002D3252">
            <w:pPr>
              <w:pStyle w:val="Body"/>
            </w:pPr>
            <w:r w:rsidRPr="009B3E2F">
              <w:sym w:font="Wingdings" w:char="F0A8"/>
            </w:r>
          </w:p>
        </w:tc>
      </w:tr>
      <w:tr w:rsidR="008D15A7" w:rsidRPr="009B3E2F" w14:paraId="28B05EC6" w14:textId="77777777" w:rsidTr="00660503">
        <w:tc>
          <w:tcPr>
            <w:tcW w:w="8478" w:type="dxa"/>
          </w:tcPr>
          <w:p w14:paraId="31C30B02" w14:textId="77777777" w:rsidR="008D15A7" w:rsidRPr="009B3E2F" w:rsidRDefault="008D15A7" w:rsidP="002D3252">
            <w:pPr>
              <w:pStyle w:val="Body"/>
            </w:pPr>
            <w:r w:rsidRPr="009B3E2F">
              <w:t xml:space="preserve">Satisfy cost-benefit analysis; and </w:t>
            </w:r>
          </w:p>
        </w:tc>
        <w:tc>
          <w:tcPr>
            <w:tcW w:w="1440" w:type="dxa"/>
          </w:tcPr>
          <w:p w14:paraId="228A24BE" w14:textId="77777777" w:rsidR="008D15A7" w:rsidRPr="009B3E2F" w:rsidRDefault="008D15A7" w:rsidP="002D3252">
            <w:pPr>
              <w:pStyle w:val="Body"/>
            </w:pPr>
            <w:r w:rsidRPr="009B3E2F">
              <w:sym w:font="Wingdings" w:char="F0A8"/>
            </w:r>
          </w:p>
        </w:tc>
      </w:tr>
      <w:tr w:rsidR="008D15A7" w:rsidRPr="009B3E2F" w14:paraId="31F11005" w14:textId="77777777" w:rsidTr="00660503">
        <w:tc>
          <w:tcPr>
            <w:tcW w:w="8478" w:type="dxa"/>
          </w:tcPr>
          <w:p w14:paraId="11308BED" w14:textId="77777777" w:rsidR="008D15A7" w:rsidRPr="009B3E2F" w:rsidRDefault="008D15A7" w:rsidP="002D3252">
            <w:pPr>
              <w:pStyle w:val="Body"/>
            </w:pPr>
            <w:r w:rsidRPr="009B3E2F">
              <w:t xml:space="preserve">Consider long-term sustainable management strategies. </w:t>
            </w:r>
          </w:p>
        </w:tc>
        <w:tc>
          <w:tcPr>
            <w:tcW w:w="1440" w:type="dxa"/>
          </w:tcPr>
          <w:p w14:paraId="0E74CD35" w14:textId="77777777" w:rsidR="008D15A7" w:rsidRPr="009B3E2F" w:rsidRDefault="008D15A7" w:rsidP="002D3252">
            <w:pPr>
              <w:pStyle w:val="Body"/>
            </w:pPr>
            <w:r w:rsidRPr="009B3E2F">
              <w:sym w:font="Wingdings" w:char="F0A8"/>
            </w:r>
          </w:p>
        </w:tc>
      </w:tr>
      <w:tr w:rsidR="008D15A7" w:rsidRPr="009B3E2F" w14:paraId="18B09326" w14:textId="77777777" w:rsidTr="00660503">
        <w:tc>
          <w:tcPr>
            <w:tcW w:w="8478" w:type="dxa"/>
          </w:tcPr>
          <w:p w14:paraId="08005847" w14:textId="77777777" w:rsidR="008D15A7" w:rsidRPr="009B3E2F" w:rsidRDefault="008D15A7" w:rsidP="002D3252">
            <w:pPr>
              <w:pStyle w:val="Body"/>
            </w:pPr>
            <w:r w:rsidRPr="009B3E2F">
              <w:t xml:space="preserve">Are suitable receiving waters for the species to be stocked? </w:t>
            </w:r>
          </w:p>
        </w:tc>
        <w:tc>
          <w:tcPr>
            <w:tcW w:w="1440" w:type="dxa"/>
          </w:tcPr>
          <w:p w14:paraId="104741B6" w14:textId="77777777" w:rsidR="008D15A7" w:rsidRPr="009B3E2F" w:rsidRDefault="008D15A7" w:rsidP="002D3252">
            <w:pPr>
              <w:pStyle w:val="Body"/>
            </w:pPr>
            <w:r w:rsidRPr="009B3E2F">
              <w:sym w:font="Wingdings" w:char="F0A8"/>
            </w:r>
          </w:p>
        </w:tc>
      </w:tr>
      <w:tr w:rsidR="008D15A7" w:rsidRPr="005160D5" w14:paraId="6ED8833D" w14:textId="77777777" w:rsidTr="00660503">
        <w:tc>
          <w:tcPr>
            <w:tcW w:w="8478" w:type="dxa"/>
          </w:tcPr>
          <w:p w14:paraId="4909DCD7" w14:textId="68466E2D" w:rsidR="008D15A7" w:rsidRPr="009B3E2F" w:rsidRDefault="008D15A7" w:rsidP="002D3252">
            <w:pPr>
              <w:pStyle w:val="Body"/>
            </w:pPr>
            <w:r w:rsidRPr="009B3E2F">
              <w:t xml:space="preserve">Is </w:t>
            </w:r>
            <w:r w:rsidR="00EF7C05">
              <w:t xml:space="preserve">there </w:t>
            </w:r>
            <w:r w:rsidRPr="009B3E2F">
              <w:t xml:space="preserve">evidence that </w:t>
            </w:r>
            <w:r w:rsidR="007F1084" w:rsidRPr="009B3E2F">
              <w:t>self-sustaining</w:t>
            </w:r>
            <w:r w:rsidRPr="009B3E2F">
              <w:t xml:space="preserve"> populations do not exist or </w:t>
            </w:r>
            <w:r w:rsidR="00EF7C05">
              <w:t xml:space="preserve">that they </w:t>
            </w:r>
            <w:r w:rsidRPr="009B3E2F">
              <w:t>should be augmented for recreational fishing purposes?</w:t>
            </w:r>
          </w:p>
        </w:tc>
        <w:tc>
          <w:tcPr>
            <w:tcW w:w="1440" w:type="dxa"/>
          </w:tcPr>
          <w:p w14:paraId="1A69FB40" w14:textId="77777777" w:rsidR="008D15A7" w:rsidRPr="00BB56DA" w:rsidRDefault="008D15A7" w:rsidP="002D3252">
            <w:pPr>
              <w:pStyle w:val="Body"/>
            </w:pPr>
            <w:r w:rsidRPr="009B3E2F">
              <w:sym w:font="Wingdings" w:char="F0A8"/>
            </w:r>
          </w:p>
        </w:tc>
      </w:tr>
    </w:tbl>
    <w:p w14:paraId="48ED2001" w14:textId="4BBE71B6" w:rsidR="00810323" w:rsidRDefault="00810323" w:rsidP="002D3252">
      <w:pPr>
        <w:pStyle w:val="Body"/>
      </w:pPr>
    </w:p>
    <w:p w14:paraId="641D30C7" w14:textId="7C3F78AC" w:rsidR="0012268C" w:rsidRDefault="0012268C">
      <w:pPr>
        <w:rPr>
          <w:rFonts w:ascii="Arial" w:hAnsi="Arial" w:cs="Arial"/>
          <w:sz w:val="18"/>
          <w:szCs w:val="18"/>
        </w:rPr>
      </w:pPr>
      <w:r>
        <w:rPr>
          <w:rFonts w:ascii="Arial" w:hAnsi="Arial" w:cs="Arial"/>
          <w:sz w:val="18"/>
          <w:szCs w:val="18"/>
        </w:rPr>
        <w:br w:type="page"/>
      </w:r>
    </w:p>
    <w:p w14:paraId="2A056535" w14:textId="77777777" w:rsidR="00810323" w:rsidRDefault="00810323">
      <w:pPr>
        <w:rPr>
          <w:rFonts w:ascii="Arial" w:hAnsi="Arial" w:cs="Arial"/>
          <w:sz w:val="18"/>
          <w:szCs w:val="18"/>
        </w:rPr>
      </w:pPr>
    </w:p>
    <w:p w14:paraId="2C4770C8" w14:textId="1E64F147" w:rsidR="00810323" w:rsidRDefault="00810323">
      <w:pPr>
        <w:rPr>
          <w:rFonts w:ascii="Arial" w:hAnsi="Arial" w:cs="Arial"/>
          <w:sz w:val="18"/>
          <w:szCs w:val="18"/>
        </w:rPr>
      </w:pPr>
    </w:p>
    <w:p w14:paraId="7C677D88" w14:textId="77777777" w:rsidR="00661FE6" w:rsidRDefault="00661FE6" w:rsidP="002D3252">
      <w:pPr>
        <w:pStyle w:val="Body"/>
      </w:pPr>
    </w:p>
    <w:p w14:paraId="3B94FE66" w14:textId="4018DDAA" w:rsidR="00661FE6" w:rsidRDefault="00661FE6" w:rsidP="002D3252">
      <w:pPr>
        <w:pStyle w:val="Body"/>
        <w:sectPr w:rsidR="00661FE6" w:rsidSect="00CC45AB">
          <w:footerReference w:type="default" r:id="rId78"/>
          <w:headerReference w:type="first" r:id="rId79"/>
          <w:footerReference w:type="first" r:id="rId80"/>
          <w:pgSz w:w="11907" w:h="16840" w:code="9"/>
          <w:pgMar w:top="1134" w:right="1134" w:bottom="1134" w:left="1134" w:header="709" w:footer="567" w:gutter="0"/>
          <w:cols w:space="708"/>
          <w:formProt w:val="0"/>
          <w:titlePg/>
          <w:docGrid w:linePitch="360"/>
        </w:sectPr>
      </w:pPr>
    </w:p>
    <w:p w14:paraId="58BCC425" w14:textId="04D53FBC" w:rsidR="00DD57AE" w:rsidRDefault="00DD57AE">
      <w:pPr>
        <w:rPr>
          <w:rFonts w:ascii="Arial" w:hAnsi="Arial" w:cs="Arial"/>
          <w:sz w:val="20"/>
          <w:szCs w:val="20"/>
        </w:rPr>
      </w:pPr>
      <w:r>
        <w:br w:type="page"/>
      </w:r>
    </w:p>
    <w:p w14:paraId="03FAC181" w14:textId="1771B440" w:rsidR="006C2C00" w:rsidRDefault="002F5CF2" w:rsidP="002D3252">
      <w:pPr>
        <w:pStyle w:val="Body"/>
      </w:pPr>
      <w:r>
        <w:rPr>
          <w:noProof/>
          <w:lang w:eastAsia="en-AU"/>
        </w:rPr>
        <mc:AlternateContent>
          <mc:Choice Requires="wps">
            <w:drawing>
              <wp:anchor distT="0" distB="0" distL="114300" distR="114300" simplePos="0" relativeHeight="251659264" behindDoc="1" locked="0" layoutInCell="1" allowOverlap="1" wp14:anchorId="48C08F85" wp14:editId="78A715ED">
                <wp:simplePos x="0" y="0"/>
                <wp:positionH relativeFrom="page">
                  <wp:posOffset>360045</wp:posOffset>
                </wp:positionH>
                <wp:positionV relativeFrom="page">
                  <wp:posOffset>360045</wp:posOffset>
                </wp:positionV>
                <wp:extent cx="6840000" cy="9972000"/>
                <wp:effectExtent l="0" t="0" r="0" b="0"/>
                <wp:wrapNone/>
                <wp:docPr id="35" name="Rectangle 35"/>
                <wp:cNvGraphicFramePr/>
                <a:graphic xmlns:a="http://schemas.openxmlformats.org/drawingml/2006/main">
                  <a:graphicData uri="http://schemas.microsoft.com/office/word/2010/wordprocessingShape">
                    <wps:wsp>
                      <wps:cNvSpPr/>
                      <wps:spPr>
                        <a:xfrm>
                          <a:off x="0" y="0"/>
                          <a:ext cx="6840000" cy="9972000"/>
                        </a:xfrm>
                        <a:prstGeom prst="rect">
                          <a:avLst/>
                        </a:prstGeom>
                        <a:solidFill>
                          <a:srgbClr val="009C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B36119" id="Rectangle 35" o:spid="_x0000_s1026" style="position:absolute;margin-left:28.35pt;margin-top:28.35pt;width:538.6pt;height:78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" fillcolor="#009ca6" stroked="f" strokeweight="1pt">
                <w10:wrap anchorx="page" anchory="page"/>
              </v:rect>
            </w:pict>
          </mc:Fallback>
        </mc:AlternateContent>
      </w:r>
    </w:p>
    <w:p w14:paraId="5CBD92FC" w14:textId="27202680" w:rsidR="006C2C00" w:rsidRDefault="006C2C00" w:rsidP="002D3252">
      <w:pPr>
        <w:pStyle w:val="Body"/>
      </w:pPr>
    </w:p>
    <w:p w14:paraId="6FBCBBB0" w14:textId="77777777" w:rsidR="006C2C00" w:rsidRDefault="006C2C00" w:rsidP="002D3252">
      <w:pPr>
        <w:pStyle w:val="Body"/>
        <w:sectPr w:rsidR="006C2C00" w:rsidSect="003917F9">
          <w:footerReference w:type="even" r:id="rId81"/>
          <w:headerReference w:type="first" r:id="rId82"/>
          <w:footerReference w:type="first" r:id="rId83"/>
          <w:pgSz w:w="11907" w:h="16840" w:code="9"/>
          <w:pgMar w:top="1134" w:right="1134" w:bottom="1134" w:left="1134" w:header="709" w:footer="567" w:gutter="0"/>
          <w:pgNumType w:start="1"/>
          <w:cols w:space="708"/>
          <w:formProt w:val="0"/>
          <w:titlePg/>
          <w:docGrid w:linePitch="360"/>
        </w:sectPr>
      </w:pPr>
    </w:p>
    <w:p w14:paraId="36794F97" w14:textId="1AF4EE29" w:rsidR="009F61FE" w:rsidRDefault="002F5CF2" w:rsidP="002D3252">
      <w:pPr>
        <w:pStyle w:val="Body"/>
      </w:pPr>
      <w:r>
        <w:rPr>
          <w:noProof/>
          <w:lang w:eastAsia="en-AU"/>
        </w:rPr>
        <mc:AlternateContent>
          <mc:Choice Requires="wps">
            <w:drawing>
              <wp:anchor distT="45720" distB="45720" distL="114300" distR="114300" simplePos="0" relativeHeight="251662336" behindDoc="0" locked="0" layoutInCell="1" allowOverlap="1" wp14:anchorId="4BB9D2DC" wp14:editId="7A7014AE">
                <wp:simplePos x="0" y="0"/>
                <wp:positionH relativeFrom="column">
                  <wp:posOffset>-86995</wp:posOffset>
                </wp:positionH>
                <wp:positionV relativeFrom="paragraph">
                  <wp:posOffset>8601000</wp:posOffset>
                </wp:positionV>
                <wp:extent cx="2360930"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61BF06" w14:textId="77777777" w:rsidR="00AC3FAE" w:rsidRPr="00EE7A40" w:rsidRDefault="00AC3FAE" w:rsidP="002F5CF2">
                            <w:pPr>
                              <w:rPr>
                                <w:rFonts w:ascii="Arial" w:hAnsi="Arial" w:cs="Arial"/>
                                <w:b/>
                                <w:color w:val="FFFFFF" w:themeColor="background1"/>
                              </w:rPr>
                            </w:pPr>
                            <w:r>
                              <w:rPr>
                                <w:rFonts w:ascii="Arial" w:hAnsi="Arial" w:cs="Arial"/>
                                <w:b/>
                                <w:color w:val="FFFFFF" w:themeColor="background1"/>
                              </w:rPr>
                              <w:t>v</w:t>
                            </w:r>
                            <w:r w:rsidRPr="00EE7A40">
                              <w:rPr>
                                <w:rFonts w:ascii="Arial" w:hAnsi="Arial" w:cs="Arial"/>
                                <w:b/>
                                <w:color w:val="FFFFFF" w:themeColor="background1"/>
                              </w:rPr>
                              <w:t>ic.gov.au/fisheries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B9D2DC" id="_x0000_s1028" type="#_x0000_t202" style="position:absolute;margin-left:-6.85pt;margin-top:677.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" filled="f" stroked="f">
                <v:textbox style="mso-fit-shape-to-text:t">
                  <w:txbxContent>
                    <w:p w14:paraId="0461BF06" w14:textId="77777777" w:rsidR="00AC3FAE" w:rsidRPr="00EE7A40" w:rsidRDefault="00AC3FAE" w:rsidP="002F5CF2">
                      <w:pPr>
                        <w:rPr>
                          <w:rFonts w:ascii="Arial" w:hAnsi="Arial" w:cs="Arial"/>
                          <w:b/>
                          <w:color w:val="FFFFFF" w:themeColor="background1"/>
                        </w:rPr>
                      </w:pPr>
                      <w:r>
                        <w:rPr>
                          <w:rFonts w:ascii="Arial" w:hAnsi="Arial" w:cs="Arial"/>
                          <w:b/>
                          <w:color w:val="FFFFFF" w:themeColor="background1"/>
                        </w:rPr>
                        <w:t>v</w:t>
                      </w:r>
                      <w:r w:rsidRPr="00EE7A40">
                        <w:rPr>
                          <w:rFonts w:ascii="Arial" w:hAnsi="Arial" w:cs="Arial"/>
                          <w:b/>
                          <w:color w:val="FFFFFF" w:themeColor="background1"/>
                        </w:rPr>
                        <w:t>ic.gov.au/fisheries</w:t>
                      </w:r>
                    </w:p>
                  </w:txbxContent>
                </v:textbox>
                <w10:wrap type="square"/>
              </v:shape>
            </w:pict>
          </mc:Fallback>
        </mc:AlternateContent>
      </w:r>
    </w:p>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B928B" w14:textId="77777777" w:rsidR="00F77D23" w:rsidRDefault="00F77D23">
      <w:r>
        <w:separator/>
      </w:r>
    </w:p>
  </w:endnote>
  <w:endnote w:type="continuationSeparator" w:id="0">
    <w:p w14:paraId="0344B748" w14:textId="77777777" w:rsidR="00F77D23" w:rsidRDefault="00F77D23">
      <w:r>
        <w:continuationSeparator/>
      </w:r>
    </w:p>
  </w:endnote>
  <w:endnote w:type="continuationNotice" w:id="1">
    <w:p w14:paraId="42E2E0B1" w14:textId="77777777" w:rsidR="00F77D23" w:rsidRDefault="00F77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9EA62" w14:textId="793D882F" w:rsidR="00AC3FAE" w:rsidRDefault="00AC3FAE" w:rsidP="00E61AEF">
    <w:pPr>
      <w:pStyle w:val="footerleft"/>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Pr>
        <w:rStyle w:val="zRptPgNum"/>
        <w:color w:val="009CA6"/>
      </w:rPr>
      <w:t>2</w:t>
    </w:r>
    <w:r w:rsidRPr="00E61AEF">
      <w:rPr>
        <w:rStyle w:val="zRptPgNum"/>
        <w:color w:val="009CA6"/>
      </w:rPr>
      <w:fldChar w:fldCharType="end"/>
    </w:r>
    <w:r w:rsidRPr="00323B4B">
      <w:rPr>
        <w:rStyle w:val="zRptPgNum"/>
      </w:rPr>
      <w:tab/>
    </w:r>
    <w:r w:rsidRPr="00323B4B">
      <w:rPr>
        <w:rStyle w:val="zRptPgNum"/>
        <w:b w:val="0"/>
        <w:color w:val="auto"/>
      </w:rPr>
      <w:t>Vic Fish Stock 2015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CF3B" w14:textId="07B65EA2" w:rsidR="00AC3FAE" w:rsidRDefault="00AC3FAE" w:rsidP="007D1BBF">
    <w:pPr>
      <w:pStyle w:val="footerleft"/>
      <w:rPr>
        <w:rStyle w:val="zRptPgNum"/>
        <w:b w:val="0"/>
        <w:color w:val="auto"/>
      </w:rPr>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sidR="000F1D13">
      <w:rPr>
        <w:rStyle w:val="zRptPgNum"/>
        <w:color w:val="009CA6"/>
      </w:rPr>
      <w:t>20</w:t>
    </w:r>
    <w:r w:rsidRPr="00E61AEF">
      <w:rPr>
        <w:rStyle w:val="zRptPgNum"/>
        <w:color w:val="009CA6"/>
      </w:rPr>
      <w:fldChar w:fldCharType="end"/>
    </w:r>
    <w:r w:rsidRPr="00323B4B">
      <w:rPr>
        <w:rStyle w:val="zRptPgNum"/>
      </w:rPr>
      <w:tab/>
    </w:r>
    <w:r w:rsidRPr="00323B4B">
      <w:rPr>
        <w:rStyle w:val="zRptPgNum"/>
        <w:b w:val="0"/>
        <w:color w:val="auto"/>
      </w:rPr>
      <w:t>Vic Fish Stock 2015</w:t>
    </w:r>
  </w:p>
  <w:p w14:paraId="63B81F3E" w14:textId="77777777" w:rsidR="00AC3FAE" w:rsidRPr="00E61AEF" w:rsidRDefault="00AC3FAE" w:rsidP="00EE0B82">
    <w:pPr>
      <w:pStyle w:val="Fotter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AF32" w14:textId="135E61EC" w:rsidR="00AC3FAE" w:rsidRDefault="00AC3FAE" w:rsidP="00E61AEF">
    <w:pPr>
      <w:pStyle w:val="Fotterright"/>
      <w:rPr>
        <w:rStyle w:val="zRptPgNum"/>
      </w:rPr>
    </w:pPr>
    <w:r>
      <w:rPr>
        <w:noProof/>
        <w:lang w:eastAsia="en-AU"/>
      </w:rPr>
      <mc:AlternateContent>
        <mc:Choice Requires="wps">
          <w:drawing>
            <wp:anchor distT="45720" distB="45720" distL="114300" distR="114300" simplePos="0" relativeHeight="251653632" behindDoc="0" locked="0" layoutInCell="1" allowOverlap="1" wp14:anchorId="34D1D098" wp14:editId="38555D58">
              <wp:simplePos x="0" y="0"/>
              <wp:positionH relativeFrom="page">
                <wp:posOffset>2570480</wp:posOffset>
              </wp:positionH>
              <wp:positionV relativeFrom="page">
                <wp:posOffset>7113905</wp:posOffset>
              </wp:positionV>
              <wp:extent cx="1850400" cy="4320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033725CA" w14:textId="133C4431" w:rsidR="00AC3FAE" w:rsidRPr="00E234AB" w:rsidRDefault="00AC3FAE" w:rsidP="00B61701">
                          <w:pPr>
                            <w:pStyle w:val="HB"/>
                            <w:spacing w:before="0"/>
                            <w:jc w:val="center"/>
                            <w:rPr>
                              <w:color w:val="FFFFFF" w:themeColor="background1"/>
                            </w:rPr>
                          </w:pPr>
                          <w:r>
                            <w:rPr>
                              <w:color w:val="FFFFFF" w:themeColor="background1"/>
                            </w:rPr>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4D1D098" id="_x0000_t202" coordsize="21600,21600" o:spt="202" path="m,l,21600r21600,l21600,xe">
              <v:stroke joinstyle="miter"/>
              <v:path gradientshapeok="t" o:connecttype="rect"/>
            </v:shapetype>
            <v:shape id="Text Box 16" o:spid="_x0000_s1033" type="#_x0000_t202" style="position:absolute;left:0;text-align:left;margin-left:202.4pt;margin-top:560.15pt;width:145.7pt;height:34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" fillcolor="#7bccd6" stroked="f">
              <v:textbox>
                <w:txbxContent>
                  <w:p w14:paraId="033725CA" w14:textId="133C4431" w:rsidR="00AC3FAE" w:rsidRPr="00E234AB" w:rsidRDefault="00AC3FAE" w:rsidP="00B61701">
                    <w:pPr>
                      <w:pStyle w:val="HB"/>
                      <w:spacing w:before="0"/>
                      <w:jc w:val="center"/>
                      <w:rPr>
                        <w:color w:val="FFFFFF" w:themeColor="background1"/>
                      </w:rPr>
                    </w:pPr>
                    <w:r>
                      <w:rPr>
                        <w:color w:val="FFFFFF" w:themeColor="background1"/>
                      </w:rPr>
                      <w:t>Gippsland</w:t>
                    </w:r>
                  </w:p>
                </w:txbxContent>
              </v:textbox>
              <w10:wrap anchorx="page" anchory="page"/>
            </v:shape>
          </w:pict>
        </mc:Fallback>
      </mc:AlternateContent>
    </w: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37</w:t>
    </w:r>
    <w:r w:rsidRPr="00E61AEF">
      <w:rPr>
        <w:rStyle w:val="zRptPgNum"/>
      </w:rPr>
      <w:fldChar w:fldCharType="end"/>
    </w:r>
  </w:p>
  <w:p w14:paraId="76EA07FF" w14:textId="77777777" w:rsidR="00AC3FAE" w:rsidRPr="00E61AEF" w:rsidRDefault="00AC3FAE" w:rsidP="00E61AEF">
    <w:pPr>
      <w:pStyle w:val="Fotter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3CC9" w14:textId="7424253B" w:rsidR="00AC3FAE" w:rsidRDefault="00AC3FAE" w:rsidP="006C5A59">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35</w:t>
    </w:r>
    <w:r w:rsidRPr="00E61AEF">
      <w:rPr>
        <w:rStyle w:val="zRptPgNum"/>
      </w:rPr>
      <w:fldChar w:fldCharType="end"/>
    </w:r>
  </w:p>
  <w:p w14:paraId="6C8ACCF3" w14:textId="07642706" w:rsidR="00AC3FAE" w:rsidRPr="00E61AEF" w:rsidRDefault="00AC3FAE" w:rsidP="006C5A59">
    <w:pPr>
      <w:pStyle w:val="Fotterright"/>
    </w:pPr>
    <w:r>
      <w:rPr>
        <w:noProof/>
        <w:lang w:eastAsia="en-AU"/>
      </w:rPr>
      <mc:AlternateContent>
        <mc:Choice Requires="wps">
          <w:drawing>
            <wp:anchor distT="45720" distB="45720" distL="114300" distR="114300" simplePos="0" relativeHeight="251660800" behindDoc="0" locked="0" layoutInCell="1" allowOverlap="1" wp14:anchorId="470B03D9" wp14:editId="3DEACB64">
              <wp:simplePos x="0" y="0"/>
              <wp:positionH relativeFrom="page">
                <wp:posOffset>2570480</wp:posOffset>
              </wp:positionH>
              <wp:positionV relativeFrom="page">
                <wp:posOffset>7117080</wp:posOffset>
              </wp:positionV>
              <wp:extent cx="1850400" cy="432000"/>
              <wp:effectExtent l="0" t="0" r="0"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9CA6"/>
                      </a:solidFill>
                      <a:ln w="9525">
                        <a:noFill/>
                        <a:miter lim="800000"/>
                        <a:headEnd/>
                        <a:tailEnd/>
                      </a:ln>
                    </wps:spPr>
                    <wps:txbx>
                      <w:txbxContent>
                        <w:p w14:paraId="51C38934" w14:textId="0952E8FC" w:rsidR="00AC3FAE" w:rsidRPr="00E234AB" w:rsidRDefault="00AC3FAE" w:rsidP="006C5A59">
                          <w:pPr>
                            <w:pStyle w:val="HB"/>
                            <w:spacing w:before="0"/>
                            <w:jc w:val="center"/>
                            <w:rPr>
                              <w:color w:val="FFFFFF" w:themeColor="background1"/>
                            </w:rPr>
                          </w:pPr>
                          <w:r>
                            <w:rPr>
                              <w:color w:val="FFFFFF" w:themeColor="background1"/>
                            </w:rPr>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70B03D9" id="_x0000_t202" coordsize="21600,21600" o:spt="202" path="m,l,21600r21600,l21600,xe">
              <v:stroke joinstyle="miter"/>
              <v:path gradientshapeok="t" o:connecttype="rect"/>
            </v:shapetype>
            <v:shape id="Text Box 33" o:spid="_x0000_s1034" type="#_x0000_t202" style="position:absolute;left:0;text-align:left;margin-left:202.4pt;margin-top:560.4pt;width:145.7pt;height:34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" fillcolor="#009ca6" stroked="f">
              <v:textbox>
                <w:txbxContent>
                  <w:p w14:paraId="51C38934" w14:textId="0952E8FC" w:rsidR="00AC3FAE" w:rsidRPr="00E234AB" w:rsidRDefault="00AC3FAE" w:rsidP="006C5A59">
                    <w:pPr>
                      <w:pStyle w:val="HB"/>
                      <w:spacing w:before="0"/>
                      <w:jc w:val="center"/>
                      <w:rPr>
                        <w:color w:val="FFFFFF" w:themeColor="background1"/>
                      </w:rPr>
                    </w:pPr>
                    <w:r>
                      <w:rPr>
                        <w:color w:val="FFFFFF" w:themeColor="background1"/>
                      </w:rPr>
                      <w:t>Gippsland</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F886" w14:textId="4269D83B" w:rsidR="00AC3FAE" w:rsidRDefault="00AC3FAE"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49</w:t>
    </w:r>
    <w:r w:rsidRPr="00E61AEF">
      <w:rPr>
        <w:rStyle w:val="zRptPgNum"/>
      </w:rPr>
      <w:fldChar w:fldCharType="end"/>
    </w:r>
  </w:p>
  <w:p w14:paraId="098B06D2" w14:textId="2A2E5EFB" w:rsidR="00AC3FAE" w:rsidRPr="00E61AEF" w:rsidRDefault="00AC3FAE" w:rsidP="00E61AEF">
    <w:pPr>
      <w:pStyle w:val="Fotterright"/>
    </w:pPr>
    <w:r>
      <w:rPr>
        <w:noProof/>
        <w:lang w:eastAsia="en-AU"/>
      </w:rPr>
      <mc:AlternateContent>
        <mc:Choice Requires="wps">
          <w:drawing>
            <wp:anchor distT="45720" distB="45720" distL="114300" distR="114300" simplePos="0" relativeHeight="251657728" behindDoc="0" locked="0" layoutInCell="1" allowOverlap="1" wp14:anchorId="4FFE83D9" wp14:editId="7F0CF139">
              <wp:simplePos x="0" y="0"/>
              <wp:positionH relativeFrom="page">
                <wp:posOffset>4421505</wp:posOffset>
              </wp:positionH>
              <wp:positionV relativeFrom="page">
                <wp:posOffset>7124700</wp:posOffset>
              </wp:positionV>
              <wp:extent cx="1850400" cy="43200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422BECF6" w14:textId="77777777" w:rsidR="00AC3FAE" w:rsidRPr="00E234AB" w:rsidRDefault="00AC3FAE" w:rsidP="0015690B">
                          <w:pPr>
                            <w:pStyle w:val="HB"/>
                            <w:spacing w:before="0"/>
                            <w:jc w:val="center"/>
                            <w:rPr>
                              <w:color w:val="FFFFFF" w:themeColor="background1"/>
                            </w:rPr>
                          </w:pPr>
                          <w:r>
                            <w:rPr>
                              <w:color w:val="FFFFFF" w:themeColor="background1"/>
                            </w:rPr>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FFE83D9" id="_x0000_t202" coordsize="21600,21600" o:spt="202" path="m,l,21600r21600,l21600,xe">
              <v:stroke joinstyle="miter"/>
              <v:path gradientshapeok="t" o:connecttype="rect"/>
            </v:shapetype>
            <v:shape id="Text Box 11" o:spid="_x0000_s1036" type="#_x0000_t202" style="position:absolute;left:0;text-align:left;margin-left:348.15pt;margin-top:561pt;width:145.7pt;height:34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" fillcolor="#7bccd6" stroked="f">
              <v:textbox>
                <w:txbxContent>
                  <w:p w14:paraId="422BECF6" w14:textId="77777777" w:rsidR="00AC3FAE" w:rsidRPr="00E234AB" w:rsidRDefault="00AC3FAE" w:rsidP="0015690B">
                    <w:pPr>
                      <w:pStyle w:val="HB"/>
                      <w:spacing w:before="0"/>
                      <w:jc w:val="center"/>
                      <w:rPr>
                        <w:color w:val="FFFFFF" w:themeColor="background1"/>
                      </w:rPr>
                    </w:pPr>
                    <w:r>
                      <w:rPr>
                        <w:color w:val="FFFFFF" w:themeColor="background1"/>
                      </w:rPr>
                      <w:t>Hume</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C3346" w14:textId="68537FAB" w:rsidR="00AC3FAE" w:rsidRDefault="00AC3FAE" w:rsidP="00232740">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39</w:t>
    </w:r>
    <w:r w:rsidRPr="00E61AEF">
      <w:rPr>
        <w:rStyle w:val="zRptPgNum"/>
      </w:rPr>
      <w:fldChar w:fldCharType="end"/>
    </w:r>
  </w:p>
  <w:p w14:paraId="504AEDA8" w14:textId="5254B2B8" w:rsidR="00AC3FAE" w:rsidRPr="00E61AEF" w:rsidRDefault="00AC3FAE" w:rsidP="00E61AEF">
    <w:pPr>
      <w:pStyle w:val="Fotterright"/>
    </w:pPr>
    <w:r>
      <w:rPr>
        <w:noProof/>
        <w:lang w:eastAsia="en-AU"/>
      </w:rPr>
      <mc:AlternateContent>
        <mc:Choice Requires="wps">
          <w:drawing>
            <wp:anchor distT="45720" distB="45720" distL="114300" distR="114300" simplePos="0" relativeHeight="251652608" behindDoc="0" locked="0" layoutInCell="1" allowOverlap="1" wp14:anchorId="5838E052" wp14:editId="2E8F0DB8">
              <wp:simplePos x="0" y="0"/>
              <wp:positionH relativeFrom="page">
                <wp:posOffset>4421505</wp:posOffset>
              </wp:positionH>
              <wp:positionV relativeFrom="page">
                <wp:posOffset>7124700</wp:posOffset>
              </wp:positionV>
              <wp:extent cx="1850400" cy="4320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9CA6"/>
                      </a:solidFill>
                      <a:ln w="9525">
                        <a:noFill/>
                        <a:miter lim="800000"/>
                        <a:headEnd/>
                        <a:tailEnd/>
                      </a:ln>
                    </wps:spPr>
                    <wps:txbx>
                      <w:txbxContent>
                        <w:p w14:paraId="20B276B4" w14:textId="787F0737" w:rsidR="00AC3FAE" w:rsidRPr="00E234AB" w:rsidRDefault="00AC3FAE" w:rsidP="0015690B">
                          <w:pPr>
                            <w:pStyle w:val="HB"/>
                            <w:spacing w:before="0"/>
                            <w:jc w:val="center"/>
                            <w:rPr>
                              <w:color w:val="FFFFFF" w:themeColor="background1"/>
                            </w:rPr>
                          </w:pPr>
                          <w:r>
                            <w:rPr>
                              <w:color w:val="FFFFFF" w:themeColor="background1"/>
                            </w:rPr>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838E052" id="_x0000_t202" coordsize="21600,21600" o:spt="202" path="m,l,21600r21600,l21600,xe">
              <v:stroke joinstyle="miter"/>
              <v:path gradientshapeok="t" o:connecttype="rect"/>
            </v:shapetype>
            <v:shape id="Text Box 26" o:spid="_x0000_s1037" type="#_x0000_t202" style="position:absolute;left:0;text-align:left;margin-left:348.15pt;margin-top:561pt;width:145.7pt;height:34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" fillcolor="#009ca6" stroked="f">
              <v:textbox>
                <w:txbxContent>
                  <w:p w14:paraId="20B276B4" w14:textId="787F0737" w:rsidR="00AC3FAE" w:rsidRPr="00E234AB" w:rsidRDefault="00AC3FAE" w:rsidP="0015690B">
                    <w:pPr>
                      <w:pStyle w:val="HB"/>
                      <w:spacing w:before="0"/>
                      <w:jc w:val="center"/>
                      <w:rPr>
                        <w:color w:val="FFFFFF" w:themeColor="background1"/>
                      </w:rPr>
                    </w:pPr>
                    <w:r>
                      <w:rPr>
                        <w:color w:val="FFFFFF" w:themeColor="background1"/>
                      </w:rPr>
                      <w:t>Hume</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DF4FE" w14:textId="0A922F62" w:rsidR="00AC3FAE" w:rsidRDefault="00AC3FAE"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55</w:t>
    </w:r>
    <w:r w:rsidRPr="00E61AEF">
      <w:rPr>
        <w:rStyle w:val="zRptPgNum"/>
      </w:rPr>
      <w:fldChar w:fldCharType="end"/>
    </w:r>
  </w:p>
  <w:p w14:paraId="28BC9B00" w14:textId="77777777" w:rsidR="00AC3FAE" w:rsidRPr="00E61AEF" w:rsidRDefault="00AC3FAE" w:rsidP="00E61AEF">
    <w:pPr>
      <w:pStyle w:val="Fotterright"/>
    </w:pPr>
    <w:r>
      <w:rPr>
        <w:noProof/>
        <w:lang w:eastAsia="en-AU"/>
      </w:rPr>
      <mc:AlternateContent>
        <mc:Choice Requires="wps">
          <w:drawing>
            <wp:anchor distT="45720" distB="45720" distL="114300" distR="114300" simplePos="0" relativeHeight="251661824" behindDoc="0" locked="0" layoutInCell="1" allowOverlap="1" wp14:anchorId="66932A09" wp14:editId="5746F68E">
              <wp:simplePos x="0" y="0"/>
              <wp:positionH relativeFrom="page">
                <wp:posOffset>6271895</wp:posOffset>
              </wp:positionH>
              <wp:positionV relativeFrom="page">
                <wp:posOffset>7124700</wp:posOffset>
              </wp:positionV>
              <wp:extent cx="1850400" cy="43200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1E939036" w14:textId="41B6D6FE" w:rsidR="00AC3FAE" w:rsidRPr="00E234AB" w:rsidRDefault="00AC3FAE" w:rsidP="0015690B">
                          <w:pPr>
                            <w:pStyle w:val="HB"/>
                            <w:spacing w:before="0"/>
                            <w:jc w:val="center"/>
                            <w:rPr>
                              <w:color w:val="FFFFFF" w:themeColor="background1"/>
                            </w:rPr>
                          </w:pPr>
                          <w:r>
                            <w:rPr>
                              <w:color w:val="FFFFFF" w:themeColor="background1"/>
                            </w:rPr>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6932A09" id="_x0000_t202" coordsize="21600,21600" o:spt="202" path="m,l,21600r21600,l21600,xe">
              <v:stroke joinstyle="miter"/>
              <v:path gradientshapeok="t" o:connecttype="rect"/>
            </v:shapetype>
            <v:shape id="Text Box 27" o:spid="_x0000_s1039" type="#_x0000_t202" style="position:absolute;left:0;text-align:left;margin-left:493.85pt;margin-top:561pt;width:145.7pt;height:34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" fillcolor="#7bccd6" stroked="f">
              <v:textbox>
                <w:txbxContent>
                  <w:p w14:paraId="1E939036" w14:textId="41B6D6FE" w:rsidR="00AC3FAE" w:rsidRPr="00E234AB" w:rsidRDefault="00AC3FAE" w:rsidP="0015690B">
                    <w:pPr>
                      <w:pStyle w:val="HB"/>
                      <w:spacing w:before="0"/>
                      <w:jc w:val="center"/>
                      <w:rPr>
                        <w:color w:val="FFFFFF" w:themeColor="background1"/>
                      </w:rPr>
                    </w:pPr>
                    <w:r>
                      <w:rPr>
                        <w:color w:val="FFFFFF" w:themeColor="background1"/>
                      </w:rPr>
                      <w:t>Loddon Mallee</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10DF4" w14:textId="143F42A2" w:rsidR="00AC3FAE" w:rsidRDefault="00AC3FAE" w:rsidP="006B3F8D">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51</w:t>
    </w:r>
    <w:r w:rsidRPr="00E61AEF">
      <w:rPr>
        <w:rStyle w:val="zRptPgNum"/>
      </w:rPr>
      <w:fldChar w:fldCharType="end"/>
    </w:r>
  </w:p>
  <w:p w14:paraId="2C512AD3" w14:textId="1ECE5A5C" w:rsidR="00AC3FAE" w:rsidRPr="00E61AEF" w:rsidRDefault="00AC3FAE" w:rsidP="00E61AEF">
    <w:pPr>
      <w:pStyle w:val="Fotterright"/>
    </w:pPr>
    <w:r>
      <w:rPr>
        <w:noProof/>
        <w:lang w:eastAsia="en-AU"/>
      </w:rPr>
      <mc:AlternateContent>
        <mc:Choice Requires="wps">
          <w:drawing>
            <wp:anchor distT="45720" distB="45720" distL="114300" distR="114300" simplePos="0" relativeHeight="251655168" behindDoc="0" locked="0" layoutInCell="1" allowOverlap="1" wp14:anchorId="6D6D315E" wp14:editId="586D8977">
              <wp:simplePos x="0" y="0"/>
              <wp:positionH relativeFrom="page">
                <wp:posOffset>6271895</wp:posOffset>
              </wp:positionH>
              <wp:positionV relativeFrom="page">
                <wp:posOffset>7124700</wp:posOffset>
              </wp:positionV>
              <wp:extent cx="1850400" cy="4320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9CA6"/>
                      </a:solidFill>
                      <a:ln w="9525">
                        <a:noFill/>
                        <a:miter lim="800000"/>
                        <a:headEnd/>
                        <a:tailEnd/>
                      </a:ln>
                    </wps:spPr>
                    <wps:txbx>
                      <w:txbxContent>
                        <w:p w14:paraId="656996E2" w14:textId="77777777" w:rsidR="00AC3FAE" w:rsidRPr="00E234AB" w:rsidRDefault="00AC3FAE" w:rsidP="0015690B">
                          <w:pPr>
                            <w:pStyle w:val="HB"/>
                            <w:spacing w:before="0"/>
                            <w:jc w:val="center"/>
                            <w:rPr>
                              <w:color w:val="FFFFFF" w:themeColor="background1"/>
                            </w:rPr>
                          </w:pPr>
                          <w:r>
                            <w:rPr>
                              <w:color w:val="FFFFFF" w:themeColor="background1"/>
                            </w:rPr>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D6D315E" id="_x0000_t202" coordsize="21600,21600" o:spt="202" path="m,l,21600r21600,l21600,xe">
              <v:stroke joinstyle="miter"/>
              <v:path gradientshapeok="t" o:connecttype="rect"/>
            </v:shapetype>
            <v:shape id="Text Box 9" o:spid="_x0000_s1040" type="#_x0000_t202" style="position:absolute;left:0;text-align:left;margin-left:493.85pt;margin-top:561pt;width:145.7pt;height:3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" fillcolor="#009ca6" stroked="f">
              <v:textbox>
                <w:txbxContent>
                  <w:p w14:paraId="656996E2" w14:textId="77777777" w:rsidR="00AC3FAE" w:rsidRPr="00E234AB" w:rsidRDefault="00AC3FAE" w:rsidP="0015690B">
                    <w:pPr>
                      <w:pStyle w:val="HB"/>
                      <w:spacing w:before="0"/>
                      <w:jc w:val="center"/>
                      <w:rPr>
                        <w:color w:val="FFFFFF" w:themeColor="background1"/>
                      </w:rPr>
                    </w:pPr>
                    <w:r>
                      <w:rPr>
                        <w:color w:val="FFFFFF" w:themeColor="background1"/>
                      </w:rPr>
                      <w:t>Loddon Mallee</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F93F2" w14:textId="3251F917" w:rsidR="00AC3FAE" w:rsidRDefault="00AC3FAE"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59</w:t>
    </w:r>
    <w:r w:rsidRPr="00E61AEF">
      <w:rPr>
        <w:rStyle w:val="zRptPgNum"/>
      </w:rPr>
      <w:fldChar w:fldCharType="end"/>
    </w:r>
  </w:p>
  <w:p w14:paraId="2D6B9C48" w14:textId="77777777" w:rsidR="00AC3FAE" w:rsidRPr="00E61AEF" w:rsidRDefault="00AC3FAE" w:rsidP="00E61AEF">
    <w:pPr>
      <w:pStyle w:val="Fotterright"/>
    </w:pPr>
    <w:r>
      <w:rPr>
        <w:noProof/>
        <w:lang w:eastAsia="en-AU"/>
      </w:rPr>
      <mc:AlternateContent>
        <mc:Choice Requires="wps">
          <w:drawing>
            <wp:anchor distT="45720" distB="45720" distL="114300" distR="114300" simplePos="0" relativeHeight="251663872" behindDoc="0" locked="0" layoutInCell="1" allowOverlap="1" wp14:anchorId="1457492E" wp14:editId="12FC1DBF">
              <wp:simplePos x="0" y="0"/>
              <wp:positionH relativeFrom="page">
                <wp:posOffset>8122920</wp:posOffset>
              </wp:positionH>
              <wp:positionV relativeFrom="page">
                <wp:posOffset>7124700</wp:posOffset>
              </wp:positionV>
              <wp:extent cx="1850400" cy="43200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6A61191E" w14:textId="0F755361" w:rsidR="00AC3FAE" w:rsidRPr="00E234AB" w:rsidRDefault="00AC3FAE" w:rsidP="0015690B">
                          <w:pPr>
                            <w:pStyle w:val="HB"/>
                            <w:spacing w:before="0"/>
                            <w:jc w:val="center"/>
                            <w:rPr>
                              <w:color w:val="FFFFFF" w:themeColor="background1"/>
                            </w:rPr>
                          </w:pPr>
                          <w:r>
                            <w:rPr>
                              <w:color w:val="FFFFFF" w:themeColor="background1"/>
                            </w:rPr>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57492E" id="_x0000_t202" coordsize="21600,21600" o:spt="202" path="m,l,21600r21600,l21600,xe">
              <v:stroke joinstyle="miter"/>
              <v:path gradientshapeok="t" o:connecttype="rect"/>
            </v:shapetype>
            <v:shape id="Text Box 32" o:spid="_x0000_s1042" type="#_x0000_t202" style="position:absolute;left:0;text-align:left;margin-left:639.6pt;margin-top:561pt;width:145.7pt;height:34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" fillcolor="#7bccd6" stroked="f">
              <v:textbox>
                <w:txbxContent>
                  <w:p w14:paraId="6A61191E" w14:textId="0F755361" w:rsidR="00AC3FAE" w:rsidRPr="00E234AB" w:rsidRDefault="00AC3FAE" w:rsidP="0015690B">
                    <w:pPr>
                      <w:pStyle w:val="HB"/>
                      <w:spacing w:before="0"/>
                      <w:jc w:val="center"/>
                      <w:rPr>
                        <w:color w:val="FFFFFF" w:themeColor="background1"/>
                      </w:rPr>
                    </w:pPr>
                    <w:r>
                      <w:rPr>
                        <w:color w:val="FFFFFF" w:themeColor="background1"/>
                      </w:rPr>
                      <w:t>Port Phillip</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AC5BC" w14:textId="7CC23F0A" w:rsidR="00AC3FAE" w:rsidRDefault="00AC3FAE" w:rsidP="006B3F8D">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57</w:t>
    </w:r>
    <w:r w:rsidRPr="00E61AEF">
      <w:rPr>
        <w:rStyle w:val="zRptPgNum"/>
      </w:rPr>
      <w:fldChar w:fldCharType="end"/>
    </w:r>
  </w:p>
  <w:p w14:paraId="7320B135" w14:textId="0A45904D" w:rsidR="00AC3FAE" w:rsidRPr="00E61AEF" w:rsidRDefault="00AC3FAE" w:rsidP="00E61AEF">
    <w:pPr>
      <w:pStyle w:val="Fotterright"/>
    </w:pPr>
    <w:r>
      <w:rPr>
        <w:noProof/>
        <w:lang w:eastAsia="en-AU"/>
      </w:rPr>
      <mc:AlternateContent>
        <mc:Choice Requires="wps">
          <w:drawing>
            <wp:anchor distT="45720" distB="45720" distL="114300" distR="114300" simplePos="0" relativeHeight="251661312" behindDoc="0" locked="0" layoutInCell="1" allowOverlap="1" wp14:anchorId="57F14803" wp14:editId="6D0DF63C">
              <wp:simplePos x="0" y="0"/>
              <wp:positionH relativeFrom="page">
                <wp:posOffset>8121015</wp:posOffset>
              </wp:positionH>
              <wp:positionV relativeFrom="page">
                <wp:posOffset>7105650</wp:posOffset>
              </wp:positionV>
              <wp:extent cx="1850400" cy="432000"/>
              <wp:effectExtent l="0" t="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9CA6"/>
                      </a:solidFill>
                      <a:ln w="9525">
                        <a:noFill/>
                        <a:miter lim="800000"/>
                        <a:headEnd/>
                        <a:tailEnd/>
                      </a:ln>
                    </wps:spPr>
                    <wps:txbx>
                      <w:txbxContent>
                        <w:p w14:paraId="1E6C458F" w14:textId="77777777" w:rsidR="00AC3FAE" w:rsidRPr="00E234AB" w:rsidRDefault="00AC3FAE" w:rsidP="007D1BBF">
                          <w:pPr>
                            <w:pStyle w:val="HB"/>
                            <w:spacing w:before="0"/>
                            <w:jc w:val="center"/>
                            <w:rPr>
                              <w:color w:val="FFFFFF" w:themeColor="background1"/>
                            </w:rPr>
                          </w:pPr>
                          <w:r>
                            <w:rPr>
                              <w:color w:val="FFFFFF" w:themeColor="background1"/>
                            </w:rPr>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7F14803" id="_x0000_t202" coordsize="21600,21600" o:spt="202" path="m,l,21600r21600,l21600,xe">
              <v:stroke joinstyle="miter"/>
              <v:path gradientshapeok="t" o:connecttype="rect"/>
            </v:shapetype>
            <v:shape id="Text Box 17" o:spid="_x0000_s1043" type="#_x0000_t202" style="position:absolute;left:0;text-align:left;margin-left:639.45pt;margin-top:559.5pt;width:145.7pt;height:3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" fillcolor="#009ca6" stroked="f">
              <v:textbox>
                <w:txbxContent>
                  <w:p w14:paraId="1E6C458F" w14:textId="77777777" w:rsidR="00AC3FAE" w:rsidRPr="00E234AB" w:rsidRDefault="00AC3FAE" w:rsidP="007D1BBF">
                    <w:pPr>
                      <w:pStyle w:val="HB"/>
                      <w:spacing w:before="0"/>
                      <w:jc w:val="center"/>
                      <w:rPr>
                        <w:color w:val="FFFFFF" w:themeColor="background1"/>
                      </w:rPr>
                    </w:pPr>
                    <w:r>
                      <w:rPr>
                        <w:color w:val="FFFFFF" w:themeColor="background1"/>
                      </w:rPr>
                      <w:t>Port Phillip</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C2A15" w14:textId="5A4E96CB" w:rsidR="00AC3FAE" w:rsidRDefault="00AC3FAE" w:rsidP="00E61AEF">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Pr>
        <w:rStyle w:val="zRptPgNum"/>
      </w:rPr>
      <w:t>65</w:t>
    </w:r>
    <w:r w:rsidRPr="00E61AEF">
      <w:rPr>
        <w:rStyle w:val="zRptPgNum"/>
      </w:rPr>
      <w:fldChar w:fldCharType="end"/>
    </w:r>
  </w:p>
  <w:p w14:paraId="26F7254C" w14:textId="77777777" w:rsidR="00AC3FAE" w:rsidRPr="00E61AEF" w:rsidRDefault="00AC3FAE" w:rsidP="00E61AEF">
    <w:pPr>
      <w:pStyle w:val="Fotter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EA8F1" w14:textId="094D164C" w:rsidR="00AC3FAE" w:rsidRPr="00797F11" w:rsidRDefault="00AC3FAE" w:rsidP="00797F1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A6CCC" w14:textId="6A6A8977" w:rsidR="00AC3FAE" w:rsidRDefault="00AC3FAE" w:rsidP="00DD57AE">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61</w:t>
    </w:r>
    <w:r w:rsidRPr="00E61AEF">
      <w:rPr>
        <w:rStyle w:val="zRptPgNum"/>
      </w:rPr>
      <w:fldChar w:fldCharType="end"/>
    </w:r>
  </w:p>
  <w:p w14:paraId="682DBF4C" w14:textId="77777777" w:rsidR="00AC3FAE" w:rsidRPr="00DD57AE" w:rsidRDefault="00AC3FAE" w:rsidP="00DD57AE">
    <w:pPr>
      <w:pStyle w:val="Fotterright"/>
      <w:rPr>
        <w:rStyle w:val="zRptPgNum"/>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345C" w14:textId="7539D1AF" w:rsidR="00AC3FAE" w:rsidRPr="00DD57AE" w:rsidRDefault="00AC3FAE" w:rsidP="00DD57A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BB749" w14:textId="77777777" w:rsidR="00AC3FAE" w:rsidRPr="009F61FE" w:rsidRDefault="00AC3FAE" w:rsidP="009F61FE">
    <w:pPr>
      <w:pStyle w:val="Footer"/>
      <w:rPr>
        <w:rStyle w:val="zRptPgNum"/>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17DF" w14:textId="0CE157DC" w:rsidR="00AC3FAE" w:rsidRPr="00323B4B" w:rsidRDefault="00AC3FAE" w:rsidP="00E61AEF">
    <w:pPr>
      <w:pStyle w:val="footerleft"/>
      <w:rPr>
        <w:noProof/>
      </w:rPr>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Pr>
        <w:rStyle w:val="zRptPgNum"/>
        <w:color w:val="009CA6"/>
      </w:rPr>
      <w:t>ii</w:t>
    </w:r>
    <w:r w:rsidRPr="00E61AEF">
      <w:rPr>
        <w:rStyle w:val="zRptPgNum"/>
        <w:color w:val="009CA6"/>
      </w:rPr>
      <w:fldChar w:fldCharType="end"/>
    </w:r>
    <w:r w:rsidRPr="00323B4B">
      <w:rPr>
        <w:rStyle w:val="zRptPgNum"/>
      </w:rPr>
      <w:tab/>
    </w:r>
    <w:r w:rsidRPr="00323B4B">
      <w:rPr>
        <w:rStyle w:val="zRptPgNum"/>
        <w:b w:val="0"/>
        <w:color w:val="auto"/>
      </w:rPr>
      <w:t>Vic Fish Stock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158A1" w14:textId="2CC9D4F4" w:rsidR="00AC3FAE" w:rsidRDefault="00AC3FAE" w:rsidP="00E61AEF">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13</w:t>
    </w:r>
    <w:r w:rsidRPr="00E61AEF">
      <w:rPr>
        <w:rStyle w:val="zRptPgNum"/>
      </w:rPr>
      <w:fldChar w:fldCharType="end"/>
    </w:r>
  </w:p>
  <w:p w14:paraId="4617ADC5" w14:textId="72532A14" w:rsidR="00AC3FAE" w:rsidRPr="00E61AEF" w:rsidRDefault="00AC3FAE" w:rsidP="00E61AEF">
    <w:pPr>
      <w:pStyle w:val="Fotter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95D0" w14:textId="76165116" w:rsidR="00AC3FAE" w:rsidRPr="00797F11" w:rsidRDefault="00AC3FAE" w:rsidP="00797F11">
    <w:pPr>
      <w:pStyle w:val="Fotterright"/>
      <w:rPr>
        <w:rStyle w:val="zRptPgNum"/>
        <w:noProof w:val="0"/>
        <w:color w:val="auto"/>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B606D3">
      <w:rPr>
        <w:rStyle w:val="zRptPgNum"/>
      </w:rPr>
      <w:t>i</w:t>
    </w:r>
    <w:r w:rsidRPr="00E61AEF">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A4579" w14:textId="7BC2C319" w:rsidR="00AC3FAE" w:rsidRPr="00797F11" w:rsidRDefault="00AC3FAE" w:rsidP="00797F11">
    <w:pPr>
      <w:pStyle w:val="footerleft"/>
      <w:rPr>
        <w:rStyle w:val="zRptPgNum"/>
        <w:noProof w:val="0"/>
        <w:color w:val="auto"/>
      </w:rPr>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sidR="00AB5281">
      <w:rPr>
        <w:rStyle w:val="zRptPgNum"/>
        <w:color w:val="009CA6"/>
      </w:rPr>
      <w:t>ii</w:t>
    </w:r>
    <w:r w:rsidRPr="00E61AEF">
      <w:rPr>
        <w:rStyle w:val="zRptPgNum"/>
        <w:color w:val="009CA6"/>
      </w:rPr>
      <w:fldChar w:fldCharType="end"/>
    </w:r>
    <w:r w:rsidRPr="00323B4B">
      <w:rPr>
        <w:rStyle w:val="zRptPgNum"/>
      </w:rPr>
      <w:tab/>
    </w:r>
    <w:r w:rsidRPr="00323B4B">
      <w:rPr>
        <w:rStyle w:val="zRptPgNum"/>
        <w:b w:val="0"/>
        <w:color w:val="auto"/>
      </w:rPr>
      <w:t>Vic Fish Stock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949B3" w14:textId="1A9C803A" w:rsidR="00AC3FAE" w:rsidRDefault="00AC3FAE" w:rsidP="00797F11">
    <w:pPr>
      <w:pStyle w:val="footerleft"/>
      <w:rPr>
        <w:rStyle w:val="zRptPgNum"/>
        <w:b w:val="0"/>
        <w:color w:val="auto"/>
      </w:rPr>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sidR="000F1D13">
      <w:rPr>
        <w:rStyle w:val="zRptPgNum"/>
        <w:color w:val="009CA6"/>
      </w:rPr>
      <w:t>14</w:t>
    </w:r>
    <w:r w:rsidRPr="00E61AEF">
      <w:rPr>
        <w:rStyle w:val="zRptPgNum"/>
        <w:color w:val="009CA6"/>
      </w:rPr>
      <w:fldChar w:fldCharType="end"/>
    </w:r>
    <w:r w:rsidRPr="00323B4B">
      <w:rPr>
        <w:rStyle w:val="zRptPgNum"/>
      </w:rPr>
      <w:tab/>
    </w:r>
    <w:r w:rsidRPr="00323B4B">
      <w:rPr>
        <w:rStyle w:val="zRptPgNum"/>
        <w:b w:val="0"/>
        <w:color w:val="auto"/>
      </w:rPr>
      <w:t>Vic Fish Stock 2015</w:t>
    </w:r>
  </w:p>
  <w:p w14:paraId="12A8A61A" w14:textId="58B63592" w:rsidR="00AC3FAE" w:rsidRPr="00797F11" w:rsidRDefault="00AC3FAE" w:rsidP="00797F11">
    <w:pPr>
      <w:pStyle w:val="footer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FAB9" w14:textId="5D7DB64E" w:rsidR="00AC3FAE" w:rsidRDefault="00AC3FAE" w:rsidP="00EE0B82">
    <w:pPr>
      <w:pStyle w:val="Fotterright"/>
      <w:jc w:val="left"/>
      <w:rPr>
        <w:rStyle w:val="zRptPgNum"/>
      </w:rPr>
    </w:pP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AB5281">
      <w:rPr>
        <w:rStyle w:val="zRptPgNum"/>
      </w:rPr>
      <w:t>1</w:t>
    </w:r>
    <w:r w:rsidRPr="00E61AEF">
      <w:rPr>
        <w:rStyle w:val="zRptPgNum"/>
      </w:rPr>
      <w:fldChar w:fldCharType="end"/>
    </w:r>
  </w:p>
  <w:p w14:paraId="562F8F03" w14:textId="525008DA" w:rsidR="00AC3FAE" w:rsidRPr="00E61AEF" w:rsidRDefault="00AC3FAE" w:rsidP="00EE0B82">
    <w:pPr>
      <w:pStyle w:val="Fot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2177" w14:textId="579B5538" w:rsidR="00AC3FAE" w:rsidRDefault="00AC3FAE" w:rsidP="00E61AEF">
    <w:pPr>
      <w:pStyle w:val="Fotterright"/>
      <w:rPr>
        <w:rStyle w:val="zRptPgNum"/>
      </w:rPr>
    </w:pPr>
    <w:r>
      <w:rPr>
        <w:noProof/>
        <w:lang w:eastAsia="en-AU"/>
      </w:rPr>
      <mc:AlternateContent>
        <mc:Choice Requires="wps">
          <w:drawing>
            <wp:anchor distT="45720" distB="45720" distL="114300" distR="114300" simplePos="0" relativeHeight="251658752" behindDoc="0" locked="0" layoutInCell="1" allowOverlap="1" wp14:anchorId="5F849FB9" wp14:editId="5C9C5E65">
              <wp:simplePos x="0" y="0"/>
              <wp:positionH relativeFrom="page">
                <wp:posOffset>720090</wp:posOffset>
              </wp:positionH>
              <wp:positionV relativeFrom="page">
                <wp:posOffset>7113905</wp:posOffset>
              </wp:positionV>
              <wp:extent cx="1850400" cy="4320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4C215320" w14:textId="5A6FF320" w:rsidR="00AC3FAE" w:rsidRPr="00E234AB" w:rsidRDefault="00AC3FAE" w:rsidP="0038252B">
                          <w:pPr>
                            <w:pStyle w:val="HB"/>
                            <w:spacing w:before="0"/>
                            <w:jc w:val="center"/>
                            <w:rPr>
                              <w:color w:val="FFFFFF" w:themeColor="background1"/>
                            </w:rPr>
                          </w:pPr>
                          <w:r w:rsidRPr="00E234AB">
                            <w:rPr>
                              <w:color w:val="FFFFFF" w:themeColor="background1"/>
                            </w:rPr>
                            <w:t xml:space="preserve">Barwon </w:t>
                          </w:r>
                          <w:r>
                            <w:rPr>
                              <w:color w:val="FFFFFF" w:themeColor="background1"/>
                            </w:rPr>
                            <w:t>Grampians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F849FB9" id="_x0000_t202" coordsize="21600,21600" o:spt="202" path="m,l,21600r21600,l21600,xe">
              <v:stroke joinstyle="miter"/>
              <v:path gradientshapeok="t" o:connecttype="rect"/>
            </v:shapetype>
            <v:shape id="_x0000_s1030" type="#_x0000_t202" style="position:absolute;left:0;text-align:left;margin-left:56.7pt;margin-top:560.15pt;width:145.7pt;height:34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" fillcolor="#7bccd6" stroked="f">
              <v:textbox>
                <w:txbxContent>
                  <w:p w14:paraId="4C215320" w14:textId="5A6FF320" w:rsidR="00AC3FAE" w:rsidRPr="00E234AB" w:rsidRDefault="00AC3FAE" w:rsidP="0038252B">
                    <w:pPr>
                      <w:pStyle w:val="HB"/>
                      <w:spacing w:before="0"/>
                      <w:jc w:val="center"/>
                      <w:rPr>
                        <w:color w:val="FFFFFF" w:themeColor="background1"/>
                      </w:rPr>
                    </w:pPr>
                    <w:r w:rsidRPr="00E234AB">
                      <w:rPr>
                        <w:color w:val="FFFFFF" w:themeColor="background1"/>
                      </w:rPr>
                      <w:t xml:space="preserve">Barwon </w:t>
                    </w:r>
                    <w:r>
                      <w:rPr>
                        <w:color w:val="FFFFFF" w:themeColor="background1"/>
                      </w:rPr>
                      <w:t>Grampians</w:t>
                    </w:r>
                  </w:p>
                </w:txbxContent>
              </v:textbox>
              <w10:wrap anchorx="page" anchory="page"/>
            </v:shape>
          </w:pict>
        </mc:Fallback>
      </mc:AlternateContent>
    </w:r>
    <w:r>
      <w:rPr>
        <w:rStyle w:val="zRptPgNum"/>
        <w:b w:val="0"/>
        <w:color w:val="auto"/>
      </w:rPr>
      <w:tab/>
    </w:r>
    <w:r w:rsidRPr="00E61AEF">
      <w:rPr>
        <w:rStyle w:val="zRptPgNum"/>
        <w:b w:val="0"/>
        <w:color w:val="auto"/>
      </w:rPr>
      <w:t>Vic Fish Stock 201</w:t>
    </w:r>
    <w:r>
      <w:rPr>
        <w:rStyle w:val="zRptPgNum"/>
        <w:b w:val="0"/>
        <w:color w:val="auto"/>
      </w:rPr>
      <w:t>5</w:t>
    </w:r>
    <w:r>
      <w:rPr>
        <w:rStyle w:val="zRptPgNum"/>
        <w:b w:val="0"/>
        <w:color w:val="auto"/>
      </w:rPr>
      <w:tab/>
    </w:r>
    <w:r w:rsidRPr="00E61AEF">
      <w:rPr>
        <w:rStyle w:val="zRptPgNum"/>
      </w:rPr>
      <w:fldChar w:fldCharType="begin"/>
    </w:r>
    <w:r w:rsidRPr="00E61AEF">
      <w:rPr>
        <w:rStyle w:val="zRptPgNum"/>
      </w:rPr>
      <w:instrText xml:space="preserve"> PAGE   \* MERGEFORMAT </w:instrText>
    </w:r>
    <w:r w:rsidRPr="00E61AEF">
      <w:rPr>
        <w:rStyle w:val="zRptPgNum"/>
      </w:rPr>
      <w:fldChar w:fldCharType="separate"/>
    </w:r>
    <w:r w:rsidR="000F1D13">
      <w:rPr>
        <w:rStyle w:val="zRptPgNum"/>
      </w:rPr>
      <w:t>33</w:t>
    </w:r>
    <w:r w:rsidRPr="00E61AEF">
      <w:rPr>
        <w:rStyle w:val="zRptPgNum"/>
      </w:rPr>
      <w:fldChar w:fldCharType="end"/>
    </w:r>
  </w:p>
  <w:p w14:paraId="038D9FC9" w14:textId="77777777" w:rsidR="00AC3FAE" w:rsidRPr="00E61AEF" w:rsidRDefault="00AC3FAE" w:rsidP="00E61AEF">
    <w:pPr>
      <w:pStyle w:val="Fotter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ECB44" w14:textId="77777777" w:rsidR="00F77D23" w:rsidRPr="00D07E53" w:rsidRDefault="00F77D23">
      <w:pPr>
        <w:rPr>
          <w:color w:val="FFFFFF"/>
        </w:rPr>
      </w:pPr>
      <w:r w:rsidRPr="00D07E53">
        <w:rPr>
          <w:color w:val="FFFFFF"/>
        </w:rPr>
        <w:separator/>
      </w:r>
    </w:p>
  </w:footnote>
  <w:footnote w:type="continuationSeparator" w:id="0">
    <w:p w14:paraId="3B7DCD80" w14:textId="77777777" w:rsidR="00F77D23" w:rsidRDefault="00F77D23">
      <w:r>
        <w:continuationSeparator/>
      </w:r>
    </w:p>
  </w:footnote>
  <w:footnote w:type="continuationNotice" w:id="1">
    <w:p w14:paraId="3CF53BD8" w14:textId="77777777" w:rsidR="00F77D23" w:rsidRDefault="00F77D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4540" w14:textId="1BEDE043" w:rsidR="00AC3FAE" w:rsidRDefault="00AC3FAE" w:rsidP="00207A7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AB4F" w14:textId="3473551E" w:rsidR="00AC3FAE" w:rsidRDefault="00AC3FAE" w:rsidP="009046B1">
    <w:pPr>
      <w:pStyle w:val="z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7362" w14:textId="77777777" w:rsidR="00AC3FAE" w:rsidRDefault="00AC3FAE">
    <w:pPr>
      <w:pStyle w:val="Header"/>
    </w:pPr>
    <w:r>
      <w:rPr>
        <w:noProof/>
        <w:lang w:eastAsia="en-AU"/>
      </w:rPr>
      <mc:AlternateContent>
        <mc:Choice Requires="wps">
          <w:drawing>
            <wp:anchor distT="45720" distB="45720" distL="114300" distR="114300" simplePos="0" relativeHeight="251662848" behindDoc="0" locked="0" layoutInCell="1" allowOverlap="1" wp14:anchorId="3A8B7767" wp14:editId="410E28FB">
              <wp:simplePos x="0" y="0"/>
              <wp:positionH relativeFrom="page">
                <wp:posOffset>6271895</wp:posOffset>
              </wp:positionH>
              <wp:positionV relativeFrom="page">
                <wp:posOffset>0</wp:posOffset>
              </wp:positionV>
              <wp:extent cx="1850400" cy="43200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5C95CA33" w14:textId="538F2856" w:rsidR="00AC3FAE" w:rsidRPr="00E234AB" w:rsidRDefault="00AC3FAE" w:rsidP="00343903">
                          <w:pPr>
                            <w:pStyle w:val="HB"/>
                            <w:jc w:val="center"/>
                            <w:rPr>
                              <w:color w:val="FFFFFF" w:themeColor="background1"/>
                            </w:rPr>
                          </w:pPr>
                          <w:r>
                            <w:rPr>
                              <w:color w:val="FFFFFF" w:themeColor="background1"/>
                            </w:rPr>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A8B7767" id="_x0000_t202" coordsize="21600,21600" o:spt="202" path="m,l,21600r21600,l21600,xe">
              <v:stroke joinstyle="miter"/>
              <v:path gradientshapeok="t" o:connecttype="rect"/>
            </v:shapetype>
            <v:shape id="Text Box 31" o:spid="_x0000_s1038" type="#_x0000_t202" style="position:absolute;margin-left:493.85pt;margin-top:0;width:145.7pt;height:34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" fillcolor="#7bccd6" stroked="f">
              <v:textbox>
                <w:txbxContent>
                  <w:p w14:paraId="5C95CA33" w14:textId="538F2856" w:rsidR="00AC3FAE" w:rsidRPr="00E234AB" w:rsidRDefault="00AC3FAE" w:rsidP="00343903">
                    <w:pPr>
                      <w:pStyle w:val="HB"/>
                      <w:jc w:val="center"/>
                      <w:rPr>
                        <w:color w:val="FFFFFF" w:themeColor="background1"/>
                      </w:rPr>
                    </w:pPr>
                    <w:r>
                      <w:rPr>
                        <w:color w:val="FFFFFF" w:themeColor="background1"/>
                      </w:rPr>
                      <w:t>Loddon Mallee</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7B177" w14:textId="462E2F2B" w:rsidR="00AC3FAE" w:rsidRDefault="00AC3FAE">
    <w:pPr>
      <w:pStyle w:val="Header"/>
    </w:pPr>
    <w:r>
      <w:rPr>
        <w:noProof/>
        <w:lang w:eastAsia="en-AU"/>
      </w:rPr>
      <mc:AlternateContent>
        <mc:Choice Requires="wps">
          <w:drawing>
            <wp:anchor distT="45720" distB="45720" distL="114300" distR="114300" simplePos="0" relativeHeight="251652096" behindDoc="0" locked="0" layoutInCell="1" allowOverlap="1" wp14:anchorId="2A6FE24C" wp14:editId="74D4638D">
              <wp:simplePos x="0" y="0"/>
              <wp:positionH relativeFrom="page">
                <wp:posOffset>8122920</wp:posOffset>
              </wp:positionH>
              <wp:positionV relativeFrom="page">
                <wp:posOffset>0</wp:posOffset>
              </wp:positionV>
              <wp:extent cx="1850400" cy="43200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29FE0F15" w14:textId="00F7A1DB" w:rsidR="00AC3FAE" w:rsidRPr="00E234AB" w:rsidRDefault="00AC3FAE" w:rsidP="00343903">
                          <w:pPr>
                            <w:pStyle w:val="HB"/>
                            <w:jc w:val="center"/>
                            <w:rPr>
                              <w:color w:val="FFFFFF" w:themeColor="background1"/>
                            </w:rPr>
                          </w:pPr>
                          <w:r>
                            <w:rPr>
                              <w:color w:val="FFFFFF" w:themeColor="background1"/>
                            </w:rPr>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A6FE24C" id="_x0000_t202" coordsize="21600,21600" o:spt="202" path="m,l,21600r21600,l21600,xe">
              <v:stroke joinstyle="miter"/>
              <v:path gradientshapeok="t" o:connecttype="rect"/>
            </v:shapetype>
            <v:shape id="Text Box 34" o:spid="_x0000_s1041" type="#_x0000_t202" style="position:absolute;margin-left:639.6pt;margin-top:0;width:145.7pt;height:34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" fillcolor="#7bccd6" stroked="f">
              <v:textbox>
                <w:txbxContent>
                  <w:p w14:paraId="29FE0F15" w14:textId="00F7A1DB" w:rsidR="00AC3FAE" w:rsidRPr="00E234AB" w:rsidRDefault="00AC3FAE" w:rsidP="00343903">
                    <w:pPr>
                      <w:pStyle w:val="HB"/>
                      <w:jc w:val="center"/>
                      <w:rPr>
                        <w:color w:val="FFFFFF" w:themeColor="background1"/>
                      </w:rPr>
                    </w:pPr>
                    <w:r>
                      <w:rPr>
                        <w:color w:val="FFFFFF" w:themeColor="background1"/>
                      </w:rPr>
                      <w:t>Port Phillip</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4CABE" w14:textId="6544E0AD" w:rsidR="00AC3FAE" w:rsidRDefault="00AC3FAE" w:rsidP="009046B1">
    <w:pPr>
      <w:pStyle w:val="z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85304" w14:textId="11AD5D9A" w:rsidR="00AC3FAE" w:rsidRDefault="00AC3FAE" w:rsidP="009046B1">
    <w:pPr>
      <w:pStyle w:val="z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3460C" w14:textId="0FC13798" w:rsidR="00AC3FAE" w:rsidRDefault="00AC3FAE" w:rsidP="009046B1">
    <w:pPr>
      <w:pStyle w:val="z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72A38" w14:textId="77777777" w:rsidR="00AC3FAE" w:rsidRDefault="00AC3FAE" w:rsidP="009046B1">
    <w:pPr>
      <w:pStyle w:val="z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4E677" w14:textId="63707533" w:rsidR="00AC3FAE" w:rsidRDefault="00AC3FAE">
    <w:pPr>
      <w:pStyle w:val="Header"/>
    </w:pPr>
    <w:r>
      <w:rPr>
        <w:noProof/>
        <w:lang w:eastAsia="en-AU"/>
      </w:rPr>
      <mc:AlternateContent>
        <mc:Choice Requires="wps">
          <w:drawing>
            <wp:anchor distT="45720" distB="45720" distL="114300" distR="114300" simplePos="0" relativeHeight="251650560" behindDoc="0" locked="0" layoutInCell="1" allowOverlap="1" wp14:anchorId="61738F21" wp14:editId="34027056">
              <wp:simplePos x="0" y="0"/>
              <wp:positionH relativeFrom="page">
                <wp:posOffset>720090</wp:posOffset>
              </wp:positionH>
              <wp:positionV relativeFrom="page">
                <wp:posOffset>-1270</wp:posOffset>
              </wp:positionV>
              <wp:extent cx="1850400" cy="432000"/>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049A4265" w14:textId="035E0DE6" w:rsidR="00AC3FAE" w:rsidRPr="00E234AB" w:rsidRDefault="00AC3FAE" w:rsidP="0038252B">
                          <w:pPr>
                            <w:pStyle w:val="HB"/>
                            <w:jc w:val="center"/>
                            <w:rPr>
                              <w:color w:val="FFFFFF" w:themeColor="background1"/>
                            </w:rPr>
                          </w:pPr>
                          <w:r w:rsidRPr="00E234AB">
                            <w:rPr>
                              <w:color w:val="FFFFFF" w:themeColor="background1"/>
                            </w:rPr>
                            <w:t xml:space="preserve">Barwon </w:t>
                          </w:r>
                          <w:r>
                            <w:rPr>
                              <w:color w:val="FFFFFF" w:themeColor="background1"/>
                            </w:rPr>
                            <w:t>Grampians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1738F21" id="_x0000_t202" coordsize="21600,21600" o:spt="202" path="m,l,21600r21600,l21600,xe">
              <v:stroke joinstyle="miter"/>
              <v:path gradientshapeok="t" o:connecttype="rect"/>
            </v:shapetype>
            <v:shape id="Text Box 13" o:spid="_x0000_s1029" type="#_x0000_t202" style="position:absolute;margin-left:56.7pt;margin-top:-.1pt;width:145.7pt;height:34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" fillcolor="#7bccd6" stroked="f">
              <v:textbox>
                <w:txbxContent>
                  <w:p w14:paraId="049A4265" w14:textId="035E0DE6" w:rsidR="00AC3FAE" w:rsidRPr="00E234AB" w:rsidRDefault="00AC3FAE" w:rsidP="0038252B">
                    <w:pPr>
                      <w:pStyle w:val="HB"/>
                      <w:jc w:val="center"/>
                      <w:rPr>
                        <w:color w:val="FFFFFF" w:themeColor="background1"/>
                      </w:rPr>
                    </w:pPr>
                    <w:r w:rsidRPr="00E234AB">
                      <w:rPr>
                        <w:color w:val="FFFFFF" w:themeColor="background1"/>
                      </w:rPr>
                      <w:t xml:space="preserve">Barwon </w:t>
                    </w:r>
                    <w:r>
                      <w:rPr>
                        <w:color w:val="FFFFFF" w:themeColor="background1"/>
                      </w:rPr>
                      <w:t>Grampians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C1BB" w14:textId="25F83215" w:rsidR="00AC3FAE" w:rsidRDefault="00AC3FAE" w:rsidP="00207A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A153" w14:textId="54AAAA99" w:rsidR="00AC3FAE" w:rsidRDefault="00AC3FAE" w:rsidP="009046B1">
    <w:pPr>
      <w:pStyle w:val="zHeader"/>
    </w:pPr>
    <w:r>
      <w:rPr>
        <w:noProof/>
        <w:lang w:eastAsia="en-AU"/>
      </w:rPr>
      <mc:AlternateContent>
        <mc:Choice Requires="wps">
          <w:drawing>
            <wp:anchor distT="45720" distB="45720" distL="114300" distR="114300" simplePos="0" relativeHeight="251654144" behindDoc="0" locked="0" layoutInCell="1" allowOverlap="1" wp14:anchorId="3B7D07D3" wp14:editId="75DE29A5">
              <wp:simplePos x="0" y="0"/>
              <wp:positionH relativeFrom="page">
                <wp:posOffset>720090</wp:posOffset>
              </wp:positionH>
              <wp:positionV relativeFrom="page">
                <wp:posOffset>0</wp:posOffset>
              </wp:positionV>
              <wp:extent cx="1850400" cy="4320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603F00BD" w14:textId="77777777" w:rsidR="00AC3FAE" w:rsidRPr="00E234AB" w:rsidRDefault="00AC3FAE" w:rsidP="0038252B">
                          <w:pPr>
                            <w:pStyle w:val="HB"/>
                            <w:jc w:val="center"/>
                            <w:rPr>
                              <w:color w:val="FFFFFF" w:themeColor="background1"/>
                            </w:rPr>
                          </w:pPr>
                          <w:r w:rsidRPr="00E234AB">
                            <w:rPr>
                              <w:color w:val="FFFFFF" w:themeColor="background1"/>
                            </w:rPr>
                            <w:t>Barwon South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B7D07D3" id="_x0000_t202" coordsize="21600,21600" o:spt="202" path="m,l,21600r21600,l21600,xe">
              <v:stroke joinstyle="miter"/>
              <v:path gradientshapeok="t" o:connecttype="rect"/>
            </v:shapetype>
            <v:shape id="Text Box 5" o:spid="_x0000_s1031" type="#_x0000_t202" style="position:absolute;margin-left:56.7pt;margin-top:0;width:145.7pt;height:34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" fillcolor="#7bccd6" stroked="f">
              <v:textbox>
                <w:txbxContent>
                  <w:p w14:paraId="603F00BD" w14:textId="77777777" w:rsidR="00AC3FAE" w:rsidRPr="00E234AB" w:rsidRDefault="00AC3FAE" w:rsidP="0038252B">
                    <w:pPr>
                      <w:pStyle w:val="HB"/>
                      <w:jc w:val="center"/>
                      <w:rPr>
                        <w:color w:val="FFFFFF" w:themeColor="background1"/>
                      </w:rPr>
                    </w:pPr>
                    <w:r w:rsidRPr="00E234AB">
                      <w:rPr>
                        <w:color w:val="FFFFFF" w:themeColor="background1"/>
                      </w:rPr>
                      <w:t>Barwon South West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E8D83" w14:textId="0CED4B4C" w:rsidR="00AC3FAE" w:rsidRDefault="00AC3FAE">
    <w:pPr>
      <w:pStyle w:val="Header"/>
    </w:pPr>
    <w:r>
      <w:rPr>
        <w:noProof/>
        <w:lang w:eastAsia="en-AU"/>
      </w:rPr>
      <mc:AlternateContent>
        <mc:Choice Requires="wps">
          <w:drawing>
            <wp:anchor distT="45720" distB="45720" distL="114300" distR="114300" simplePos="0" relativeHeight="251651584" behindDoc="0" locked="0" layoutInCell="1" allowOverlap="1" wp14:anchorId="066E5C88" wp14:editId="66F0A0CA">
              <wp:simplePos x="0" y="0"/>
              <wp:positionH relativeFrom="page">
                <wp:posOffset>2570480</wp:posOffset>
              </wp:positionH>
              <wp:positionV relativeFrom="page">
                <wp:posOffset>-1270</wp:posOffset>
              </wp:positionV>
              <wp:extent cx="1850400" cy="4320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59A43E0C" w14:textId="2DA6EF2C" w:rsidR="00AC3FAE" w:rsidRPr="00E234AB" w:rsidRDefault="00AC3FAE" w:rsidP="00B61701">
                          <w:pPr>
                            <w:pStyle w:val="HB"/>
                            <w:jc w:val="center"/>
                            <w:rPr>
                              <w:color w:val="FFFFFF" w:themeColor="background1"/>
                            </w:rPr>
                          </w:pPr>
                          <w:r>
                            <w:rPr>
                              <w:color w:val="FFFFFF" w:themeColor="background1"/>
                            </w:rPr>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66E5C88" id="_x0000_t202" coordsize="21600,21600" o:spt="202" path="m,l,21600r21600,l21600,xe">
              <v:stroke joinstyle="miter"/>
              <v:path gradientshapeok="t" o:connecttype="rect"/>
            </v:shapetype>
            <v:shape id="Text Box 4" o:spid="_x0000_s1032" type="#_x0000_t202" style="position:absolute;margin-left:202.4pt;margin-top:-.1pt;width:145.7pt;height:34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" fillcolor="#7bccd6" stroked="f">
              <v:textbox>
                <w:txbxContent>
                  <w:p w14:paraId="59A43E0C" w14:textId="2DA6EF2C" w:rsidR="00AC3FAE" w:rsidRPr="00E234AB" w:rsidRDefault="00AC3FAE" w:rsidP="00B61701">
                    <w:pPr>
                      <w:pStyle w:val="HB"/>
                      <w:jc w:val="center"/>
                      <w:rPr>
                        <w:color w:val="FFFFFF" w:themeColor="background1"/>
                      </w:rPr>
                    </w:pPr>
                    <w:r>
                      <w:rPr>
                        <w:color w:val="FFFFFF" w:themeColor="background1"/>
                      </w:rPr>
                      <w:t>Gippsland</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C1731" w14:textId="70E981B3" w:rsidR="00AC3FAE" w:rsidRDefault="00AC3FAE" w:rsidP="009046B1">
    <w:pPr>
      <w:pStyle w:val="z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CB7B" w14:textId="3441132D" w:rsidR="00AC3FAE" w:rsidRDefault="00AC3FAE">
    <w:pPr>
      <w:pStyle w:val="Header"/>
    </w:pPr>
    <w:r>
      <w:rPr>
        <w:noProof/>
        <w:lang w:eastAsia="en-AU"/>
      </w:rPr>
      <mc:AlternateContent>
        <mc:Choice Requires="wps">
          <w:drawing>
            <wp:anchor distT="45720" distB="45720" distL="114300" distR="114300" simplePos="0" relativeHeight="251654656" behindDoc="0" locked="0" layoutInCell="1" allowOverlap="1" wp14:anchorId="5E47A4F9" wp14:editId="73898DAC">
              <wp:simplePos x="0" y="0"/>
              <wp:positionH relativeFrom="page">
                <wp:posOffset>4421505</wp:posOffset>
              </wp:positionH>
              <wp:positionV relativeFrom="page">
                <wp:posOffset>0</wp:posOffset>
              </wp:positionV>
              <wp:extent cx="1850400" cy="4320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7BCCD6"/>
                      </a:solidFill>
                      <a:ln w="9525">
                        <a:noFill/>
                        <a:miter lim="800000"/>
                        <a:headEnd/>
                        <a:tailEnd/>
                      </a:ln>
                    </wps:spPr>
                    <wps:txbx>
                      <w:txbxContent>
                        <w:p w14:paraId="7CA7C4C7" w14:textId="77777777" w:rsidR="00AC3FAE" w:rsidRPr="00E234AB" w:rsidRDefault="00AC3FAE" w:rsidP="00343903">
                          <w:pPr>
                            <w:pStyle w:val="HB"/>
                            <w:jc w:val="center"/>
                            <w:rPr>
                              <w:color w:val="FFFFFF" w:themeColor="background1"/>
                            </w:rPr>
                          </w:pPr>
                          <w:r>
                            <w:rPr>
                              <w:color w:val="FFFFFF" w:themeColor="background1"/>
                            </w:rPr>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E47A4F9" id="_x0000_t202" coordsize="21600,21600" o:spt="202" path="m,l,21600r21600,l21600,xe">
              <v:stroke joinstyle="miter"/>
              <v:path gradientshapeok="t" o:connecttype="rect"/>
            </v:shapetype>
            <v:shape id="Text Box 7" o:spid="_x0000_s1035" type="#_x0000_t202" style="position:absolute;margin-left:348.15pt;margin-top:0;width:145.7pt;height:34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" fillcolor="#7bccd6" stroked="f">
              <v:textbox>
                <w:txbxContent>
                  <w:p w14:paraId="7CA7C4C7" w14:textId="77777777" w:rsidR="00AC3FAE" w:rsidRPr="00E234AB" w:rsidRDefault="00AC3FAE" w:rsidP="00343903">
                    <w:pPr>
                      <w:pStyle w:val="HB"/>
                      <w:jc w:val="center"/>
                      <w:rPr>
                        <w:color w:val="FFFFFF" w:themeColor="background1"/>
                      </w:rPr>
                    </w:pPr>
                    <w:r>
                      <w:rPr>
                        <w:color w:val="FFFFFF" w:themeColor="background1"/>
                      </w:rPr>
                      <w:t>Hume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8851" w14:textId="77777777" w:rsidR="00AC3FAE" w:rsidRDefault="00AC3FAE" w:rsidP="00207A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81203C60"/>
    <w:lvl w:ilvl="0" w:tplc="A288B280">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949048E"/>
    <w:multiLevelType w:val="hybridMultilevel"/>
    <w:tmpl w:val="FDF09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3697CD0"/>
    <w:multiLevelType w:val="hybridMultilevel"/>
    <w:tmpl w:val="018CA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5B76B4"/>
    <w:multiLevelType w:val="multilevel"/>
    <w:tmpl w:val="51B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A6854"/>
    <w:multiLevelType w:val="hybridMultilevel"/>
    <w:tmpl w:val="5E52CBBE"/>
    <w:lvl w:ilvl="0" w:tplc="C41863C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D54D4B"/>
    <w:multiLevelType w:val="multilevel"/>
    <w:tmpl w:val="D92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0"/>
  </w:num>
  <w:num w:numId="16">
    <w:abstractNumId w:val="10"/>
  </w:num>
  <w:num w:numId="17">
    <w:abstractNumId w:val="14"/>
  </w:num>
  <w:num w:numId="18">
    <w:abstractNumId w:val="18"/>
  </w:num>
  <w:num w:numId="19">
    <w:abstractNumId w:val="17"/>
  </w:num>
  <w:num w:numId="20">
    <w:abstractNumId w:val="19"/>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removePersonalInformation/>
  <w:removeDateAndTime/>
  <w:hideSpellingErrors/>
  <w:activeWritingStyle w:appName="MSWord" w:lang="en-US" w:vendorID="64" w:dllVersion="131078" w:nlCheck="1" w:checkStyle="0"/>
  <w:activeWritingStyle w:appName="MSWord" w:lang="en-AU" w:vendorID="64" w:dllVersion="131078" w:nlCheck="1" w:checkStyle="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6145">
      <o:colormru v:ext="edit" colors="#fac19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5AE"/>
    <w:rsid w:val="000015DB"/>
    <w:rsid w:val="00001BEE"/>
    <w:rsid w:val="00003CB6"/>
    <w:rsid w:val="000051F3"/>
    <w:rsid w:val="00011867"/>
    <w:rsid w:val="00012793"/>
    <w:rsid w:val="00014002"/>
    <w:rsid w:val="000211BF"/>
    <w:rsid w:val="00021F47"/>
    <w:rsid w:val="00024809"/>
    <w:rsid w:val="0003374E"/>
    <w:rsid w:val="00033DF0"/>
    <w:rsid w:val="000356E0"/>
    <w:rsid w:val="00040801"/>
    <w:rsid w:val="00041156"/>
    <w:rsid w:val="000456A9"/>
    <w:rsid w:val="00045FB1"/>
    <w:rsid w:val="00051574"/>
    <w:rsid w:val="00055FB4"/>
    <w:rsid w:val="000604A7"/>
    <w:rsid w:val="00060A68"/>
    <w:rsid w:val="00062369"/>
    <w:rsid w:val="00062BC9"/>
    <w:rsid w:val="00066304"/>
    <w:rsid w:val="00067942"/>
    <w:rsid w:val="00070F78"/>
    <w:rsid w:val="0007279C"/>
    <w:rsid w:val="00073528"/>
    <w:rsid w:val="00076886"/>
    <w:rsid w:val="00080063"/>
    <w:rsid w:val="0008754B"/>
    <w:rsid w:val="0009699E"/>
    <w:rsid w:val="000A4A33"/>
    <w:rsid w:val="000A5E54"/>
    <w:rsid w:val="000A699B"/>
    <w:rsid w:val="000B202E"/>
    <w:rsid w:val="000B368D"/>
    <w:rsid w:val="000B4FD9"/>
    <w:rsid w:val="000B7ED5"/>
    <w:rsid w:val="000C0139"/>
    <w:rsid w:val="000C0A26"/>
    <w:rsid w:val="000C1E9F"/>
    <w:rsid w:val="000C3259"/>
    <w:rsid w:val="000C49F0"/>
    <w:rsid w:val="000C5DEA"/>
    <w:rsid w:val="000D009F"/>
    <w:rsid w:val="000D1CBF"/>
    <w:rsid w:val="000D28F3"/>
    <w:rsid w:val="000D5671"/>
    <w:rsid w:val="000D7D03"/>
    <w:rsid w:val="000E02A3"/>
    <w:rsid w:val="000E0643"/>
    <w:rsid w:val="000E3720"/>
    <w:rsid w:val="000E5BD6"/>
    <w:rsid w:val="000E6BF2"/>
    <w:rsid w:val="000F1D13"/>
    <w:rsid w:val="000F4033"/>
    <w:rsid w:val="000F49F5"/>
    <w:rsid w:val="000F7CFD"/>
    <w:rsid w:val="001003DC"/>
    <w:rsid w:val="00100BAC"/>
    <w:rsid w:val="0010723A"/>
    <w:rsid w:val="00107808"/>
    <w:rsid w:val="00113955"/>
    <w:rsid w:val="00113AC2"/>
    <w:rsid w:val="001160D8"/>
    <w:rsid w:val="00120C40"/>
    <w:rsid w:val="001215FB"/>
    <w:rsid w:val="00121E79"/>
    <w:rsid w:val="0012268C"/>
    <w:rsid w:val="00126FD7"/>
    <w:rsid w:val="00137BA1"/>
    <w:rsid w:val="00140A98"/>
    <w:rsid w:val="00144599"/>
    <w:rsid w:val="0015057F"/>
    <w:rsid w:val="001512A7"/>
    <w:rsid w:val="00156378"/>
    <w:rsid w:val="0015690B"/>
    <w:rsid w:val="0015693B"/>
    <w:rsid w:val="0015753D"/>
    <w:rsid w:val="0016331C"/>
    <w:rsid w:val="00171099"/>
    <w:rsid w:val="00171A6F"/>
    <w:rsid w:val="0017332D"/>
    <w:rsid w:val="00177115"/>
    <w:rsid w:val="00182DE4"/>
    <w:rsid w:val="00183901"/>
    <w:rsid w:val="001A243B"/>
    <w:rsid w:val="001A2B04"/>
    <w:rsid w:val="001B1F2D"/>
    <w:rsid w:val="001B2EC4"/>
    <w:rsid w:val="001B7182"/>
    <w:rsid w:val="001B7951"/>
    <w:rsid w:val="001C2E9F"/>
    <w:rsid w:val="001C459C"/>
    <w:rsid w:val="001D2402"/>
    <w:rsid w:val="001D2B35"/>
    <w:rsid w:val="001D420C"/>
    <w:rsid w:val="001D5ADC"/>
    <w:rsid w:val="001E0749"/>
    <w:rsid w:val="001E2024"/>
    <w:rsid w:val="001E2474"/>
    <w:rsid w:val="001E5CCD"/>
    <w:rsid w:val="001E7978"/>
    <w:rsid w:val="001F0158"/>
    <w:rsid w:val="001F1D56"/>
    <w:rsid w:val="001F34D5"/>
    <w:rsid w:val="00207A7C"/>
    <w:rsid w:val="00211B9F"/>
    <w:rsid w:val="00212907"/>
    <w:rsid w:val="00217626"/>
    <w:rsid w:val="00220D33"/>
    <w:rsid w:val="002212EA"/>
    <w:rsid w:val="00232740"/>
    <w:rsid w:val="00233048"/>
    <w:rsid w:val="00235C7F"/>
    <w:rsid w:val="00236B80"/>
    <w:rsid w:val="002403E2"/>
    <w:rsid w:val="0025127D"/>
    <w:rsid w:val="002514D0"/>
    <w:rsid w:val="002526EA"/>
    <w:rsid w:val="00254960"/>
    <w:rsid w:val="00255049"/>
    <w:rsid w:val="002560FB"/>
    <w:rsid w:val="002629E6"/>
    <w:rsid w:val="002639C5"/>
    <w:rsid w:val="0026474F"/>
    <w:rsid w:val="002701CA"/>
    <w:rsid w:val="00274E8B"/>
    <w:rsid w:val="00275818"/>
    <w:rsid w:val="00276257"/>
    <w:rsid w:val="0028123D"/>
    <w:rsid w:val="00283141"/>
    <w:rsid w:val="00285925"/>
    <w:rsid w:val="00285ABF"/>
    <w:rsid w:val="00285FC1"/>
    <w:rsid w:val="0029054F"/>
    <w:rsid w:val="0029111C"/>
    <w:rsid w:val="002A0D3A"/>
    <w:rsid w:val="002C1517"/>
    <w:rsid w:val="002C5BA2"/>
    <w:rsid w:val="002D3252"/>
    <w:rsid w:val="002D40B6"/>
    <w:rsid w:val="002E0F63"/>
    <w:rsid w:val="002E1CB6"/>
    <w:rsid w:val="002E2EE4"/>
    <w:rsid w:val="002E3BB7"/>
    <w:rsid w:val="002F1B86"/>
    <w:rsid w:val="002F5CF2"/>
    <w:rsid w:val="002F62B6"/>
    <w:rsid w:val="00300465"/>
    <w:rsid w:val="003069CA"/>
    <w:rsid w:val="003201B8"/>
    <w:rsid w:val="003233C3"/>
    <w:rsid w:val="00323B4B"/>
    <w:rsid w:val="00323B79"/>
    <w:rsid w:val="00324E83"/>
    <w:rsid w:val="00325F80"/>
    <w:rsid w:val="0033002F"/>
    <w:rsid w:val="00330679"/>
    <w:rsid w:val="0033137F"/>
    <w:rsid w:val="00341520"/>
    <w:rsid w:val="00341D72"/>
    <w:rsid w:val="00342235"/>
    <w:rsid w:val="003424E6"/>
    <w:rsid w:val="00342F89"/>
    <w:rsid w:val="003437C6"/>
    <w:rsid w:val="00343903"/>
    <w:rsid w:val="00343EC3"/>
    <w:rsid w:val="003444AB"/>
    <w:rsid w:val="00344B8E"/>
    <w:rsid w:val="00346C57"/>
    <w:rsid w:val="00347636"/>
    <w:rsid w:val="00350E54"/>
    <w:rsid w:val="003526A5"/>
    <w:rsid w:val="00356C39"/>
    <w:rsid w:val="003576B5"/>
    <w:rsid w:val="003602FA"/>
    <w:rsid w:val="00362CEF"/>
    <w:rsid w:val="0036305A"/>
    <w:rsid w:val="003631EA"/>
    <w:rsid w:val="003633DF"/>
    <w:rsid w:val="0036390B"/>
    <w:rsid w:val="00363BEF"/>
    <w:rsid w:val="00371DF4"/>
    <w:rsid w:val="00371E21"/>
    <w:rsid w:val="0037428C"/>
    <w:rsid w:val="003760E7"/>
    <w:rsid w:val="00376A87"/>
    <w:rsid w:val="003778E8"/>
    <w:rsid w:val="0038252B"/>
    <w:rsid w:val="00386446"/>
    <w:rsid w:val="00390622"/>
    <w:rsid w:val="00390BEF"/>
    <w:rsid w:val="00391110"/>
    <w:rsid w:val="003917F9"/>
    <w:rsid w:val="00392271"/>
    <w:rsid w:val="00392E6C"/>
    <w:rsid w:val="003958A8"/>
    <w:rsid w:val="00396A82"/>
    <w:rsid w:val="00396C6F"/>
    <w:rsid w:val="003974D2"/>
    <w:rsid w:val="003A21D8"/>
    <w:rsid w:val="003A240C"/>
    <w:rsid w:val="003A35BB"/>
    <w:rsid w:val="003A640C"/>
    <w:rsid w:val="003B1144"/>
    <w:rsid w:val="003B190F"/>
    <w:rsid w:val="003B1991"/>
    <w:rsid w:val="003B7730"/>
    <w:rsid w:val="003C042D"/>
    <w:rsid w:val="003D0633"/>
    <w:rsid w:val="003D1805"/>
    <w:rsid w:val="003D2EEC"/>
    <w:rsid w:val="003D36D3"/>
    <w:rsid w:val="003D5203"/>
    <w:rsid w:val="003E078B"/>
    <w:rsid w:val="003E1C93"/>
    <w:rsid w:val="003E293E"/>
    <w:rsid w:val="003E3DAB"/>
    <w:rsid w:val="003E6DE7"/>
    <w:rsid w:val="003F10F3"/>
    <w:rsid w:val="003F347D"/>
    <w:rsid w:val="003F5344"/>
    <w:rsid w:val="003F7936"/>
    <w:rsid w:val="00400917"/>
    <w:rsid w:val="00401BE9"/>
    <w:rsid w:val="00402B41"/>
    <w:rsid w:val="00402EAE"/>
    <w:rsid w:val="00407D92"/>
    <w:rsid w:val="00407FDD"/>
    <w:rsid w:val="00422EA7"/>
    <w:rsid w:val="004231C8"/>
    <w:rsid w:val="00425A7F"/>
    <w:rsid w:val="00427777"/>
    <w:rsid w:val="00431C87"/>
    <w:rsid w:val="00432B37"/>
    <w:rsid w:val="00437824"/>
    <w:rsid w:val="00441A87"/>
    <w:rsid w:val="00444D9F"/>
    <w:rsid w:val="00445D3B"/>
    <w:rsid w:val="0044651D"/>
    <w:rsid w:val="00446AC2"/>
    <w:rsid w:val="004472F2"/>
    <w:rsid w:val="00450D53"/>
    <w:rsid w:val="0045172A"/>
    <w:rsid w:val="004536DF"/>
    <w:rsid w:val="00453BCD"/>
    <w:rsid w:val="00455AC0"/>
    <w:rsid w:val="004578FA"/>
    <w:rsid w:val="00461259"/>
    <w:rsid w:val="00461AD6"/>
    <w:rsid w:val="004678D1"/>
    <w:rsid w:val="004707BB"/>
    <w:rsid w:val="0047439E"/>
    <w:rsid w:val="004837BB"/>
    <w:rsid w:val="00484011"/>
    <w:rsid w:val="0048516B"/>
    <w:rsid w:val="004904DC"/>
    <w:rsid w:val="00492F32"/>
    <w:rsid w:val="00496966"/>
    <w:rsid w:val="004A020A"/>
    <w:rsid w:val="004A04B8"/>
    <w:rsid w:val="004A109B"/>
    <w:rsid w:val="004A1E00"/>
    <w:rsid w:val="004A24A9"/>
    <w:rsid w:val="004A3E7C"/>
    <w:rsid w:val="004A5304"/>
    <w:rsid w:val="004A79D2"/>
    <w:rsid w:val="004B5E2D"/>
    <w:rsid w:val="004C01C6"/>
    <w:rsid w:val="004C2609"/>
    <w:rsid w:val="004C30D0"/>
    <w:rsid w:val="004D21CD"/>
    <w:rsid w:val="004D4AE8"/>
    <w:rsid w:val="004D4DD6"/>
    <w:rsid w:val="004D5834"/>
    <w:rsid w:val="004D6DC6"/>
    <w:rsid w:val="004E0775"/>
    <w:rsid w:val="004E6888"/>
    <w:rsid w:val="004F0980"/>
    <w:rsid w:val="004F1504"/>
    <w:rsid w:val="004F206A"/>
    <w:rsid w:val="004F3AC4"/>
    <w:rsid w:val="004F572C"/>
    <w:rsid w:val="004F7F30"/>
    <w:rsid w:val="0050080A"/>
    <w:rsid w:val="00500D32"/>
    <w:rsid w:val="00504841"/>
    <w:rsid w:val="005067F3"/>
    <w:rsid w:val="0050769F"/>
    <w:rsid w:val="00507F90"/>
    <w:rsid w:val="00513E41"/>
    <w:rsid w:val="00513FBD"/>
    <w:rsid w:val="00516A71"/>
    <w:rsid w:val="00517DF6"/>
    <w:rsid w:val="005211F6"/>
    <w:rsid w:val="005262F2"/>
    <w:rsid w:val="00533C54"/>
    <w:rsid w:val="005356D9"/>
    <w:rsid w:val="00536510"/>
    <w:rsid w:val="0053738C"/>
    <w:rsid w:val="00540762"/>
    <w:rsid w:val="00545EA0"/>
    <w:rsid w:val="00550F27"/>
    <w:rsid w:val="00557527"/>
    <w:rsid w:val="00557B67"/>
    <w:rsid w:val="00561093"/>
    <w:rsid w:val="00561EB7"/>
    <w:rsid w:val="00564ABC"/>
    <w:rsid w:val="0056529E"/>
    <w:rsid w:val="005654EE"/>
    <w:rsid w:val="00565E0D"/>
    <w:rsid w:val="00566FE3"/>
    <w:rsid w:val="005750A6"/>
    <w:rsid w:val="00577FE6"/>
    <w:rsid w:val="00587242"/>
    <w:rsid w:val="00590B75"/>
    <w:rsid w:val="00590EF3"/>
    <w:rsid w:val="0059271D"/>
    <w:rsid w:val="00593363"/>
    <w:rsid w:val="0059423B"/>
    <w:rsid w:val="005953A9"/>
    <w:rsid w:val="005A181F"/>
    <w:rsid w:val="005A2157"/>
    <w:rsid w:val="005A39AA"/>
    <w:rsid w:val="005A57A5"/>
    <w:rsid w:val="005B017F"/>
    <w:rsid w:val="005C269D"/>
    <w:rsid w:val="005D1630"/>
    <w:rsid w:val="005D19EB"/>
    <w:rsid w:val="005D3589"/>
    <w:rsid w:val="005D3C46"/>
    <w:rsid w:val="005D4AAA"/>
    <w:rsid w:val="005E2607"/>
    <w:rsid w:val="005E2C8F"/>
    <w:rsid w:val="005E3B25"/>
    <w:rsid w:val="005F300F"/>
    <w:rsid w:val="005F7B82"/>
    <w:rsid w:val="006056B1"/>
    <w:rsid w:val="00606451"/>
    <w:rsid w:val="00607A4C"/>
    <w:rsid w:val="00610140"/>
    <w:rsid w:val="006105E9"/>
    <w:rsid w:val="00610BD9"/>
    <w:rsid w:val="00612C97"/>
    <w:rsid w:val="00624EAC"/>
    <w:rsid w:val="00626027"/>
    <w:rsid w:val="00626FF1"/>
    <w:rsid w:val="00627F45"/>
    <w:rsid w:val="0063786F"/>
    <w:rsid w:val="006417A1"/>
    <w:rsid w:val="0064234A"/>
    <w:rsid w:val="00642596"/>
    <w:rsid w:val="00644015"/>
    <w:rsid w:val="00646A78"/>
    <w:rsid w:val="006528B3"/>
    <w:rsid w:val="00655806"/>
    <w:rsid w:val="00660503"/>
    <w:rsid w:val="00661FE6"/>
    <w:rsid w:val="00661FE9"/>
    <w:rsid w:val="00667F70"/>
    <w:rsid w:val="0067421F"/>
    <w:rsid w:val="00674FD6"/>
    <w:rsid w:val="00675636"/>
    <w:rsid w:val="00677847"/>
    <w:rsid w:val="00680549"/>
    <w:rsid w:val="00682551"/>
    <w:rsid w:val="00684515"/>
    <w:rsid w:val="00696B53"/>
    <w:rsid w:val="006A150A"/>
    <w:rsid w:val="006A26BE"/>
    <w:rsid w:val="006A303D"/>
    <w:rsid w:val="006A67AF"/>
    <w:rsid w:val="006B3167"/>
    <w:rsid w:val="006B3519"/>
    <w:rsid w:val="006B3CD4"/>
    <w:rsid w:val="006B3F8D"/>
    <w:rsid w:val="006B7C26"/>
    <w:rsid w:val="006C1A68"/>
    <w:rsid w:val="006C2C00"/>
    <w:rsid w:val="006C3999"/>
    <w:rsid w:val="006C46F8"/>
    <w:rsid w:val="006C52BF"/>
    <w:rsid w:val="006C5580"/>
    <w:rsid w:val="006C5A59"/>
    <w:rsid w:val="006C5C54"/>
    <w:rsid w:val="006D4D67"/>
    <w:rsid w:val="006E28C5"/>
    <w:rsid w:val="006E7CFC"/>
    <w:rsid w:val="006F3272"/>
    <w:rsid w:val="006F65BD"/>
    <w:rsid w:val="006F707D"/>
    <w:rsid w:val="0070329B"/>
    <w:rsid w:val="00706E7C"/>
    <w:rsid w:val="007078B5"/>
    <w:rsid w:val="00717905"/>
    <w:rsid w:val="007251AC"/>
    <w:rsid w:val="00733C34"/>
    <w:rsid w:val="007406B8"/>
    <w:rsid w:val="007452FB"/>
    <w:rsid w:val="00747B3D"/>
    <w:rsid w:val="007550EE"/>
    <w:rsid w:val="00755F31"/>
    <w:rsid w:val="00756071"/>
    <w:rsid w:val="00760805"/>
    <w:rsid w:val="0076255C"/>
    <w:rsid w:val="00765346"/>
    <w:rsid w:val="00767F2D"/>
    <w:rsid w:val="007745A5"/>
    <w:rsid w:val="00783847"/>
    <w:rsid w:val="00784E7D"/>
    <w:rsid w:val="00787030"/>
    <w:rsid w:val="00797F11"/>
    <w:rsid w:val="007A1C4A"/>
    <w:rsid w:val="007A209E"/>
    <w:rsid w:val="007A368B"/>
    <w:rsid w:val="007A3996"/>
    <w:rsid w:val="007A7C46"/>
    <w:rsid w:val="007B3283"/>
    <w:rsid w:val="007C4E28"/>
    <w:rsid w:val="007C7726"/>
    <w:rsid w:val="007D1BBF"/>
    <w:rsid w:val="007D1CAA"/>
    <w:rsid w:val="007D450B"/>
    <w:rsid w:val="007D4EB8"/>
    <w:rsid w:val="007D5069"/>
    <w:rsid w:val="007D64FC"/>
    <w:rsid w:val="007E292B"/>
    <w:rsid w:val="007E2CC1"/>
    <w:rsid w:val="007E335F"/>
    <w:rsid w:val="007E345E"/>
    <w:rsid w:val="007E67B9"/>
    <w:rsid w:val="007F0AC4"/>
    <w:rsid w:val="007F1084"/>
    <w:rsid w:val="007F1172"/>
    <w:rsid w:val="007F36E0"/>
    <w:rsid w:val="007F7991"/>
    <w:rsid w:val="00801991"/>
    <w:rsid w:val="00801A56"/>
    <w:rsid w:val="00805556"/>
    <w:rsid w:val="00805778"/>
    <w:rsid w:val="0080613B"/>
    <w:rsid w:val="00806842"/>
    <w:rsid w:val="00807E7F"/>
    <w:rsid w:val="00810323"/>
    <w:rsid w:val="00810614"/>
    <w:rsid w:val="00812B07"/>
    <w:rsid w:val="00813EDA"/>
    <w:rsid w:val="008142B5"/>
    <w:rsid w:val="00815783"/>
    <w:rsid w:val="00815DD4"/>
    <w:rsid w:val="008231E7"/>
    <w:rsid w:val="00823E6F"/>
    <w:rsid w:val="00825C68"/>
    <w:rsid w:val="0082630A"/>
    <w:rsid w:val="00827176"/>
    <w:rsid w:val="00835331"/>
    <w:rsid w:val="0083541B"/>
    <w:rsid w:val="00842339"/>
    <w:rsid w:val="00844C4C"/>
    <w:rsid w:val="00850F18"/>
    <w:rsid w:val="00851A36"/>
    <w:rsid w:val="00852A30"/>
    <w:rsid w:val="00855121"/>
    <w:rsid w:val="00856D6F"/>
    <w:rsid w:val="008656D2"/>
    <w:rsid w:val="0088316D"/>
    <w:rsid w:val="00883311"/>
    <w:rsid w:val="00890945"/>
    <w:rsid w:val="00894D10"/>
    <w:rsid w:val="0089509F"/>
    <w:rsid w:val="008951A7"/>
    <w:rsid w:val="008A264D"/>
    <w:rsid w:val="008A5104"/>
    <w:rsid w:val="008A6BBA"/>
    <w:rsid w:val="008B6002"/>
    <w:rsid w:val="008B61B5"/>
    <w:rsid w:val="008C0645"/>
    <w:rsid w:val="008C0F7B"/>
    <w:rsid w:val="008C345D"/>
    <w:rsid w:val="008C53E4"/>
    <w:rsid w:val="008C6D6E"/>
    <w:rsid w:val="008D09F0"/>
    <w:rsid w:val="008D15A7"/>
    <w:rsid w:val="008D1FE8"/>
    <w:rsid w:val="008D32C7"/>
    <w:rsid w:val="008D4A27"/>
    <w:rsid w:val="008D5ABD"/>
    <w:rsid w:val="008D7494"/>
    <w:rsid w:val="008D7669"/>
    <w:rsid w:val="008D7BCA"/>
    <w:rsid w:val="008E3085"/>
    <w:rsid w:val="008E61E5"/>
    <w:rsid w:val="008F0F7F"/>
    <w:rsid w:val="008F4372"/>
    <w:rsid w:val="008F4932"/>
    <w:rsid w:val="008F49D1"/>
    <w:rsid w:val="0090194F"/>
    <w:rsid w:val="00901989"/>
    <w:rsid w:val="009046B1"/>
    <w:rsid w:val="00911AEE"/>
    <w:rsid w:val="00913563"/>
    <w:rsid w:val="009135D9"/>
    <w:rsid w:val="00916493"/>
    <w:rsid w:val="00921142"/>
    <w:rsid w:val="00924573"/>
    <w:rsid w:val="00926BDE"/>
    <w:rsid w:val="0093373B"/>
    <w:rsid w:val="00934B2B"/>
    <w:rsid w:val="009354F3"/>
    <w:rsid w:val="00936CB6"/>
    <w:rsid w:val="00940CFF"/>
    <w:rsid w:val="009449A5"/>
    <w:rsid w:val="00946CE0"/>
    <w:rsid w:val="00950944"/>
    <w:rsid w:val="009515D7"/>
    <w:rsid w:val="00951623"/>
    <w:rsid w:val="009518FE"/>
    <w:rsid w:val="00952EE1"/>
    <w:rsid w:val="0095375C"/>
    <w:rsid w:val="00956F04"/>
    <w:rsid w:val="009575FF"/>
    <w:rsid w:val="00960B27"/>
    <w:rsid w:val="00961522"/>
    <w:rsid w:val="00961E7A"/>
    <w:rsid w:val="00962D3B"/>
    <w:rsid w:val="00963A50"/>
    <w:rsid w:val="009644EA"/>
    <w:rsid w:val="009649E1"/>
    <w:rsid w:val="00964F69"/>
    <w:rsid w:val="00964F9A"/>
    <w:rsid w:val="00967076"/>
    <w:rsid w:val="00972F98"/>
    <w:rsid w:val="009738A8"/>
    <w:rsid w:val="009805CE"/>
    <w:rsid w:val="00981934"/>
    <w:rsid w:val="00981EA2"/>
    <w:rsid w:val="00982B80"/>
    <w:rsid w:val="009846EF"/>
    <w:rsid w:val="0098627B"/>
    <w:rsid w:val="00991C27"/>
    <w:rsid w:val="0099239E"/>
    <w:rsid w:val="00992BDA"/>
    <w:rsid w:val="00992D28"/>
    <w:rsid w:val="009936C5"/>
    <w:rsid w:val="00995AD5"/>
    <w:rsid w:val="009A21EA"/>
    <w:rsid w:val="009A4939"/>
    <w:rsid w:val="009A4A5A"/>
    <w:rsid w:val="009A518F"/>
    <w:rsid w:val="009A7FB9"/>
    <w:rsid w:val="009B1102"/>
    <w:rsid w:val="009B3E2F"/>
    <w:rsid w:val="009B4B44"/>
    <w:rsid w:val="009B53D5"/>
    <w:rsid w:val="009C3727"/>
    <w:rsid w:val="009C4216"/>
    <w:rsid w:val="009D1596"/>
    <w:rsid w:val="009D290C"/>
    <w:rsid w:val="009D4A74"/>
    <w:rsid w:val="009D5AC4"/>
    <w:rsid w:val="009D61CA"/>
    <w:rsid w:val="009D7972"/>
    <w:rsid w:val="009E2CC5"/>
    <w:rsid w:val="009E41B3"/>
    <w:rsid w:val="009E7888"/>
    <w:rsid w:val="009F12A3"/>
    <w:rsid w:val="009F4E32"/>
    <w:rsid w:val="009F61FE"/>
    <w:rsid w:val="009F70B9"/>
    <w:rsid w:val="009F7E27"/>
    <w:rsid w:val="00A0021E"/>
    <w:rsid w:val="00A013A1"/>
    <w:rsid w:val="00A03091"/>
    <w:rsid w:val="00A03F1F"/>
    <w:rsid w:val="00A04614"/>
    <w:rsid w:val="00A04C05"/>
    <w:rsid w:val="00A068E6"/>
    <w:rsid w:val="00A10F23"/>
    <w:rsid w:val="00A1243E"/>
    <w:rsid w:val="00A149A7"/>
    <w:rsid w:val="00A1500F"/>
    <w:rsid w:val="00A1529A"/>
    <w:rsid w:val="00A15796"/>
    <w:rsid w:val="00A24CB5"/>
    <w:rsid w:val="00A371CD"/>
    <w:rsid w:val="00A378C9"/>
    <w:rsid w:val="00A37BFA"/>
    <w:rsid w:val="00A410A9"/>
    <w:rsid w:val="00A41720"/>
    <w:rsid w:val="00A42B42"/>
    <w:rsid w:val="00A43172"/>
    <w:rsid w:val="00A44130"/>
    <w:rsid w:val="00A44FD8"/>
    <w:rsid w:val="00A45588"/>
    <w:rsid w:val="00A52D8E"/>
    <w:rsid w:val="00A570EC"/>
    <w:rsid w:val="00A6061E"/>
    <w:rsid w:val="00A609F9"/>
    <w:rsid w:val="00A60D91"/>
    <w:rsid w:val="00A67D11"/>
    <w:rsid w:val="00A7020D"/>
    <w:rsid w:val="00A730A4"/>
    <w:rsid w:val="00A7337A"/>
    <w:rsid w:val="00A735F0"/>
    <w:rsid w:val="00A74AEE"/>
    <w:rsid w:val="00A75160"/>
    <w:rsid w:val="00A82980"/>
    <w:rsid w:val="00A839F2"/>
    <w:rsid w:val="00A84DFA"/>
    <w:rsid w:val="00A85081"/>
    <w:rsid w:val="00A855CD"/>
    <w:rsid w:val="00A85977"/>
    <w:rsid w:val="00A860D5"/>
    <w:rsid w:val="00A90485"/>
    <w:rsid w:val="00A93230"/>
    <w:rsid w:val="00A94AB2"/>
    <w:rsid w:val="00A94EC1"/>
    <w:rsid w:val="00A9608A"/>
    <w:rsid w:val="00AA13D4"/>
    <w:rsid w:val="00AA289E"/>
    <w:rsid w:val="00AA71B0"/>
    <w:rsid w:val="00AB086F"/>
    <w:rsid w:val="00AB0BF9"/>
    <w:rsid w:val="00AB0EC9"/>
    <w:rsid w:val="00AB4615"/>
    <w:rsid w:val="00AB4782"/>
    <w:rsid w:val="00AB4984"/>
    <w:rsid w:val="00AB5281"/>
    <w:rsid w:val="00AB7602"/>
    <w:rsid w:val="00AC3FAE"/>
    <w:rsid w:val="00AD3977"/>
    <w:rsid w:val="00AD3F94"/>
    <w:rsid w:val="00AD69FB"/>
    <w:rsid w:val="00AE24EF"/>
    <w:rsid w:val="00AE37B5"/>
    <w:rsid w:val="00AE5BE5"/>
    <w:rsid w:val="00AE7B03"/>
    <w:rsid w:val="00AF4DB4"/>
    <w:rsid w:val="00AF5562"/>
    <w:rsid w:val="00AF6635"/>
    <w:rsid w:val="00AF7962"/>
    <w:rsid w:val="00B00205"/>
    <w:rsid w:val="00B016B5"/>
    <w:rsid w:val="00B025B6"/>
    <w:rsid w:val="00B025B8"/>
    <w:rsid w:val="00B04420"/>
    <w:rsid w:val="00B04584"/>
    <w:rsid w:val="00B106DA"/>
    <w:rsid w:val="00B1612A"/>
    <w:rsid w:val="00B17D29"/>
    <w:rsid w:val="00B2165C"/>
    <w:rsid w:val="00B24870"/>
    <w:rsid w:val="00B25EBD"/>
    <w:rsid w:val="00B27B46"/>
    <w:rsid w:val="00B27CFA"/>
    <w:rsid w:val="00B27FAD"/>
    <w:rsid w:val="00B3061B"/>
    <w:rsid w:val="00B31ED0"/>
    <w:rsid w:val="00B32165"/>
    <w:rsid w:val="00B322BB"/>
    <w:rsid w:val="00B33671"/>
    <w:rsid w:val="00B33849"/>
    <w:rsid w:val="00B34521"/>
    <w:rsid w:val="00B34C81"/>
    <w:rsid w:val="00B368A8"/>
    <w:rsid w:val="00B3778A"/>
    <w:rsid w:val="00B46815"/>
    <w:rsid w:val="00B508B8"/>
    <w:rsid w:val="00B5151F"/>
    <w:rsid w:val="00B54B2E"/>
    <w:rsid w:val="00B55FDF"/>
    <w:rsid w:val="00B5600F"/>
    <w:rsid w:val="00B606D3"/>
    <w:rsid w:val="00B61701"/>
    <w:rsid w:val="00B623C1"/>
    <w:rsid w:val="00B66314"/>
    <w:rsid w:val="00B665B6"/>
    <w:rsid w:val="00B708CD"/>
    <w:rsid w:val="00B8049E"/>
    <w:rsid w:val="00B80830"/>
    <w:rsid w:val="00B81765"/>
    <w:rsid w:val="00B8296C"/>
    <w:rsid w:val="00B84C48"/>
    <w:rsid w:val="00B90F8F"/>
    <w:rsid w:val="00B92471"/>
    <w:rsid w:val="00BA0D31"/>
    <w:rsid w:val="00BA263C"/>
    <w:rsid w:val="00BA6E6F"/>
    <w:rsid w:val="00BB1149"/>
    <w:rsid w:val="00BB3608"/>
    <w:rsid w:val="00BB37E4"/>
    <w:rsid w:val="00BB4315"/>
    <w:rsid w:val="00BB4A02"/>
    <w:rsid w:val="00BB5AB2"/>
    <w:rsid w:val="00BB6A87"/>
    <w:rsid w:val="00BB712D"/>
    <w:rsid w:val="00BC3AB7"/>
    <w:rsid w:val="00BC3D21"/>
    <w:rsid w:val="00BD1E3F"/>
    <w:rsid w:val="00BD2266"/>
    <w:rsid w:val="00BD2D1B"/>
    <w:rsid w:val="00BD581E"/>
    <w:rsid w:val="00BD60B6"/>
    <w:rsid w:val="00BE0394"/>
    <w:rsid w:val="00BE7DFA"/>
    <w:rsid w:val="00BF448C"/>
    <w:rsid w:val="00C00213"/>
    <w:rsid w:val="00C005CE"/>
    <w:rsid w:val="00C03DE1"/>
    <w:rsid w:val="00C11190"/>
    <w:rsid w:val="00C1159A"/>
    <w:rsid w:val="00C16DF2"/>
    <w:rsid w:val="00C17C7A"/>
    <w:rsid w:val="00C2193F"/>
    <w:rsid w:val="00C22DAF"/>
    <w:rsid w:val="00C32219"/>
    <w:rsid w:val="00C40D68"/>
    <w:rsid w:val="00C46B5E"/>
    <w:rsid w:val="00C60221"/>
    <w:rsid w:val="00C644EC"/>
    <w:rsid w:val="00C678D5"/>
    <w:rsid w:val="00C75BED"/>
    <w:rsid w:val="00C75F3E"/>
    <w:rsid w:val="00C76208"/>
    <w:rsid w:val="00C772CA"/>
    <w:rsid w:val="00C817EC"/>
    <w:rsid w:val="00C86320"/>
    <w:rsid w:val="00C879F2"/>
    <w:rsid w:val="00C91142"/>
    <w:rsid w:val="00C9648E"/>
    <w:rsid w:val="00CA008F"/>
    <w:rsid w:val="00CA19B7"/>
    <w:rsid w:val="00CA1CE0"/>
    <w:rsid w:val="00CA5BBE"/>
    <w:rsid w:val="00CA77CB"/>
    <w:rsid w:val="00CA7F70"/>
    <w:rsid w:val="00CB0A83"/>
    <w:rsid w:val="00CB1568"/>
    <w:rsid w:val="00CB1952"/>
    <w:rsid w:val="00CB2060"/>
    <w:rsid w:val="00CB2B72"/>
    <w:rsid w:val="00CB57D9"/>
    <w:rsid w:val="00CC45AB"/>
    <w:rsid w:val="00CC4DEE"/>
    <w:rsid w:val="00CC6D13"/>
    <w:rsid w:val="00CD0EF8"/>
    <w:rsid w:val="00CD1F5E"/>
    <w:rsid w:val="00CD3A25"/>
    <w:rsid w:val="00CD7BB1"/>
    <w:rsid w:val="00CE4280"/>
    <w:rsid w:val="00CE6306"/>
    <w:rsid w:val="00CF1A53"/>
    <w:rsid w:val="00CF3B6C"/>
    <w:rsid w:val="00CF74CD"/>
    <w:rsid w:val="00D01CF9"/>
    <w:rsid w:val="00D07E53"/>
    <w:rsid w:val="00D07E72"/>
    <w:rsid w:val="00D123B4"/>
    <w:rsid w:val="00D1327F"/>
    <w:rsid w:val="00D14A18"/>
    <w:rsid w:val="00D162EF"/>
    <w:rsid w:val="00D17CC8"/>
    <w:rsid w:val="00D25697"/>
    <w:rsid w:val="00D26916"/>
    <w:rsid w:val="00D26C64"/>
    <w:rsid w:val="00D313C1"/>
    <w:rsid w:val="00D35685"/>
    <w:rsid w:val="00D35C9B"/>
    <w:rsid w:val="00D377D6"/>
    <w:rsid w:val="00D40FBB"/>
    <w:rsid w:val="00D42094"/>
    <w:rsid w:val="00D426ED"/>
    <w:rsid w:val="00D42E04"/>
    <w:rsid w:val="00D46938"/>
    <w:rsid w:val="00D51F6D"/>
    <w:rsid w:val="00D550E1"/>
    <w:rsid w:val="00D551C0"/>
    <w:rsid w:val="00D55B0A"/>
    <w:rsid w:val="00D57FF0"/>
    <w:rsid w:val="00D601FA"/>
    <w:rsid w:val="00D605AD"/>
    <w:rsid w:val="00D61717"/>
    <w:rsid w:val="00D61888"/>
    <w:rsid w:val="00D65AA3"/>
    <w:rsid w:val="00D70D81"/>
    <w:rsid w:val="00D908BB"/>
    <w:rsid w:val="00D9169F"/>
    <w:rsid w:val="00D923BD"/>
    <w:rsid w:val="00D95343"/>
    <w:rsid w:val="00D96B74"/>
    <w:rsid w:val="00DA0042"/>
    <w:rsid w:val="00DA1B1F"/>
    <w:rsid w:val="00DA2BB4"/>
    <w:rsid w:val="00DA4DF5"/>
    <w:rsid w:val="00DB0BE2"/>
    <w:rsid w:val="00DB1F55"/>
    <w:rsid w:val="00DB4237"/>
    <w:rsid w:val="00DC1725"/>
    <w:rsid w:val="00DD3F3D"/>
    <w:rsid w:val="00DD4046"/>
    <w:rsid w:val="00DD4A1E"/>
    <w:rsid w:val="00DD4D27"/>
    <w:rsid w:val="00DD56CB"/>
    <w:rsid w:val="00DD57AE"/>
    <w:rsid w:val="00DD6611"/>
    <w:rsid w:val="00DE01BF"/>
    <w:rsid w:val="00DE04A2"/>
    <w:rsid w:val="00DE2472"/>
    <w:rsid w:val="00DE271C"/>
    <w:rsid w:val="00DF0074"/>
    <w:rsid w:val="00DF18AE"/>
    <w:rsid w:val="00DF217F"/>
    <w:rsid w:val="00DF75EE"/>
    <w:rsid w:val="00E01745"/>
    <w:rsid w:val="00E063AE"/>
    <w:rsid w:val="00E0708B"/>
    <w:rsid w:val="00E071BF"/>
    <w:rsid w:val="00E100EF"/>
    <w:rsid w:val="00E11F98"/>
    <w:rsid w:val="00E12336"/>
    <w:rsid w:val="00E139A9"/>
    <w:rsid w:val="00E165DC"/>
    <w:rsid w:val="00E16F18"/>
    <w:rsid w:val="00E215C2"/>
    <w:rsid w:val="00E234AB"/>
    <w:rsid w:val="00E338DA"/>
    <w:rsid w:val="00E33B89"/>
    <w:rsid w:val="00E3428D"/>
    <w:rsid w:val="00E378D3"/>
    <w:rsid w:val="00E44745"/>
    <w:rsid w:val="00E5044E"/>
    <w:rsid w:val="00E51072"/>
    <w:rsid w:val="00E51662"/>
    <w:rsid w:val="00E52540"/>
    <w:rsid w:val="00E531CC"/>
    <w:rsid w:val="00E56D27"/>
    <w:rsid w:val="00E60D76"/>
    <w:rsid w:val="00E614B7"/>
    <w:rsid w:val="00E61AEF"/>
    <w:rsid w:val="00E6278D"/>
    <w:rsid w:val="00E673C4"/>
    <w:rsid w:val="00E67F5B"/>
    <w:rsid w:val="00E73B24"/>
    <w:rsid w:val="00E761BA"/>
    <w:rsid w:val="00E82D05"/>
    <w:rsid w:val="00E83113"/>
    <w:rsid w:val="00E83463"/>
    <w:rsid w:val="00E8448C"/>
    <w:rsid w:val="00E854DF"/>
    <w:rsid w:val="00E91313"/>
    <w:rsid w:val="00E93A4E"/>
    <w:rsid w:val="00EA0FF9"/>
    <w:rsid w:val="00EA31C2"/>
    <w:rsid w:val="00EA3DE8"/>
    <w:rsid w:val="00EA4AEF"/>
    <w:rsid w:val="00EA5873"/>
    <w:rsid w:val="00EA76FF"/>
    <w:rsid w:val="00EB08D9"/>
    <w:rsid w:val="00EB1F28"/>
    <w:rsid w:val="00EB40FB"/>
    <w:rsid w:val="00EB537F"/>
    <w:rsid w:val="00EB6F29"/>
    <w:rsid w:val="00EB75EA"/>
    <w:rsid w:val="00EC27C0"/>
    <w:rsid w:val="00EC5C29"/>
    <w:rsid w:val="00EC6F19"/>
    <w:rsid w:val="00ED2C08"/>
    <w:rsid w:val="00ED48BA"/>
    <w:rsid w:val="00ED4BD3"/>
    <w:rsid w:val="00ED5DD0"/>
    <w:rsid w:val="00ED7BE9"/>
    <w:rsid w:val="00EE0B82"/>
    <w:rsid w:val="00EE3381"/>
    <w:rsid w:val="00EE6F56"/>
    <w:rsid w:val="00EF0F48"/>
    <w:rsid w:val="00EF1770"/>
    <w:rsid w:val="00EF23F3"/>
    <w:rsid w:val="00EF6205"/>
    <w:rsid w:val="00EF7C05"/>
    <w:rsid w:val="00F052FA"/>
    <w:rsid w:val="00F101D6"/>
    <w:rsid w:val="00F15DCD"/>
    <w:rsid w:val="00F17A3E"/>
    <w:rsid w:val="00F17F45"/>
    <w:rsid w:val="00F23058"/>
    <w:rsid w:val="00F236C4"/>
    <w:rsid w:val="00F2660B"/>
    <w:rsid w:val="00F267E6"/>
    <w:rsid w:val="00F3080E"/>
    <w:rsid w:val="00F44BA3"/>
    <w:rsid w:val="00F46148"/>
    <w:rsid w:val="00F50943"/>
    <w:rsid w:val="00F53A55"/>
    <w:rsid w:val="00F6137E"/>
    <w:rsid w:val="00F61684"/>
    <w:rsid w:val="00F65360"/>
    <w:rsid w:val="00F65AEF"/>
    <w:rsid w:val="00F7118D"/>
    <w:rsid w:val="00F744AE"/>
    <w:rsid w:val="00F7591A"/>
    <w:rsid w:val="00F765D8"/>
    <w:rsid w:val="00F77D23"/>
    <w:rsid w:val="00F90092"/>
    <w:rsid w:val="00F90575"/>
    <w:rsid w:val="00F93728"/>
    <w:rsid w:val="00F93DA0"/>
    <w:rsid w:val="00F9441F"/>
    <w:rsid w:val="00F957B6"/>
    <w:rsid w:val="00F95C7C"/>
    <w:rsid w:val="00FA48CF"/>
    <w:rsid w:val="00FA6A97"/>
    <w:rsid w:val="00FB00C8"/>
    <w:rsid w:val="00FB1046"/>
    <w:rsid w:val="00FB18B9"/>
    <w:rsid w:val="00FB2ECD"/>
    <w:rsid w:val="00FB3CB5"/>
    <w:rsid w:val="00FB49F5"/>
    <w:rsid w:val="00FB7B59"/>
    <w:rsid w:val="00FB7C6E"/>
    <w:rsid w:val="00FC02F4"/>
    <w:rsid w:val="00FC1ECC"/>
    <w:rsid w:val="00FC52C7"/>
    <w:rsid w:val="00FC535A"/>
    <w:rsid w:val="00FC5603"/>
    <w:rsid w:val="00FD0813"/>
    <w:rsid w:val="00FD1C6D"/>
    <w:rsid w:val="00FD5E22"/>
    <w:rsid w:val="00FD7C03"/>
    <w:rsid w:val="00FE171B"/>
    <w:rsid w:val="00FE229F"/>
    <w:rsid w:val="00FE3898"/>
    <w:rsid w:val="00FF4859"/>
    <w:rsid w:val="00FF4A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ac193"/>
    </o:shapedefaults>
    <o:shapelayout v:ext="edit">
      <o:idmap v:ext="edit" data="1"/>
    </o:shapelayout>
  </w:shapeDefaults>
  <w:decimalSymbol w:val="."/>
  <w:listSeparator w:val=","/>
  <w14:docId w14:val="04BF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6528B3"/>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2D3252"/>
    <w:pPr>
      <w:spacing w:after="160" w:line="240" w:lineRule="atLeast"/>
    </w:pPr>
    <w:rPr>
      <w:rFonts w:ascii="Arial" w:hAnsi="Arial" w:cs="Arial"/>
      <w:lang w:eastAsia="en-US"/>
    </w:rPr>
  </w:style>
  <w:style w:type="paragraph" w:customStyle="1" w:styleId="Bullet">
    <w:name w:val="_Bullet"/>
    <w:link w:val="BulletChar"/>
    <w:qFormat/>
    <w:rsid w:val="002D3252"/>
    <w:pPr>
      <w:numPr>
        <w:numId w:val="14"/>
      </w:numPr>
      <w:tabs>
        <w:tab w:val="clear" w:pos="720"/>
        <w:tab w:val="left" w:pos="284"/>
      </w:tabs>
      <w:spacing w:after="160" w:line="220" w:lineRule="atLeast"/>
      <w:ind w:left="284" w:hanging="284"/>
    </w:pPr>
    <w:rPr>
      <w:rFonts w:ascii="Arial" w:hAnsi="Arial" w:cs="Arial"/>
      <w:lang w:eastAsia="en-US"/>
    </w:rPr>
  </w:style>
  <w:style w:type="character" w:customStyle="1" w:styleId="BulletChar">
    <w:name w:val="_Bullet Char"/>
    <w:link w:val="Bullet"/>
    <w:rsid w:val="002D3252"/>
    <w:rPr>
      <w:rFonts w:ascii="Arial" w:hAnsi="Arial" w:cs="Arial"/>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7A368B"/>
    <w:pPr>
      <w:spacing w:after="600" w:line="460" w:lineRule="atLeast"/>
      <w:outlineLvl w:val="0"/>
    </w:pPr>
    <w:rPr>
      <w:rFonts w:ascii="Arial" w:hAnsi="Arial" w:cs="Arial"/>
      <w:color w:val="009CA6"/>
      <w:sz w:val="40"/>
      <w:szCs w:val="24"/>
      <w:lang w:val="en-US" w:eastAsia="en-US"/>
    </w:rPr>
  </w:style>
  <w:style w:type="paragraph" w:customStyle="1" w:styleId="HB">
    <w:name w:val="_HB"/>
    <w:next w:val="Body"/>
    <w:uiPriority w:val="2"/>
    <w:qFormat/>
    <w:rsid w:val="007A368B"/>
    <w:pPr>
      <w:spacing w:before="180" w:after="113" w:line="300" w:lineRule="atLeast"/>
      <w:outlineLvl w:val="0"/>
    </w:pPr>
    <w:rPr>
      <w:rFonts w:ascii="Arial" w:hAnsi="Arial" w:cs="Arial"/>
      <w:b/>
      <w:color w:val="009CA6"/>
      <w:sz w:val="24"/>
      <w:szCs w:val="24"/>
      <w:lang w:eastAsia="en-US"/>
    </w:rPr>
  </w:style>
  <w:style w:type="paragraph" w:customStyle="1" w:styleId="HC">
    <w:name w:val="_HC"/>
    <w:next w:val="Body"/>
    <w:uiPriority w:val="2"/>
    <w:qFormat/>
    <w:rsid w:val="00C22DAF"/>
    <w:pPr>
      <w:spacing w:before="140" w:after="57" w:line="220" w:lineRule="atLeast"/>
    </w:pPr>
    <w:rPr>
      <w:rFonts w:ascii="Arial" w:hAnsi="Arial" w:cs="Arial"/>
      <w:b/>
      <w:sz w:val="22"/>
      <w:szCs w:val="22"/>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B53D5"/>
    <w:rPr>
      <w:noProof/>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Body"/>
    <w:next w:val="Normal"/>
    <w:uiPriority w:val="39"/>
    <w:qFormat/>
    <w:rsid w:val="00CB2B72"/>
    <w:pPr>
      <w:tabs>
        <w:tab w:val="right" w:pos="9629"/>
      </w:tabs>
      <w:spacing w:after="120"/>
    </w:pPr>
    <w:rPr>
      <w:noProof/>
      <w:sz w:val="18"/>
      <w:szCs w:val="18"/>
    </w:rPr>
  </w:style>
  <w:style w:type="paragraph" w:styleId="TOC1">
    <w:name w:val="toc 1"/>
    <w:basedOn w:val="Normal"/>
    <w:next w:val="Normal"/>
    <w:autoRedefine/>
    <w:uiPriority w:val="39"/>
    <w:qFormat/>
    <w:rsid w:val="00610140"/>
    <w:pPr>
      <w:tabs>
        <w:tab w:val="right" w:pos="9629"/>
      </w:tabs>
      <w:spacing w:before="320" w:after="120"/>
    </w:pPr>
    <w:rPr>
      <w:rFonts w:ascii="Arial" w:hAnsi="Arial" w:cs="Arial"/>
      <w:b/>
      <w:bCs/>
      <w:noProof/>
      <w:color w:val="009CA6"/>
      <w:sz w:val="20"/>
      <w:szCs w:val="20"/>
      <w:lang w:val="en-US" w:eastAsia="en-AU"/>
    </w:rPr>
  </w:style>
  <w:style w:type="paragraph" w:styleId="TOC3">
    <w:name w:val="toc 3"/>
    <w:basedOn w:val="TOC2"/>
    <w:next w:val="Normal"/>
    <w:uiPriority w:val="39"/>
    <w:semiHidden/>
    <w:qFormat/>
    <w:rsid w:val="000B368D"/>
    <w:rPr>
      <w:b/>
    </w:rPr>
  </w:style>
  <w:style w:type="paragraph" w:customStyle="1" w:styleId="TOCTitle">
    <w:name w:val="_TOCTitle"/>
    <w:basedOn w:val="HA"/>
    <w:next w:val="Body"/>
    <w:rsid w:val="00B04420"/>
  </w:style>
  <w:style w:type="paragraph" w:customStyle="1" w:styleId="TableTitle">
    <w:name w:val="_TableTitle"/>
    <w:qFormat/>
    <w:rsid w:val="006C52BF"/>
    <w:pPr>
      <w:spacing w:before="80" w:after="80" w:line="220" w:lineRule="atLeast"/>
    </w:pPr>
    <w:rPr>
      <w:rFonts w:ascii="Arial" w:hAnsi="Arial" w:cs="Arial"/>
      <w:b/>
      <w:bCs/>
      <w:color w:val="000000" w:themeColor="text1"/>
      <w:sz w:val="18"/>
      <w:szCs w:val="1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Body"/>
    <w:next w:val="Normal"/>
    <w:rsid w:val="006528B3"/>
    <w:pPr>
      <w:spacing w:before="100" w:after="40" w:line="180" w:lineRule="exact"/>
    </w:pPr>
    <w:rPr>
      <w:sz w:val="16"/>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styleId="TOCHeading">
    <w:name w:val="TOC Heading"/>
    <w:basedOn w:val="Heading1"/>
    <w:next w:val="Normal"/>
    <w:uiPriority w:val="39"/>
    <w:unhideWhenUsed/>
    <w:qFormat/>
    <w:rsid w:val="00661FE6"/>
    <w:pPr>
      <w:keepLines/>
      <w:spacing w:after="0" w:line="259" w:lineRule="auto"/>
      <w:outlineLvl w:val="9"/>
    </w:pPr>
    <w:rPr>
      <w:rFonts w:ascii="Calibri Light" w:hAnsi="Calibri Light" w:cs="Times New Roman"/>
      <w:b w:val="0"/>
      <w:bCs w:val="0"/>
      <w:color w:val="2E74B5"/>
      <w:kern w:val="0"/>
      <w:lang w:val="en-US"/>
    </w:rPr>
  </w:style>
  <w:style w:type="numbering" w:customStyle="1" w:styleId="NoList1">
    <w:name w:val="No List1"/>
    <w:next w:val="NoList"/>
    <w:semiHidden/>
    <w:rsid w:val="00FB00C8"/>
  </w:style>
  <w:style w:type="paragraph" w:styleId="ListParagraph">
    <w:name w:val="List Paragraph"/>
    <w:basedOn w:val="Normal"/>
    <w:uiPriority w:val="34"/>
    <w:qFormat/>
    <w:rsid w:val="00FB00C8"/>
    <w:pPr>
      <w:spacing w:after="200" w:line="276" w:lineRule="auto"/>
      <w:ind w:left="720"/>
      <w:contextualSpacing/>
    </w:pPr>
    <w:rPr>
      <w:rFonts w:ascii="Calibri" w:eastAsia="Calibri" w:hAnsi="Calibri"/>
      <w:sz w:val="22"/>
      <w:szCs w:val="22"/>
    </w:rPr>
  </w:style>
  <w:style w:type="paragraph" w:customStyle="1" w:styleId="xl65">
    <w:name w:val="xl65"/>
    <w:basedOn w:val="Normal"/>
    <w:rsid w:val="002F1B86"/>
    <w:pPr>
      <w:pBdr>
        <w:top w:val="single" w:sz="4" w:space="0" w:color="auto"/>
        <w:left w:val="single" w:sz="4" w:space="0" w:color="auto"/>
        <w:right w:val="single" w:sz="4" w:space="0" w:color="auto"/>
      </w:pBdr>
      <w:shd w:val="clear" w:color="000000" w:fill="FFFFFF"/>
      <w:spacing w:before="100" w:beforeAutospacing="1" w:after="100" w:afterAutospacing="1"/>
    </w:pPr>
    <w:rPr>
      <w:lang w:eastAsia="en-AU"/>
    </w:rPr>
  </w:style>
  <w:style w:type="paragraph" w:customStyle="1" w:styleId="xl66">
    <w:name w:val="xl66"/>
    <w:basedOn w:val="Normal"/>
    <w:rsid w:val="002F1B86"/>
    <w:pPr>
      <w:shd w:val="clear" w:color="000000" w:fill="FFFFFF"/>
      <w:spacing w:before="100" w:beforeAutospacing="1" w:after="100" w:afterAutospacing="1"/>
    </w:pPr>
    <w:rPr>
      <w:lang w:eastAsia="en-AU"/>
    </w:rPr>
  </w:style>
  <w:style w:type="paragraph" w:customStyle="1" w:styleId="xl67">
    <w:name w:val="xl67"/>
    <w:basedOn w:val="Normal"/>
    <w:rsid w:val="002F1B86"/>
    <w:pPr>
      <w:shd w:val="clear" w:color="000000" w:fill="FFFFFF"/>
      <w:spacing w:before="100" w:beforeAutospacing="1" w:after="100" w:afterAutospacing="1"/>
    </w:pPr>
    <w:rPr>
      <w:lang w:eastAsia="en-AU"/>
    </w:rPr>
  </w:style>
  <w:style w:type="paragraph" w:customStyle="1" w:styleId="xl68">
    <w:name w:val="xl68"/>
    <w:basedOn w:val="Normal"/>
    <w:rsid w:val="002F1B86"/>
    <w:pPr>
      <w:spacing w:before="100" w:beforeAutospacing="1" w:after="100" w:afterAutospacing="1"/>
    </w:pPr>
    <w:rPr>
      <w:lang w:eastAsia="en-AU"/>
    </w:rPr>
  </w:style>
  <w:style w:type="paragraph" w:customStyle="1" w:styleId="xl69">
    <w:name w:val="xl69"/>
    <w:basedOn w:val="Normal"/>
    <w:rsid w:val="002F1B86"/>
    <w:pPr>
      <w:spacing w:before="100" w:beforeAutospacing="1" w:after="100" w:afterAutospacing="1"/>
      <w:jc w:val="center"/>
    </w:pPr>
    <w:rPr>
      <w:lang w:eastAsia="en-AU"/>
    </w:rPr>
  </w:style>
  <w:style w:type="paragraph" w:customStyle="1" w:styleId="xl70">
    <w:name w:val="xl70"/>
    <w:basedOn w:val="Normal"/>
    <w:rsid w:val="002F1B86"/>
    <w:pPr>
      <w:shd w:val="clear" w:color="000000" w:fill="FFFFFF"/>
      <w:spacing w:before="100" w:beforeAutospacing="1" w:after="100" w:afterAutospacing="1"/>
      <w:jc w:val="center"/>
    </w:pPr>
    <w:rPr>
      <w:lang w:eastAsia="en-AU"/>
    </w:rPr>
  </w:style>
  <w:style w:type="paragraph" w:customStyle="1" w:styleId="xl71">
    <w:name w:val="xl71"/>
    <w:basedOn w:val="Normal"/>
    <w:rsid w:val="002F1B86"/>
    <w:pPr>
      <w:shd w:val="clear" w:color="000000" w:fill="FFFFFF"/>
      <w:spacing w:before="100" w:beforeAutospacing="1" w:after="100" w:afterAutospacing="1"/>
    </w:pPr>
    <w:rPr>
      <w:lang w:eastAsia="en-AU"/>
    </w:rPr>
  </w:style>
  <w:style w:type="paragraph" w:customStyle="1" w:styleId="xl72">
    <w:name w:val="xl72"/>
    <w:basedOn w:val="Normal"/>
    <w:rsid w:val="002F1B86"/>
    <w:pPr>
      <w:shd w:val="clear" w:color="000000" w:fill="FDE9D9"/>
      <w:spacing w:before="100" w:beforeAutospacing="1" w:after="100" w:afterAutospacing="1"/>
    </w:pPr>
    <w:rPr>
      <w:b/>
      <w:bCs/>
      <w:lang w:eastAsia="en-AU"/>
    </w:rPr>
  </w:style>
  <w:style w:type="paragraph" w:customStyle="1" w:styleId="xl73">
    <w:name w:val="xl73"/>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4">
    <w:name w:val="xl74"/>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5">
    <w:name w:val="xl75"/>
    <w:basedOn w:val="Normal"/>
    <w:rsid w:val="002F1B86"/>
    <w:pPr>
      <w:spacing w:before="100" w:beforeAutospacing="1" w:after="100" w:afterAutospacing="1"/>
      <w:jc w:val="right"/>
    </w:pPr>
    <w:rPr>
      <w:lang w:eastAsia="en-AU"/>
    </w:rPr>
  </w:style>
  <w:style w:type="paragraph" w:customStyle="1" w:styleId="xl76">
    <w:name w:val="xl76"/>
    <w:basedOn w:val="Normal"/>
    <w:rsid w:val="002F1B86"/>
    <w:pPr>
      <w:spacing w:before="100" w:beforeAutospacing="1" w:after="100" w:afterAutospacing="1"/>
      <w:jc w:val="right"/>
    </w:pPr>
    <w:rPr>
      <w:lang w:eastAsia="en-AU"/>
    </w:rPr>
  </w:style>
  <w:style w:type="paragraph" w:customStyle="1" w:styleId="xl77">
    <w:name w:val="xl77"/>
    <w:basedOn w:val="Normal"/>
    <w:rsid w:val="002F1B86"/>
    <w:pPr>
      <w:spacing w:before="100" w:beforeAutospacing="1" w:after="100" w:afterAutospacing="1"/>
    </w:pPr>
    <w:rPr>
      <w:lang w:eastAsia="en-AU"/>
    </w:rPr>
  </w:style>
  <w:style w:type="paragraph" w:customStyle="1" w:styleId="xl78">
    <w:name w:val="xl78"/>
    <w:basedOn w:val="Normal"/>
    <w:rsid w:val="002F1B86"/>
    <w:pPr>
      <w:spacing w:before="100" w:beforeAutospacing="1" w:after="100" w:afterAutospacing="1"/>
    </w:pPr>
    <w:rPr>
      <w:lang w:eastAsia="en-AU"/>
    </w:rPr>
  </w:style>
  <w:style w:type="paragraph" w:customStyle="1" w:styleId="tabtext">
    <w:name w:val="tab text"/>
    <w:basedOn w:val="Normal"/>
    <w:uiPriority w:val="9"/>
    <w:rsid w:val="00813EDA"/>
    <w:pPr>
      <w:spacing w:before="180"/>
      <w:jc w:val="center"/>
    </w:pPr>
    <w:rPr>
      <w:rFonts w:ascii="Arial" w:hAnsi="Arial" w:cs="Arial"/>
      <w:b/>
      <w:color w:val="FFFFFF"/>
    </w:rPr>
  </w:style>
  <w:style w:type="paragraph" w:customStyle="1" w:styleId="Introduction">
    <w:name w:val="Introduction"/>
    <w:basedOn w:val="Normal"/>
    <w:next w:val="BodyText"/>
    <w:qFormat/>
    <w:rsid w:val="008D15A7"/>
    <w:pPr>
      <w:spacing w:before="60" w:line="276" w:lineRule="auto"/>
    </w:pPr>
    <w:rPr>
      <w:rFonts w:ascii="Arial" w:hAnsi="Arial"/>
      <w:color w:val="0083A9"/>
      <w:spacing w:val="-1"/>
      <w:sz w:val="20"/>
      <w:szCs w:val="20"/>
    </w:rPr>
  </w:style>
  <w:style w:type="paragraph" w:customStyle="1" w:styleId="footnote0">
    <w:name w:val="_footnote"/>
    <w:basedOn w:val="Normal"/>
    <w:uiPriority w:val="9"/>
    <w:rsid w:val="00B27CFA"/>
    <w:pPr>
      <w:spacing w:before="120"/>
    </w:pPr>
    <w:rPr>
      <w:rFonts w:ascii="Arial" w:hAnsi="Arial"/>
      <w:sz w:val="16"/>
      <w:szCs w:val="16"/>
      <w:lang w:eastAsia="en-AU"/>
    </w:rPr>
  </w:style>
  <w:style w:type="paragraph" w:customStyle="1" w:styleId="orangetoc">
    <w:name w:val="orange toc"/>
    <w:basedOn w:val="TOC1"/>
    <w:uiPriority w:val="9"/>
    <w:rsid w:val="00E83463"/>
  </w:style>
  <w:style w:type="table" w:styleId="LightList-Accent4">
    <w:name w:val="Light List Accent 4"/>
    <w:basedOn w:val="TableNormal"/>
    <w:uiPriority w:val="61"/>
    <w:rsid w:val="002D40B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Revision">
    <w:name w:val="Revision"/>
    <w:hidden/>
    <w:uiPriority w:val="99"/>
    <w:semiHidden/>
    <w:rsid w:val="008F0F7F"/>
    <w:rPr>
      <w:sz w:val="24"/>
      <w:szCs w:val="24"/>
      <w:lang w:eastAsia="en-US"/>
    </w:rPr>
  </w:style>
  <w:style w:type="character" w:customStyle="1" w:styleId="apple-converted-space">
    <w:name w:val="apple-converted-space"/>
    <w:basedOn w:val="DefaultParagraphFont"/>
    <w:rsid w:val="0080613B"/>
  </w:style>
  <w:style w:type="paragraph" w:customStyle="1" w:styleId="HBnoA">
    <w:name w:val="_HB no # A"/>
    <w:basedOn w:val="HB"/>
    <w:uiPriority w:val="9"/>
    <w:rsid w:val="000D28F3"/>
    <w:pPr>
      <w:spacing w:before="0"/>
    </w:pPr>
  </w:style>
  <w:style w:type="paragraph" w:customStyle="1" w:styleId="HCLarger">
    <w:name w:val="_HC Larger"/>
    <w:basedOn w:val="HC"/>
    <w:uiPriority w:val="9"/>
    <w:rsid w:val="000D28F3"/>
  </w:style>
  <w:style w:type="paragraph" w:customStyle="1" w:styleId="tabletext">
    <w:name w:val="table text"/>
    <w:basedOn w:val="Body"/>
    <w:uiPriority w:val="9"/>
    <w:rsid w:val="009515D7"/>
    <w:pPr>
      <w:spacing w:before="40" w:after="80" w:line="220" w:lineRule="exact"/>
    </w:pPr>
    <w:rPr>
      <w:bCs/>
      <w:lang w:eastAsia="en-AU"/>
    </w:rPr>
  </w:style>
  <w:style w:type="paragraph" w:customStyle="1" w:styleId="Default">
    <w:name w:val="Default"/>
    <w:rsid w:val="00E215C2"/>
    <w:pPr>
      <w:autoSpaceDE w:val="0"/>
      <w:autoSpaceDN w:val="0"/>
      <w:adjustRightInd w:val="0"/>
    </w:pPr>
    <w:rPr>
      <w:rFonts w:ascii="Arial" w:hAnsi="Arial" w:cs="Arial"/>
      <w:color w:val="000000"/>
      <w:sz w:val="24"/>
      <w:szCs w:val="24"/>
    </w:rPr>
  </w:style>
  <w:style w:type="character" w:customStyle="1" w:styleId="e2ma-style">
    <w:name w:val="e2ma-style"/>
    <w:basedOn w:val="DefaultParagraphFont"/>
    <w:rsid w:val="00425A7F"/>
  </w:style>
  <w:style w:type="paragraph" w:customStyle="1" w:styleId="Imprint">
    <w:name w:val="Imprint"/>
    <w:basedOn w:val="Body"/>
    <w:uiPriority w:val="9"/>
    <w:rsid w:val="00DD6611"/>
    <w:rPr>
      <w:sz w:val="16"/>
      <w:szCs w:val="16"/>
    </w:rPr>
  </w:style>
  <w:style w:type="paragraph" w:customStyle="1" w:styleId="footerleft">
    <w:name w:val="footer left"/>
    <w:basedOn w:val="zFooter"/>
    <w:uiPriority w:val="9"/>
    <w:rsid w:val="00E61AEF"/>
    <w:pPr>
      <w:tabs>
        <w:tab w:val="clear" w:pos="9639"/>
        <w:tab w:val="left" w:pos="567"/>
      </w:tabs>
      <w:jc w:val="left"/>
    </w:pPr>
    <w:rPr>
      <w:b/>
      <w:sz w:val="16"/>
      <w:szCs w:val="16"/>
    </w:rPr>
  </w:style>
  <w:style w:type="paragraph" w:customStyle="1" w:styleId="Fotterright">
    <w:name w:val="Fotter right"/>
    <w:basedOn w:val="zFooter"/>
    <w:uiPriority w:val="9"/>
    <w:rsid w:val="00E61AEF"/>
    <w:pPr>
      <w:tabs>
        <w:tab w:val="right" w:pos="9072"/>
      </w:tabs>
      <w:jc w:val="right"/>
    </w:pPr>
    <w:rPr>
      <w:b/>
      <w:sz w:val="16"/>
      <w:szCs w:val="16"/>
    </w:rPr>
  </w:style>
  <w:style w:type="paragraph" w:customStyle="1" w:styleId="font5">
    <w:name w:val="font5"/>
    <w:basedOn w:val="Normal"/>
    <w:rsid w:val="001B1F2D"/>
    <w:pPr>
      <w:spacing w:before="100" w:beforeAutospacing="1" w:after="100" w:afterAutospacing="1"/>
    </w:pPr>
    <w:rPr>
      <w:rFonts w:ascii="Calibri" w:hAnsi="Calibri"/>
      <w:b/>
      <w:bCs/>
      <w:color w:val="FF0000"/>
      <w:lang w:eastAsia="en-AU"/>
    </w:rPr>
  </w:style>
  <w:style w:type="paragraph" w:customStyle="1" w:styleId="font6">
    <w:name w:val="font6"/>
    <w:basedOn w:val="Normal"/>
    <w:rsid w:val="001B1F2D"/>
    <w:pPr>
      <w:spacing w:before="100" w:beforeAutospacing="1" w:after="100" w:afterAutospacing="1"/>
    </w:pPr>
    <w:rPr>
      <w:rFonts w:ascii="Calibri" w:hAnsi="Calibri"/>
      <w:lang w:eastAsia="en-AU"/>
    </w:rPr>
  </w:style>
  <w:style w:type="paragraph" w:customStyle="1" w:styleId="font7">
    <w:name w:val="font7"/>
    <w:basedOn w:val="Normal"/>
    <w:rsid w:val="001B1F2D"/>
    <w:pPr>
      <w:spacing w:before="100" w:beforeAutospacing="1" w:after="100" w:afterAutospacing="1"/>
    </w:pPr>
    <w:rPr>
      <w:rFonts w:ascii="Calibri" w:hAnsi="Calibri"/>
      <w:i/>
      <w:iCs/>
      <w:lang w:eastAsia="en-AU"/>
    </w:rPr>
  </w:style>
  <w:style w:type="paragraph" w:customStyle="1" w:styleId="xl64">
    <w:name w:val="xl64"/>
    <w:basedOn w:val="Normal"/>
    <w:rsid w:val="001B1F2D"/>
    <w:pPr>
      <w:spacing w:before="100" w:beforeAutospacing="1" w:after="100" w:afterAutospacing="1"/>
    </w:pPr>
    <w:rPr>
      <w:lang w:eastAsia="en-AU"/>
    </w:rPr>
  </w:style>
  <w:style w:type="paragraph" w:customStyle="1" w:styleId="xl79">
    <w:name w:val="xl79"/>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0">
    <w:name w:val="xl80"/>
    <w:basedOn w:val="Normal"/>
    <w:rsid w:val="001B1F2D"/>
    <w:pPr>
      <w:shd w:val="clear" w:color="000000" w:fill="FABF8F"/>
      <w:spacing w:before="100" w:beforeAutospacing="1" w:after="100" w:afterAutospacing="1"/>
      <w:textAlignment w:val="top"/>
    </w:pPr>
    <w:rPr>
      <w:lang w:eastAsia="en-AU"/>
    </w:rPr>
  </w:style>
  <w:style w:type="paragraph" w:customStyle="1" w:styleId="xl81">
    <w:name w:val="xl81"/>
    <w:basedOn w:val="Normal"/>
    <w:rsid w:val="001B1F2D"/>
    <w:pPr>
      <w:pBdr>
        <w:top w:val="single" w:sz="8" w:space="0" w:color="E26B0A"/>
        <w:bottom w:val="single" w:sz="8" w:space="0" w:color="E26B0A"/>
      </w:pBdr>
      <w:spacing w:before="100" w:beforeAutospacing="1" w:after="100" w:afterAutospacing="1"/>
      <w:textAlignment w:val="top"/>
    </w:pPr>
    <w:rPr>
      <w:lang w:eastAsia="en-AU"/>
    </w:rPr>
  </w:style>
  <w:style w:type="paragraph" w:customStyle="1" w:styleId="xl82">
    <w:name w:val="xl82"/>
    <w:basedOn w:val="Normal"/>
    <w:rsid w:val="001B1F2D"/>
    <w:pPr>
      <w:pBdr>
        <w:left w:val="single" w:sz="8" w:space="0" w:color="F58426"/>
        <w:right w:val="single" w:sz="8" w:space="0" w:color="F58426"/>
      </w:pBdr>
      <w:spacing w:before="100" w:beforeAutospacing="1" w:after="100" w:afterAutospacing="1"/>
      <w:textAlignment w:val="top"/>
    </w:pPr>
    <w:rPr>
      <w:lang w:eastAsia="en-AU"/>
    </w:rPr>
  </w:style>
  <w:style w:type="paragraph" w:customStyle="1" w:styleId="xl83">
    <w:name w:val="xl83"/>
    <w:basedOn w:val="Normal"/>
    <w:rsid w:val="001B1F2D"/>
    <w:pPr>
      <w:spacing w:before="100" w:beforeAutospacing="1" w:after="100" w:afterAutospacing="1"/>
      <w:textAlignment w:val="top"/>
    </w:pPr>
    <w:rPr>
      <w:lang w:eastAsia="en-AU"/>
    </w:rPr>
  </w:style>
  <w:style w:type="paragraph" w:customStyle="1" w:styleId="xl84">
    <w:name w:val="xl84"/>
    <w:basedOn w:val="Normal"/>
    <w:rsid w:val="001B1F2D"/>
    <w:pPr>
      <w:spacing w:before="100" w:beforeAutospacing="1" w:after="100" w:afterAutospacing="1"/>
      <w:textAlignment w:val="top"/>
    </w:pPr>
    <w:rPr>
      <w:lang w:eastAsia="en-AU"/>
    </w:rPr>
  </w:style>
  <w:style w:type="paragraph" w:customStyle="1" w:styleId="xl85">
    <w:name w:val="xl85"/>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6">
    <w:name w:val="xl86"/>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87">
    <w:name w:val="xl87"/>
    <w:basedOn w:val="Normal"/>
    <w:rsid w:val="001B1F2D"/>
    <w:pPr>
      <w:spacing w:before="100" w:beforeAutospacing="1" w:after="100" w:afterAutospacing="1"/>
      <w:textAlignment w:val="top"/>
    </w:pPr>
    <w:rPr>
      <w:lang w:eastAsia="en-AU"/>
    </w:rPr>
  </w:style>
  <w:style w:type="paragraph" w:customStyle="1" w:styleId="xl88">
    <w:name w:val="xl88"/>
    <w:basedOn w:val="Normal"/>
    <w:rsid w:val="001B1F2D"/>
    <w:pPr>
      <w:shd w:val="clear" w:color="000000" w:fill="FFFFFF"/>
      <w:spacing w:before="100" w:beforeAutospacing="1" w:after="100" w:afterAutospacing="1"/>
      <w:textAlignment w:val="top"/>
    </w:pPr>
    <w:rPr>
      <w:lang w:eastAsia="en-AU"/>
    </w:rPr>
  </w:style>
  <w:style w:type="paragraph" w:customStyle="1" w:styleId="xl89">
    <w:name w:val="xl89"/>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0">
    <w:name w:val="xl90"/>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1">
    <w:name w:val="xl91"/>
    <w:basedOn w:val="Normal"/>
    <w:rsid w:val="001B1F2D"/>
    <w:pPr>
      <w:pBdr>
        <w:bottom w:val="single" w:sz="8" w:space="0" w:color="F58426"/>
      </w:pBdr>
      <w:spacing w:before="100" w:beforeAutospacing="1" w:after="100" w:afterAutospacing="1"/>
    </w:pPr>
    <w:rPr>
      <w:lang w:eastAsia="en-AU"/>
    </w:rPr>
  </w:style>
  <w:style w:type="paragraph" w:customStyle="1" w:styleId="xl92">
    <w:name w:val="xl92"/>
    <w:basedOn w:val="Normal"/>
    <w:rsid w:val="001B1F2D"/>
    <w:pPr>
      <w:pBdr>
        <w:top w:val="single" w:sz="8" w:space="0" w:color="E26B0A"/>
        <w:bottom w:val="single" w:sz="8" w:space="0" w:color="E26B0A"/>
      </w:pBdr>
      <w:spacing w:before="100" w:beforeAutospacing="1" w:after="100" w:afterAutospacing="1"/>
    </w:pPr>
    <w:rPr>
      <w:lang w:eastAsia="en-AU"/>
    </w:rPr>
  </w:style>
  <w:style w:type="paragraph" w:customStyle="1" w:styleId="xl93">
    <w:name w:val="xl93"/>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94">
    <w:name w:val="xl94"/>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95">
    <w:name w:val="xl95"/>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6">
    <w:name w:val="xl96"/>
    <w:basedOn w:val="Normal"/>
    <w:rsid w:val="001B1F2D"/>
    <w:pPr>
      <w:pBdr>
        <w:top w:val="single" w:sz="8" w:space="0" w:color="F58426"/>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97">
    <w:name w:val="xl97"/>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8">
    <w:name w:val="xl98"/>
    <w:basedOn w:val="Normal"/>
    <w:rsid w:val="001B1F2D"/>
    <w:pPr>
      <w:shd w:val="clear" w:color="000000" w:fill="FFFFFF"/>
      <w:spacing w:before="100" w:beforeAutospacing="1" w:after="100" w:afterAutospacing="1"/>
      <w:textAlignment w:val="top"/>
    </w:pPr>
    <w:rPr>
      <w:lang w:eastAsia="en-AU"/>
    </w:rPr>
  </w:style>
  <w:style w:type="paragraph" w:customStyle="1" w:styleId="xl99">
    <w:name w:val="xl99"/>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00">
    <w:name w:val="xl100"/>
    <w:basedOn w:val="Normal"/>
    <w:rsid w:val="001B1F2D"/>
    <w:pPr>
      <w:pBdr>
        <w:top w:val="single" w:sz="8" w:space="0" w:color="F58426"/>
      </w:pBdr>
      <w:shd w:val="clear" w:color="000000" w:fill="FFFFFF"/>
      <w:spacing w:before="100" w:beforeAutospacing="1" w:after="100" w:afterAutospacing="1"/>
      <w:textAlignment w:val="top"/>
    </w:pPr>
    <w:rPr>
      <w:lang w:eastAsia="en-AU"/>
    </w:rPr>
  </w:style>
  <w:style w:type="paragraph" w:customStyle="1" w:styleId="xl101">
    <w:name w:val="xl10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02">
    <w:name w:val="xl10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03">
    <w:name w:val="xl10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04">
    <w:name w:val="xl104"/>
    <w:basedOn w:val="Normal"/>
    <w:rsid w:val="001B1F2D"/>
    <w:pPr>
      <w:pBdr>
        <w:bottom w:val="single" w:sz="8" w:space="0" w:color="F58426"/>
      </w:pBdr>
      <w:shd w:val="clear" w:color="000000" w:fill="FFFFFF"/>
      <w:spacing w:before="100" w:beforeAutospacing="1" w:after="100" w:afterAutospacing="1"/>
      <w:textAlignment w:val="center"/>
    </w:pPr>
    <w:rPr>
      <w:lang w:eastAsia="en-AU"/>
    </w:rPr>
  </w:style>
  <w:style w:type="paragraph" w:customStyle="1" w:styleId="xl105">
    <w:name w:val="xl105"/>
    <w:basedOn w:val="Normal"/>
    <w:rsid w:val="001B1F2D"/>
    <w:pPr>
      <w:pBdr>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xl106">
    <w:name w:val="xl106"/>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7">
    <w:name w:val="xl10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8">
    <w:name w:val="xl108"/>
    <w:basedOn w:val="Normal"/>
    <w:rsid w:val="001B1F2D"/>
    <w:pPr>
      <w:pBdr>
        <w:top w:val="single" w:sz="8" w:space="0" w:color="F58426"/>
        <w:bottom w:val="single" w:sz="8" w:space="0" w:color="F58426"/>
      </w:pBdr>
      <w:shd w:val="clear" w:color="000000" w:fill="FFFFFF"/>
      <w:spacing w:before="100" w:beforeAutospacing="1" w:after="100" w:afterAutospacing="1"/>
      <w:textAlignment w:val="center"/>
    </w:pPr>
    <w:rPr>
      <w:lang w:eastAsia="en-AU"/>
    </w:rPr>
  </w:style>
  <w:style w:type="paragraph" w:customStyle="1" w:styleId="xl109">
    <w:name w:val="xl109"/>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110">
    <w:name w:val="xl110"/>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1">
    <w:name w:val="xl11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12">
    <w:name w:val="xl11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13">
    <w:name w:val="xl11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14">
    <w:name w:val="xl114"/>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5">
    <w:name w:val="xl115"/>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6">
    <w:name w:val="xl116"/>
    <w:basedOn w:val="Normal"/>
    <w:rsid w:val="001B1F2D"/>
    <w:pPr>
      <w:pBdr>
        <w:left w:val="single" w:sz="8" w:space="0" w:color="F58426"/>
        <w:right w:val="single" w:sz="8" w:space="0" w:color="F58426"/>
      </w:pBdr>
      <w:shd w:val="clear" w:color="000000" w:fill="FFFFFF"/>
      <w:spacing w:before="100" w:beforeAutospacing="1" w:after="100" w:afterAutospacing="1"/>
    </w:pPr>
    <w:rPr>
      <w:lang w:eastAsia="en-AU"/>
    </w:rPr>
  </w:style>
  <w:style w:type="paragraph" w:customStyle="1" w:styleId="xl117">
    <w:name w:val="xl11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8">
    <w:name w:val="xl118"/>
    <w:basedOn w:val="Normal"/>
    <w:rsid w:val="001B1F2D"/>
    <w:pPr>
      <w:shd w:val="clear" w:color="000000" w:fill="FFFFFF"/>
      <w:spacing w:before="100" w:beforeAutospacing="1" w:after="100" w:afterAutospacing="1"/>
      <w:textAlignment w:val="center"/>
    </w:pPr>
    <w:rPr>
      <w:lang w:eastAsia="en-AU"/>
    </w:rPr>
  </w:style>
  <w:style w:type="paragraph" w:customStyle="1" w:styleId="xl119">
    <w:name w:val="xl119"/>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0">
    <w:name w:val="xl120"/>
    <w:basedOn w:val="Normal"/>
    <w:rsid w:val="001B1F2D"/>
    <w:pPr>
      <w:spacing w:before="100" w:beforeAutospacing="1" w:after="100" w:afterAutospacing="1"/>
    </w:pPr>
    <w:rPr>
      <w:lang w:eastAsia="en-AU"/>
    </w:rPr>
  </w:style>
  <w:style w:type="paragraph" w:customStyle="1" w:styleId="xl121">
    <w:name w:val="xl121"/>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2">
    <w:name w:val="xl122"/>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3">
    <w:name w:val="xl123"/>
    <w:basedOn w:val="Normal"/>
    <w:rsid w:val="001B1F2D"/>
    <w:pPr>
      <w:pBdr>
        <w:top w:val="single" w:sz="8" w:space="0" w:color="E26B0A"/>
        <w:bottom w:val="single" w:sz="8" w:space="0" w:color="E26B0A"/>
      </w:pBdr>
      <w:shd w:val="clear" w:color="000000" w:fill="FFFF00"/>
      <w:spacing w:before="100" w:beforeAutospacing="1" w:after="100" w:afterAutospacing="1"/>
    </w:pPr>
    <w:rPr>
      <w:lang w:eastAsia="en-AU"/>
    </w:rPr>
  </w:style>
  <w:style w:type="paragraph" w:customStyle="1" w:styleId="xl124">
    <w:name w:val="xl124"/>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25">
    <w:name w:val="xl125"/>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Tabletext0">
    <w:name w:val="Table text"/>
    <w:basedOn w:val="Body"/>
    <w:uiPriority w:val="9"/>
    <w:rsid w:val="00D551C0"/>
    <w:pPr>
      <w:spacing w:after="20" w:line="220" w:lineRule="atLeast"/>
    </w:pPr>
    <w:rPr>
      <w:color w:val="000000"/>
      <w:sz w:val="18"/>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6528B3"/>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2D3252"/>
    <w:pPr>
      <w:spacing w:after="160" w:line="240" w:lineRule="atLeast"/>
    </w:pPr>
    <w:rPr>
      <w:rFonts w:ascii="Arial" w:hAnsi="Arial" w:cs="Arial"/>
      <w:lang w:eastAsia="en-US"/>
    </w:rPr>
  </w:style>
  <w:style w:type="paragraph" w:customStyle="1" w:styleId="Bullet">
    <w:name w:val="_Bullet"/>
    <w:link w:val="BulletChar"/>
    <w:qFormat/>
    <w:rsid w:val="002D3252"/>
    <w:pPr>
      <w:numPr>
        <w:numId w:val="14"/>
      </w:numPr>
      <w:tabs>
        <w:tab w:val="clear" w:pos="720"/>
        <w:tab w:val="left" w:pos="284"/>
      </w:tabs>
      <w:spacing w:after="160" w:line="220" w:lineRule="atLeast"/>
      <w:ind w:left="284" w:hanging="284"/>
    </w:pPr>
    <w:rPr>
      <w:rFonts w:ascii="Arial" w:hAnsi="Arial" w:cs="Arial"/>
      <w:lang w:eastAsia="en-US"/>
    </w:rPr>
  </w:style>
  <w:style w:type="character" w:customStyle="1" w:styleId="BulletChar">
    <w:name w:val="_Bullet Char"/>
    <w:link w:val="Bullet"/>
    <w:rsid w:val="002D3252"/>
    <w:rPr>
      <w:rFonts w:ascii="Arial" w:hAnsi="Arial" w:cs="Arial"/>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7A368B"/>
    <w:pPr>
      <w:spacing w:after="600" w:line="460" w:lineRule="atLeast"/>
      <w:outlineLvl w:val="0"/>
    </w:pPr>
    <w:rPr>
      <w:rFonts w:ascii="Arial" w:hAnsi="Arial" w:cs="Arial"/>
      <w:color w:val="009CA6"/>
      <w:sz w:val="40"/>
      <w:szCs w:val="24"/>
      <w:lang w:val="en-US" w:eastAsia="en-US"/>
    </w:rPr>
  </w:style>
  <w:style w:type="paragraph" w:customStyle="1" w:styleId="HB">
    <w:name w:val="_HB"/>
    <w:next w:val="Body"/>
    <w:uiPriority w:val="2"/>
    <w:qFormat/>
    <w:rsid w:val="007A368B"/>
    <w:pPr>
      <w:spacing w:before="180" w:after="113" w:line="300" w:lineRule="atLeast"/>
      <w:outlineLvl w:val="0"/>
    </w:pPr>
    <w:rPr>
      <w:rFonts w:ascii="Arial" w:hAnsi="Arial" w:cs="Arial"/>
      <w:b/>
      <w:color w:val="009CA6"/>
      <w:sz w:val="24"/>
      <w:szCs w:val="24"/>
      <w:lang w:eastAsia="en-US"/>
    </w:rPr>
  </w:style>
  <w:style w:type="paragraph" w:customStyle="1" w:styleId="HC">
    <w:name w:val="_HC"/>
    <w:next w:val="Body"/>
    <w:uiPriority w:val="2"/>
    <w:qFormat/>
    <w:rsid w:val="00C22DAF"/>
    <w:pPr>
      <w:spacing w:before="140" w:after="57" w:line="220" w:lineRule="atLeast"/>
    </w:pPr>
    <w:rPr>
      <w:rFonts w:ascii="Arial" w:hAnsi="Arial" w:cs="Arial"/>
      <w:b/>
      <w:sz w:val="22"/>
      <w:szCs w:val="22"/>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B53D5"/>
    <w:rPr>
      <w:noProof/>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Body"/>
    <w:next w:val="Normal"/>
    <w:uiPriority w:val="39"/>
    <w:qFormat/>
    <w:rsid w:val="00CB2B72"/>
    <w:pPr>
      <w:tabs>
        <w:tab w:val="right" w:pos="9629"/>
      </w:tabs>
      <w:spacing w:after="120"/>
    </w:pPr>
    <w:rPr>
      <w:noProof/>
      <w:sz w:val="18"/>
      <w:szCs w:val="18"/>
    </w:rPr>
  </w:style>
  <w:style w:type="paragraph" w:styleId="TOC1">
    <w:name w:val="toc 1"/>
    <w:basedOn w:val="Normal"/>
    <w:next w:val="Normal"/>
    <w:autoRedefine/>
    <w:uiPriority w:val="39"/>
    <w:qFormat/>
    <w:rsid w:val="00610140"/>
    <w:pPr>
      <w:tabs>
        <w:tab w:val="right" w:pos="9629"/>
      </w:tabs>
      <w:spacing w:before="320" w:after="120"/>
    </w:pPr>
    <w:rPr>
      <w:rFonts w:ascii="Arial" w:hAnsi="Arial" w:cs="Arial"/>
      <w:b/>
      <w:bCs/>
      <w:noProof/>
      <w:color w:val="009CA6"/>
      <w:sz w:val="20"/>
      <w:szCs w:val="20"/>
      <w:lang w:val="en-US" w:eastAsia="en-AU"/>
    </w:rPr>
  </w:style>
  <w:style w:type="paragraph" w:styleId="TOC3">
    <w:name w:val="toc 3"/>
    <w:basedOn w:val="TOC2"/>
    <w:next w:val="Normal"/>
    <w:uiPriority w:val="39"/>
    <w:semiHidden/>
    <w:qFormat/>
    <w:rsid w:val="000B368D"/>
    <w:rPr>
      <w:b/>
    </w:rPr>
  </w:style>
  <w:style w:type="paragraph" w:customStyle="1" w:styleId="TOCTitle">
    <w:name w:val="_TOCTitle"/>
    <w:basedOn w:val="HA"/>
    <w:next w:val="Body"/>
    <w:rsid w:val="00B04420"/>
  </w:style>
  <w:style w:type="paragraph" w:customStyle="1" w:styleId="TableTitle">
    <w:name w:val="_TableTitle"/>
    <w:qFormat/>
    <w:rsid w:val="006C52BF"/>
    <w:pPr>
      <w:spacing w:before="80" w:after="80" w:line="220" w:lineRule="atLeast"/>
    </w:pPr>
    <w:rPr>
      <w:rFonts w:ascii="Arial" w:hAnsi="Arial" w:cs="Arial"/>
      <w:b/>
      <w:bCs/>
      <w:color w:val="000000" w:themeColor="text1"/>
      <w:sz w:val="18"/>
      <w:szCs w:val="1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Body"/>
    <w:next w:val="Normal"/>
    <w:rsid w:val="006528B3"/>
    <w:pPr>
      <w:spacing w:before="100" w:after="40" w:line="180" w:lineRule="exact"/>
    </w:pPr>
    <w:rPr>
      <w:sz w:val="16"/>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styleId="TOCHeading">
    <w:name w:val="TOC Heading"/>
    <w:basedOn w:val="Heading1"/>
    <w:next w:val="Normal"/>
    <w:uiPriority w:val="39"/>
    <w:unhideWhenUsed/>
    <w:qFormat/>
    <w:rsid w:val="00661FE6"/>
    <w:pPr>
      <w:keepLines/>
      <w:spacing w:after="0" w:line="259" w:lineRule="auto"/>
      <w:outlineLvl w:val="9"/>
    </w:pPr>
    <w:rPr>
      <w:rFonts w:ascii="Calibri Light" w:hAnsi="Calibri Light" w:cs="Times New Roman"/>
      <w:b w:val="0"/>
      <w:bCs w:val="0"/>
      <w:color w:val="2E74B5"/>
      <w:kern w:val="0"/>
      <w:lang w:val="en-US"/>
    </w:rPr>
  </w:style>
  <w:style w:type="numbering" w:customStyle="1" w:styleId="NoList1">
    <w:name w:val="No List1"/>
    <w:next w:val="NoList"/>
    <w:semiHidden/>
    <w:rsid w:val="00FB00C8"/>
  </w:style>
  <w:style w:type="paragraph" w:styleId="ListParagraph">
    <w:name w:val="List Paragraph"/>
    <w:basedOn w:val="Normal"/>
    <w:uiPriority w:val="34"/>
    <w:qFormat/>
    <w:rsid w:val="00FB00C8"/>
    <w:pPr>
      <w:spacing w:after="200" w:line="276" w:lineRule="auto"/>
      <w:ind w:left="720"/>
      <w:contextualSpacing/>
    </w:pPr>
    <w:rPr>
      <w:rFonts w:ascii="Calibri" w:eastAsia="Calibri" w:hAnsi="Calibri"/>
      <w:sz w:val="22"/>
      <w:szCs w:val="22"/>
    </w:rPr>
  </w:style>
  <w:style w:type="paragraph" w:customStyle="1" w:styleId="xl65">
    <w:name w:val="xl65"/>
    <w:basedOn w:val="Normal"/>
    <w:rsid w:val="002F1B86"/>
    <w:pPr>
      <w:pBdr>
        <w:top w:val="single" w:sz="4" w:space="0" w:color="auto"/>
        <w:left w:val="single" w:sz="4" w:space="0" w:color="auto"/>
        <w:right w:val="single" w:sz="4" w:space="0" w:color="auto"/>
      </w:pBdr>
      <w:shd w:val="clear" w:color="000000" w:fill="FFFFFF"/>
      <w:spacing w:before="100" w:beforeAutospacing="1" w:after="100" w:afterAutospacing="1"/>
    </w:pPr>
    <w:rPr>
      <w:lang w:eastAsia="en-AU"/>
    </w:rPr>
  </w:style>
  <w:style w:type="paragraph" w:customStyle="1" w:styleId="xl66">
    <w:name w:val="xl66"/>
    <w:basedOn w:val="Normal"/>
    <w:rsid w:val="002F1B86"/>
    <w:pPr>
      <w:shd w:val="clear" w:color="000000" w:fill="FFFFFF"/>
      <w:spacing w:before="100" w:beforeAutospacing="1" w:after="100" w:afterAutospacing="1"/>
    </w:pPr>
    <w:rPr>
      <w:lang w:eastAsia="en-AU"/>
    </w:rPr>
  </w:style>
  <w:style w:type="paragraph" w:customStyle="1" w:styleId="xl67">
    <w:name w:val="xl67"/>
    <w:basedOn w:val="Normal"/>
    <w:rsid w:val="002F1B86"/>
    <w:pPr>
      <w:shd w:val="clear" w:color="000000" w:fill="FFFFFF"/>
      <w:spacing w:before="100" w:beforeAutospacing="1" w:after="100" w:afterAutospacing="1"/>
    </w:pPr>
    <w:rPr>
      <w:lang w:eastAsia="en-AU"/>
    </w:rPr>
  </w:style>
  <w:style w:type="paragraph" w:customStyle="1" w:styleId="xl68">
    <w:name w:val="xl68"/>
    <w:basedOn w:val="Normal"/>
    <w:rsid w:val="002F1B86"/>
    <w:pPr>
      <w:spacing w:before="100" w:beforeAutospacing="1" w:after="100" w:afterAutospacing="1"/>
    </w:pPr>
    <w:rPr>
      <w:lang w:eastAsia="en-AU"/>
    </w:rPr>
  </w:style>
  <w:style w:type="paragraph" w:customStyle="1" w:styleId="xl69">
    <w:name w:val="xl69"/>
    <w:basedOn w:val="Normal"/>
    <w:rsid w:val="002F1B86"/>
    <w:pPr>
      <w:spacing w:before="100" w:beforeAutospacing="1" w:after="100" w:afterAutospacing="1"/>
      <w:jc w:val="center"/>
    </w:pPr>
    <w:rPr>
      <w:lang w:eastAsia="en-AU"/>
    </w:rPr>
  </w:style>
  <w:style w:type="paragraph" w:customStyle="1" w:styleId="xl70">
    <w:name w:val="xl70"/>
    <w:basedOn w:val="Normal"/>
    <w:rsid w:val="002F1B86"/>
    <w:pPr>
      <w:shd w:val="clear" w:color="000000" w:fill="FFFFFF"/>
      <w:spacing w:before="100" w:beforeAutospacing="1" w:after="100" w:afterAutospacing="1"/>
      <w:jc w:val="center"/>
    </w:pPr>
    <w:rPr>
      <w:lang w:eastAsia="en-AU"/>
    </w:rPr>
  </w:style>
  <w:style w:type="paragraph" w:customStyle="1" w:styleId="xl71">
    <w:name w:val="xl71"/>
    <w:basedOn w:val="Normal"/>
    <w:rsid w:val="002F1B86"/>
    <w:pPr>
      <w:shd w:val="clear" w:color="000000" w:fill="FFFFFF"/>
      <w:spacing w:before="100" w:beforeAutospacing="1" w:after="100" w:afterAutospacing="1"/>
    </w:pPr>
    <w:rPr>
      <w:lang w:eastAsia="en-AU"/>
    </w:rPr>
  </w:style>
  <w:style w:type="paragraph" w:customStyle="1" w:styleId="xl72">
    <w:name w:val="xl72"/>
    <w:basedOn w:val="Normal"/>
    <w:rsid w:val="002F1B86"/>
    <w:pPr>
      <w:shd w:val="clear" w:color="000000" w:fill="FDE9D9"/>
      <w:spacing w:before="100" w:beforeAutospacing="1" w:after="100" w:afterAutospacing="1"/>
    </w:pPr>
    <w:rPr>
      <w:b/>
      <w:bCs/>
      <w:lang w:eastAsia="en-AU"/>
    </w:rPr>
  </w:style>
  <w:style w:type="paragraph" w:customStyle="1" w:styleId="xl73">
    <w:name w:val="xl73"/>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4">
    <w:name w:val="xl74"/>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5">
    <w:name w:val="xl75"/>
    <w:basedOn w:val="Normal"/>
    <w:rsid w:val="002F1B86"/>
    <w:pPr>
      <w:spacing w:before="100" w:beforeAutospacing="1" w:after="100" w:afterAutospacing="1"/>
      <w:jc w:val="right"/>
    </w:pPr>
    <w:rPr>
      <w:lang w:eastAsia="en-AU"/>
    </w:rPr>
  </w:style>
  <w:style w:type="paragraph" w:customStyle="1" w:styleId="xl76">
    <w:name w:val="xl76"/>
    <w:basedOn w:val="Normal"/>
    <w:rsid w:val="002F1B86"/>
    <w:pPr>
      <w:spacing w:before="100" w:beforeAutospacing="1" w:after="100" w:afterAutospacing="1"/>
      <w:jc w:val="right"/>
    </w:pPr>
    <w:rPr>
      <w:lang w:eastAsia="en-AU"/>
    </w:rPr>
  </w:style>
  <w:style w:type="paragraph" w:customStyle="1" w:styleId="xl77">
    <w:name w:val="xl77"/>
    <w:basedOn w:val="Normal"/>
    <w:rsid w:val="002F1B86"/>
    <w:pPr>
      <w:spacing w:before="100" w:beforeAutospacing="1" w:after="100" w:afterAutospacing="1"/>
    </w:pPr>
    <w:rPr>
      <w:lang w:eastAsia="en-AU"/>
    </w:rPr>
  </w:style>
  <w:style w:type="paragraph" w:customStyle="1" w:styleId="xl78">
    <w:name w:val="xl78"/>
    <w:basedOn w:val="Normal"/>
    <w:rsid w:val="002F1B86"/>
    <w:pPr>
      <w:spacing w:before="100" w:beforeAutospacing="1" w:after="100" w:afterAutospacing="1"/>
    </w:pPr>
    <w:rPr>
      <w:lang w:eastAsia="en-AU"/>
    </w:rPr>
  </w:style>
  <w:style w:type="paragraph" w:customStyle="1" w:styleId="tabtext">
    <w:name w:val="tab text"/>
    <w:basedOn w:val="Normal"/>
    <w:uiPriority w:val="9"/>
    <w:rsid w:val="00813EDA"/>
    <w:pPr>
      <w:spacing w:before="180"/>
      <w:jc w:val="center"/>
    </w:pPr>
    <w:rPr>
      <w:rFonts w:ascii="Arial" w:hAnsi="Arial" w:cs="Arial"/>
      <w:b/>
      <w:color w:val="FFFFFF"/>
    </w:rPr>
  </w:style>
  <w:style w:type="paragraph" w:customStyle="1" w:styleId="Introduction">
    <w:name w:val="Introduction"/>
    <w:basedOn w:val="Normal"/>
    <w:next w:val="BodyText"/>
    <w:qFormat/>
    <w:rsid w:val="008D15A7"/>
    <w:pPr>
      <w:spacing w:before="60" w:line="276" w:lineRule="auto"/>
    </w:pPr>
    <w:rPr>
      <w:rFonts w:ascii="Arial" w:hAnsi="Arial"/>
      <w:color w:val="0083A9"/>
      <w:spacing w:val="-1"/>
      <w:sz w:val="20"/>
      <w:szCs w:val="20"/>
    </w:rPr>
  </w:style>
  <w:style w:type="paragraph" w:customStyle="1" w:styleId="footnote0">
    <w:name w:val="_footnote"/>
    <w:basedOn w:val="Normal"/>
    <w:uiPriority w:val="9"/>
    <w:rsid w:val="00B27CFA"/>
    <w:pPr>
      <w:spacing w:before="120"/>
    </w:pPr>
    <w:rPr>
      <w:rFonts w:ascii="Arial" w:hAnsi="Arial"/>
      <w:sz w:val="16"/>
      <w:szCs w:val="16"/>
      <w:lang w:eastAsia="en-AU"/>
    </w:rPr>
  </w:style>
  <w:style w:type="paragraph" w:customStyle="1" w:styleId="orangetoc">
    <w:name w:val="orange toc"/>
    <w:basedOn w:val="TOC1"/>
    <w:uiPriority w:val="9"/>
    <w:rsid w:val="00E83463"/>
  </w:style>
  <w:style w:type="table" w:styleId="LightList-Accent4">
    <w:name w:val="Light List Accent 4"/>
    <w:basedOn w:val="TableNormal"/>
    <w:uiPriority w:val="61"/>
    <w:rsid w:val="002D40B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Revision">
    <w:name w:val="Revision"/>
    <w:hidden/>
    <w:uiPriority w:val="99"/>
    <w:semiHidden/>
    <w:rsid w:val="008F0F7F"/>
    <w:rPr>
      <w:sz w:val="24"/>
      <w:szCs w:val="24"/>
      <w:lang w:eastAsia="en-US"/>
    </w:rPr>
  </w:style>
  <w:style w:type="character" w:customStyle="1" w:styleId="apple-converted-space">
    <w:name w:val="apple-converted-space"/>
    <w:basedOn w:val="DefaultParagraphFont"/>
    <w:rsid w:val="0080613B"/>
  </w:style>
  <w:style w:type="paragraph" w:customStyle="1" w:styleId="HBnoA">
    <w:name w:val="_HB no # A"/>
    <w:basedOn w:val="HB"/>
    <w:uiPriority w:val="9"/>
    <w:rsid w:val="000D28F3"/>
    <w:pPr>
      <w:spacing w:before="0"/>
    </w:pPr>
  </w:style>
  <w:style w:type="paragraph" w:customStyle="1" w:styleId="HCLarger">
    <w:name w:val="_HC Larger"/>
    <w:basedOn w:val="HC"/>
    <w:uiPriority w:val="9"/>
    <w:rsid w:val="000D28F3"/>
  </w:style>
  <w:style w:type="paragraph" w:customStyle="1" w:styleId="tabletext">
    <w:name w:val="table text"/>
    <w:basedOn w:val="Body"/>
    <w:uiPriority w:val="9"/>
    <w:rsid w:val="009515D7"/>
    <w:pPr>
      <w:spacing w:before="40" w:after="80" w:line="220" w:lineRule="exact"/>
    </w:pPr>
    <w:rPr>
      <w:bCs/>
      <w:lang w:eastAsia="en-AU"/>
    </w:rPr>
  </w:style>
  <w:style w:type="paragraph" w:customStyle="1" w:styleId="Default">
    <w:name w:val="Default"/>
    <w:rsid w:val="00E215C2"/>
    <w:pPr>
      <w:autoSpaceDE w:val="0"/>
      <w:autoSpaceDN w:val="0"/>
      <w:adjustRightInd w:val="0"/>
    </w:pPr>
    <w:rPr>
      <w:rFonts w:ascii="Arial" w:hAnsi="Arial" w:cs="Arial"/>
      <w:color w:val="000000"/>
      <w:sz w:val="24"/>
      <w:szCs w:val="24"/>
    </w:rPr>
  </w:style>
  <w:style w:type="character" w:customStyle="1" w:styleId="e2ma-style">
    <w:name w:val="e2ma-style"/>
    <w:basedOn w:val="DefaultParagraphFont"/>
    <w:rsid w:val="00425A7F"/>
  </w:style>
  <w:style w:type="paragraph" w:customStyle="1" w:styleId="Imprint">
    <w:name w:val="Imprint"/>
    <w:basedOn w:val="Body"/>
    <w:uiPriority w:val="9"/>
    <w:rsid w:val="00DD6611"/>
    <w:rPr>
      <w:sz w:val="16"/>
      <w:szCs w:val="16"/>
    </w:rPr>
  </w:style>
  <w:style w:type="paragraph" w:customStyle="1" w:styleId="footerleft">
    <w:name w:val="footer left"/>
    <w:basedOn w:val="zFooter"/>
    <w:uiPriority w:val="9"/>
    <w:rsid w:val="00E61AEF"/>
    <w:pPr>
      <w:tabs>
        <w:tab w:val="clear" w:pos="9639"/>
        <w:tab w:val="left" w:pos="567"/>
      </w:tabs>
      <w:jc w:val="left"/>
    </w:pPr>
    <w:rPr>
      <w:b/>
      <w:sz w:val="16"/>
      <w:szCs w:val="16"/>
    </w:rPr>
  </w:style>
  <w:style w:type="paragraph" w:customStyle="1" w:styleId="Fotterright">
    <w:name w:val="Fotter right"/>
    <w:basedOn w:val="zFooter"/>
    <w:uiPriority w:val="9"/>
    <w:rsid w:val="00E61AEF"/>
    <w:pPr>
      <w:tabs>
        <w:tab w:val="right" w:pos="9072"/>
      </w:tabs>
      <w:jc w:val="right"/>
    </w:pPr>
    <w:rPr>
      <w:b/>
      <w:sz w:val="16"/>
      <w:szCs w:val="16"/>
    </w:rPr>
  </w:style>
  <w:style w:type="paragraph" w:customStyle="1" w:styleId="font5">
    <w:name w:val="font5"/>
    <w:basedOn w:val="Normal"/>
    <w:rsid w:val="001B1F2D"/>
    <w:pPr>
      <w:spacing w:before="100" w:beforeAutospacing="1" w:after="100" w:afterAutospacing="1"/>
    </w:pPr>
    <w:rPr>
      <w:rFonts w:ascii="Calibri" w:hAnsi="Calibri"/>
      <w:b/>
      <w:bCs/>
      <w:color w:val="FF0000"/>
      <w:lang w:eastAsia="en-AU"/>
    </w:rPr>
  </w:style>
  <w:style w:type="paragraph" w:customStyle="1" w:styleId="font6">
    <w:name w:val="font6"/>
    <w:basedOn w:val="Normal"/>
    <w:rsid w:val="001B1F2D"/>
    <w:pPr>
      <w:spacing w:before="100" w:beforeAutospacing="1" w:after="100" w:afterAutospacing="1"/>
    </w:pPr>
    <w:rPr>
      <w:rFonts w:ascii="Calibri" w:hAnsi="Calibri"/>
      <w:lang w:eastAsia="en-AU"/>
    </w:rPr>
  </w:style>
  <w:style w:type="paragraph" w:customStyle="1" w:styleId="font7">
    <w:name w:val="font7"/>
    <w:basedOn w:val="Normal"/>
    <w:rsid w:val="001B1F2D"/>
    <w:pPr>
      <w:spacing w:before="100" w:beforeAutospacing="1" w:after="100" w:afterAutospacing="1"/>
    </w:pPr>
    <w:rPr>
      <w:rFonts w:ascii="Calibri" w:hAnsi="Calibri"/>
      <w:i/>
      <w:iCs/>
      <w:lang w:eastAsia="en-AU"/>
    </w:rPr>
  </w:style>
  <w:style w:type="paragraph" w:customStyle="1" w:styleId="xl64">
    <w:name w:val="xl64"/>
    <w:basedOn w:val="Normal"/>
    <w:rsid w:val="001B1F2D"/>
    <w:pPr>
      <w:spacing w:before="100" w:beforeAutospacing="1" w:after="100" w:afterAutospacing="1"/>
    </w:pPr>
    <w:rPr>
      <w:lang w:eastAsia="en-AU"/>
    </w:rPr>
  </w:style>
  <w:style w:type="paragraph" w:customStyle="1" w:styleId="xl79">
    <w:name w:val="xl79"/>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0">
    <w:name w:val="xl80"/>
    <w:basedOn w:val="Normal"/>
    <w:rsid w:val="001B1F2D"/>
    <w:pPr>
      <w:shd w:val="clear" w:color="000000" w:fill="FABF8F"/>
      <w:spacing w:before="100" w:beforeAutospacing="1" w:after="100" w:afterAutospacing="1"/>
      <w:textAlignment w:val="top"/>
    </w:pPr>
    <w:rPr>
      <w:lang w:eastAsia="en-AU"/>
    </w:rPr>
  </w:style>
  <w:style w:type="paragraph" w:customStyle="1" w:styleId="xl81">
    <w:name w:val="xl81"/>
    <w:basedOn w:val="Normal"/>
    <w:rsid w:val="001B1F2D"/>
    <w:pPr>
      <w:pBdr>
        <w:top w:val="single" w:sz="8" w:space="0" w:color="E26B0A"/>
        <w:bottom w:val="single" w:sz="8" w:space="0" w:color="E26B0A"/>
      </w:pBdr>
      <w:spacing w:before="100" w:beforeAutospacing="1" w:after="100" w:afterAutospacing="1"/>
      <w:textAlignment w:val="top"/>
    </w:pPr>
    <w:rPr>
      <w:lang w:eastAsia="en-AU"/>
    </w:rPr>
  </w:style>
  <w:style w:type="paragraph" w:customStyle="1" w:styleId="xl82">
    <w:name w:val="xl82"/>
    <w:basedOn w:val="Normal"/>
    <w:rsid w:val="001B1F2D"/>
    <w:pPr>
      <w:pBdr>
        <w:left w:val="single" w:sz="8" w:space="0" w:color="F58426"/>
        <w:right w:val="single" w:sz="8" w:space="0" w:color="F58426"/>
      </w:pBdr>
      <w:spacing w:before="100" w:beforeAutospacing="1" w:after="100" w:afterAutospacing="1"/>
      <w:textAlignment w:val="top"/>
    </w:pPr>
    <w:rPr>
      <w:lang w:eastAsia="en-AU"/>
    </w:rPr>
  </w:style>
  <w:style w:type="paragraph" w:customStyle="1" w:styleId="xl83">
    <w:name w:val="xl83"/>
    <w:basedOn w:val="Normal"/>
    <w:rsid w:val="001B1F2D"/>
    <w:pPr>
      <w:spacing w:before="100" w:beforeAutospacing="1" w:after="100" w:afterAutospacing="1"/>
      <w:textAlignment w:val="top"/>
    </w:pPr>
    <w:rPr>
      <w:lang w:eastAsia="en-AU"/>
    </w:rPr>
  </w:style>
  <w:style w:type="paragraph" w:customStyle="1" w:styleId="xl84">
    <w:name w:val="xl84"/>
    <w:basedOn w:val="Normal"/>
    <w:rsid w:val="001B1F2D"/>
    <w:pPr>
      <w:spacing w:before="100" w:beforeAutospacing="1" w:after="100" w:afterAutospacing="1"/>
      <w:textAlignment w:val="top"/>
    </w:pPr>
    <w:rPr>
      <w:lang w:eastAsia="en-AU"/>
    </w:rPr>
  </w:style>
  <w:style w:type="paragraph" w:customStyle="1" w:styleId="xl85">
    <w:name w:val="xl85"/>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6">
    <w:name w:val="xl86"/>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87">
    <w:name w:val="xl87"/>
    <w:basedOn w:val="Normal"/>
    <w:rsid w:val="001B1F2D"/>
    <w:pPr>
      <w:spacing w:before="100" w:beforeAutospacing="1" w:after="100" w:afterAutospacing="1"/>
      <w:textAlignment w:val="top"/>
    </w:pPr>
    <w:rPr>
      <w:lang w:eastAsia="en-AU"/>
    </w:rPr>
  </w:style>
  <w:style w:type="paragraph" w:customStyle="1" w:styleId="xl88">
    <w:name w:val="xl88"/>
    <w:basedOn w:val="Normal"/>
    <w:rsid w:val="001B1F2D"/>
    <w:pPr>
      <w:shd w:val="clear" w:color="000000" w:fill="FFFFFF"/>
      <w:spacing w:before="100" w:beforeAutospacing="1" w:after="100" w:afterAutospacing="1"/>
      <w:textAlignment w:val="top"/>
    </w:pPr>
    <w:rPr>
      <w:lang w:eastAsia="en-AU"/>
    </w:rPr>
  </w:style>
  <w:style w:type="paragraph" w:customStyle="1" w:styleId="xl89">
    <w:name w:val="xl89"/>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0">
    <w:name w:val="xl90"/>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1">
    <w:name w:val="xl91"/>
    <w:basedOn w:val="Normal"/>
    <w:rsid w:val="001B1F2D"/>
    <w:pPr>
      <w:pBdr>
        <w:bottom w:val="single" w:sz="8" w:space="0" w:color="F58426"/>
      </w:pBdr>
      <w:spacing w:before="100" w:beforeAutospacing="1" w:after="100" w:afterAutospacing="1"/>
    </w:pPr>
    <w:rPr>
      <w:lang w:eastAsia="en-AU"/>
    </w:rPr>
  </w:style>
  <w:style w:type="paragraph" w:customStyle="1" w:styleId="xl92">
    <w:name w:val="xl92"/>
    <w:basedOn w:val="Normal"/>
    <w:rsid w:val="001B1F2D"/>
    <w:pPr>
      <w:pBdr>
        <w:top w:val="single" w:sz="8" w:space="0" w:color="E26B0A"/>
        <w:bottom w:val="single" w:sz="8" w:space="0" w:color="E26B0A"/>
      </w:pBdr>
      <w:spacing w:before="100" w:beforeAutospacing="1" w:after="100" w:afterAutospacing="1"/>
    </w:pPr>
    <w:rPr>
      <w:lang w:eastAsia="en-AU"/>
    </w:rPr>
  </w:style>
  <w:style w:type="paragraph" w:customStyle="1" w:styleId="xl93">
    <w:name w:val="xl93"/>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94">
    <w:name w:val="xl94"/>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95">
    <w:name w:val="xl95"/>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6">
    <w:name w:val="xl96"/>
    <w:basedOn w:val="Normal"/>
    <w:rsid w:val="001B1F2D"/>
    <w:pPr>
      <w:pBdr>
        <w:top w:val="single" w:sz="8" w:space="0" w:color="F58426"/>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97">
    <w:name w:val="xl97"/>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8">
    <w:name w:val="xl98"/>
    <w:basedOn w:val="Normal"/>
    <w:rsid w:val="001B1F2D"/>
    <w:pPr>
      <w:shd w:val="clear" w:color="000000" w:fill="FFFFFF"/>
      <w:spacing w:before="100" w:beforeAutospacing="1" w:after="100" w:afterAutospacing="1"/>
      <w:textAlignment w:val="top"/>
    </w:pPr>
    <w:rPr>
      <w:lang w:eastAsia="en-AU"/>
    </w:rPr>
  </w:style>
  <w:style w:type="paragraph" w:customStyle="1" w:styleId="xl99">
    <w:name w:val="xl99"/>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00">
    <w:name w:val="xl100"/>
    <w:basedOn w:val="Normal"/>
    <w:rsid w:val="001B1F2D"/>
    <w:pPr>
      <w:pBdr>
        <w:top w:val="single" w:sz="8" w:space="0" w:color="F58426"/>
      </w:pBdr>
      <w:shd w:val="clear" w:color="000000" w:fill="FFFFFF"/>
      <w:spacing w:before="100" w:beforeAutospacing="1" w:after="100" w:afterAutospacing="1"/>
      <w:textAlignment w:val="top"/>
    </w:pPr>
    <w:rPr>
      <w:lang w:eastAsia="en-AU"/>
    </w:rPr>
  </w:style>
  <w:style w:type="paragraph" w:customStyle="1" w:styleId="xl101">
    <w:name w:val="xl10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02">
    <w:name w:val="xl10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03">
    <w:name w:val="xl10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04">
    <w:name w:val="xl104"/>
    <w:basedOn w:val="Normal"/>
    <w:rsid w:val="001B1F2D"/>
    <w:pPr>
      <w:pBdr>
        <w:bottom w:val="single" w:sz="8" w:space="0" w:color="F58426"/>
      </w:pBdr>
      <w:shd w:val="clear" w:color="000000" w:fill="FFFFFF"/>
      <w:spacing w:before="100" w:beforeAutospacing="1" w:after="100" w:afterAutospacing="1"/>
      <w:textAlignment w:val="center"/>
    </w:pPr>
    <w:rPr>
      <w:lang w:eastAsia="en-AU"/>
    </w:rPr>
  </w:style>
  <w:style w:type="paragraph" w:customStyle="1" w:styleId="xl105">
    <w:name w:val="xl105"/>
    <w:basedOn w:val="Normal"/>
    <w:rsid w:val="001B1F2D"/>
    <w:pPr>
      <w:pBdr>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xl106">
    <w:name w:val="xl106"/>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7">
    <w:name w:val="xl10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8">
    <w:name w:val="xl108"/>
    <w:basedOn w:val="Normal"/>
    <w:rsid w:val="001B1F2D"/>
    <w:pPr>
      <w:pBdr>
        <w:top w:val="single" w:sz="8" w:space="0" w:color="F58426"/>
        <w:bottom w:val="single" w:sz="8" w:space="0" w:color="F58426"/>
      </w:pBdr>
      <w:shd w:val="clear" w:color="000000" w:fill="FFFFFF"/>
      <w:spacing w:before="100" w:beforeAutospacing="1" w:after="100" w:afterAutospacing="1"/>
      <w:textAlignment w:val="center"/>
    </w:pPr>
    <w:rPr>
      <w:lang w:eastAsia="en-AU"/>
    </w:rPr>
  </w:style>
  <w:style w:type="paragraph" w:customStyle="1" w:styleId="xl109">
    <w:name w:val="xl109"/>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110">
    <w:name w:val="xl110"/>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1">
    <w:name w:val="xl11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12">
    <w:name w:val="xl11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13">
    <w:name w:val="xl11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14">
    <w:name w:val="xl114"/>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5">
    <w:name w:val="xl115"/>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6">
    <w:name w:val="xl116"/>
    <w:basedOn w:val="Normal"/>
    <w:rsid w:val="001B1F2D"/>
    <w:pPr>
      <w:pBdr>
        <w:left w:val="single" w:sz="8" w:space="0" w:color="F58426"/>
        <w:right w:val="single" w:sz="8" w:space="0" w:color="F58426"/>
      </w:pBdr>
      <w:shd w:val="clear" w:color="000000" w:fill="FFFFFF"/>
      <w:spacing w:before="100" w:beforeAutospacing="1" w:after="100" w:afterAutospacing="1"/>
    </w:pPr>
    <w:rPr>
      <w:lang w:eastAsia="en-AU"/>
    </w:rPr>
  </w:style>
  <w:style w:type="paragraph" w:customStyle="1" w:styleId="xl117">
    <w:name w:val="xl11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8">
    <w:name w:val="xl118"/>
    <w:basedOn w:val="Normal"/>
    <w:rsid w:val="001B1F2D"/>
    <w:pPr>
      <w:shd w:val="clear" w:color="000000" w:fill="FFFFFF"/>
      <w:spacing w:before="100" w:beforeAutospacing="1" w:after="100" w:afterAutospacing="1"/>
      <w:textAlignment w:val="center"/>
    </w:pPr>
    <w:rPr>
      <w:lang w:eastAsia="en-AU"/>
    </w:rPr>
  </w:style>
  <w:style w:type="paragraph" w:customStyle="1" w:styleId="xl119">
    <w:name w:val="xl119"/>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0">
    <w:name w:val="xl120"/>
    <w:basedOn w:val="Normal"/>
    <w:rsid w:val="001B1F2D"/>
    <w:pPr>
      <w:spacing w:before="100" w:beforeAutospacing="1" w:after="100" w:afterAutospacing="1"/>
    </w:pPr>
    <w:rPr>
      <w:lang w:eastAsia="en-AU"/>
    </w:rPr>
  </w:style>
  <w:style w:type="paragraph" w:customStyle="1" w:styleId="xl121">
    <w:name w:val="xl121"/>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2">
    <w:name w:val="xl122"/>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3">
    <w:name w:val="xl123"/>
    <w:basedOn w:val="Normal"/>
    <w:rsid w:val="001B1F2D"/>
    <w:pPr>
      <w:pBdr>
        <w:top w:val="single" w:sz="8" w:space="0" w:color="E26B0A"/>
        <w:bottom w:val="single" w:sz="8" w:space="0" w:color="E26B0A"/>
      </w:pBdr>
      <w:shd w:val="clear" w:color="000000" w:fill="FFFF00"/>
      <w:spacing w:before="100" w:beforeAutospacing="1" w:after="100" w:afterAutospacing="1"/>
    </w:pPr>
    <w:rPr>
      <w:lang w:eastAsia="en-AU"/>
    </w:rPr>
  </w:style>
  <w:style w:type="paragraph" w:customStyle="1" w:styleId="xl124">
    <w:name w:val="xl124"/>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25">
    <w:name w:val="xl125"/>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Tabletext0">
    <w:name w:val="Table text"/>
    <w:basedOn w:val="Body"/>
    <w:uiPriority w:val="9"/>
    <w:rsid w:val="00D551C0"/>
    <w:pPr>
      <w:spacing w:after="20" w:line="220" w:lineRule="atLeast"/>
    </w:pPr>
    <w:rPr>
      <w:color w:val="000000"/>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671">
      <w:bodyDiv w:val="1"/>
      <w:marLeft w:val="0"/>
      <w:marRight w:val="0"/>
      <w:marTop w:val="0"/>
      <w:marBottom w:val="0"/>
      <w:divBdr>
        <w:top w:val="none" w:sz="0" w:space="0" w:color="auto"/>
        <w:left w:val="none" w:sz="0" w:space="0" w:color="auto"/>
        <w:bottom w:val="none" w:sz="0" w:space="0" w:color="auto"/>
        <w:right w:val="none" w:sz="0" w:space="0" w:color="auto"/>
      </w:divBdr>
    </w:div>
    <w:div w:id="383601340">
      <w:bodyDiv w:val="1"/>
      <w:marLeft w:val="0"/>
      <w:marRight w:val="0"/>
      <w:marTop w:val="0"/>
      <w:marBottom w:val="0"/>
      <w:divBdr>
        <w:top w:val="none" w:sz="0" w:space="0" w:color="auto"/>
        <w:left w:val="none" w:sz="0" w:space="0" w:color="auto"/>
        <w:bottom w:val="none" w:sz="0" w:space="0" w:color="auto"/>
        <w:right w:val="none" w:sz="0" w:space="0" w:color="auto"/>
      </w:divBdr>
    </w:div>
    <w:div w:id="472601456">
      <w:bodyDiv w:val="1"/>
      <w:marLeft w:val="0"/>
      <w:marRight w:val="0"/>
      <w:marTop w:val="0"/>
      <w:marBottom w:val="0"/>
      <w:divBdr>
        <w:top w:val="none" w:sz="0" w:space="0" w:color="auto"/>
        <w:left w:val="none" w:sz="0" w:space="0" w:color="auto"/>
        <w:bottom w:val="none" w:sz="0" w:space="0" w:color="auto"/>
        <w:right w:val="none" w:sz="0" w:space="0" w:color="auto"/>
      </w:divBdr>
    </w:div>
    <w:div w:id="648511332">
      <w:bodyDiv w:val="1"/>
      <w:marLeft w:val="0"/>
      <w:marRight w:val="0"/>
      <w:marTop w:val="0"/>
      <w:marBottom w:val="0"/>
      <w:divBdr>
        <w:top w:val="none" w:sz="0" w:space="0" w:color="auto"/>
        <w:left w:val="none" w:sz="0" w:space="0" w:color="auto"/>
        <w:bottom w:val="none" w:sz="0" w:space="0" w:color="auto"/>
        <w:right w:val="none" w:sz="0" w:space="0" w:color="auto"/>
      </w:divBdr>
    </w:div>
    <w:div w:id="687606986">
      <w:bodyDiv w:val="1"/>
      <w:marLeft w:val="0"/>
      <w:marRight w:val="0"/>
      <w:marTop w:val="0"/>
      <w:marBottom w:val="0"/>
      <w:divBdr>
        <w:top w:val="none" w:sz="0" w:space="0" w:color="auto"/>
        <w:left w:val="none" w:sz="0" w:space="0" w:color="auto"/>
        <w:bottom w:val="none" w:sz="0" w:space="0" w:color="auto"/>
        <w:right w:val="none" w:sz="0" w:space="0" w:color="auto"/>
      </w:divBdr>
    </w:div>
    <w:div w:id="821583765">
      <w:bodyDiv w:val="1"/>
      <w:marLeft w:val="0"/>
      <w:marRight w:val="0"/>
      <w:marTop w:val="0"/>
      <w:marBottom w:val="0"/>
      <w:divBdr>
        <w:top w:val="none" w:sz="0" w:space="0" w:color="auto"/>
        <w:left w:val="none" w:sz="0" w:space="0" w:color="auto"/>
        <w:bottom w:val="none" w:sz="0" w:space="0" w:color="auto"/>
        <w:right w:val="none" w:sz="0" w:space="0" w:color="auto"/>
      </w:divBdr>
    </w:div>
    <w:div w:id="910969028">
      <w:bodyDiv w:val="1"/>
      <w:marLeft w:val="0"/>
      <w:marRight w:val="0"/>
      <w:marTop w:val="0"/>
      <w:marBottom w:val="0"/>
      <w:divBdr>
        <w:top w:val="none" w:sz="0" w:space="0" w:color="auto"/>
        <w:left w:val="none" w:sz="0" w:space="0" w:color="auto"/>
        <w:bottom w:val="none" w:sz="0" w:space="0" w:color="auto"/>
        <w:right w:val="none" w:sz="0" w:space="0" w:color="auto"/>
      </w:divBdr>
    </w:div>
    <w:div w:id="954674386">
      <w:bodyDiv w:val="1"/>
      <w:marLeft w:val="0"/>
      <w:marRight w:val="0"/>
      <w:marTop w:val="0"/>
      <w:marBottom w:val="0"/>
      <w:divBdr>
        <w:top w:val="none" w:sz="0" w:space="0" w:color="auto"/>
        <w:left w:val="none" w:sz="0" w:space="0" w:color="auto"/>
        <w:bottom w:val="none" w:sz="0" w:space="0" w:color="auto"/>
        <w:right w:val="none" w:sz="0" w:space="0" w:color="auto"/>
      </w:divBdr>
    </w:div>
    <w:div w:id="965937292">
      <w:bodyDiv w:val="1"/>
      <w:marLeft w:val="0"/>
      <w:marRight w:val="0"/>
      <w:marTop w:val="0"/>
      <w:marBottom w:val="0"/>
      <w:divBdr>
        <w:top w:val="none" w:sz="0" w:space="0" w:color="auto"/>
        <w:left w:val="none" w:sz="0" w:space="0" w:color="auto"/>
        <w:bottom w:val="none" w:sz="0" w:space="0" w:color="auto"/>
        <w:right w:val="none" w:sz="0" w:space="0" w:color="auto"/>
      </w:divBdr>
    </w:div>
    <w:div w:id="1084110066">
      <w:bodyDiv w:val="1"/>
      <w:marLeft w:val="0"/>
      <w:marRight w:val="0"/>
      <w:marTop w:val="0"/>
      <w:marBottom w:val="0"/>
      <w:divBdr>
        <w:top w:val="none" w:sz="0" w:space="0" w:color="auto"/>
        <w:left w:val="none" w:sz="0" w:space="0" w:color="auto"/>
        <w:bottom w:val="none" w:sz="0" w:space="0" w:color="auto"/>
        <w:right w:val="none" w:sz="0" w:space="0" w:color="auto"/>
      </w:divBdr>
    </w:div>
    <w:div w:id="1197741630">
      <w:bodyDiv w:val="1"/>
      <w:marLeft w:val="0"/>
      <w:marRight w:val="0"/>
      <w:marTop w:val="0"/>
      <w:marBottom w:val="0"/>
      <w:divBdr>
        <w:top w:val="none" w:sz="0" w:space="0" w:color="auto"/>
        <w:left w:val="none" w:sz="0" w:space="0" w:color="auto"/>
        <w:bottom w:val="none" w:sz="0" w:space="0" w:color="auto"/>
        <w:right w:val="none" w:sz="0" w:space="0" w:color="auto"/>
      </w:divBdr>
    </w:div>
    <w:div w:id="1386836989">
      <w:bodyDiv w:val="1"/>
      <w:marLeft w:val="0"/>
      <w:marRight w:val="0"/>
      <w:marTop w:val="0"/>
      <w:marBottom w:val="0"/>
      <w:divBdr>
        <w:top w:val="none" w:sz="0" w:space="0" w:color="auto"/>
        <w:left w:val="none" w:sz="0" w:space="0" w:color="auto"/>
        <w:bottom w:val="none" w:sz="0" w:space="0" w:color="auto"/>
        <w:right w:val="none" w:sz="0" w:space="0" w:color="auto"/>
      </w:divBdr>
    </w:div>
    <w:div w:id="1639338372">
      <w:bodyDiv w:val="1"/>
      <w:marLeft w:val="0"/>
      <w:marRight w:val="0"/>
      <w:marTop w:val="0"/>
      <w:marBottom w:val="0"/>
      <w:divBdr>
        <w:top w:val="none" w:sz="0" w:space="0" w:color="auto"/>
        <w:left w:val="none" w:sz="0" w:space="0" w:color="auto"/>
        <w:bottom w:val="none" w:sz="0" w:space="0" w:color="auto"/>
        <w:right w:val="none" w:sz="0" w:space="0" w:color="auto"/>
      </w:divBdr>
    </w:div>
    <w:div w:id="1671635950">
      <w:bodyDiv w:val="1"/>
      <w:marLeft w:val="0"/>
      <w:marRight w:val="0"/>
      <w:marTop w:val="0"/>
      <w:marBottom w:val="0"/>
      <w:divBdr>
        <w:top w:val="none" w:sz="0" w:space="0" w:color="auto"/>
        <w:left w:val="none" w:sz="0" w:space="0" w:color="auto"/>
        <w:bottom w:val="none" w:sz="0" w:space="0" w:color="auto"/>
        <w:right w:val="none" w:sz="0" w:space="0" w:color="auto"/>
      </w:divBdr>
    </w:div>
    <w:div w:id="189530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ecodev.vic.gov.au" TargetMode="Externa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image" Target="media/image3.wmf"/><Relationship Id="rId34" Type="http://schemas.openxmlformats.org/officeDocument/2006/relationships/image" Target="media/image12.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1.jpeg"/><Relationship Id="rId55" Type="http://schemas.openxmlformats.org/officeDocument/2006/relationships/hyperlink" Target="http://agriculture.vic.gov.au/home" TargetMode="External"/><Relationship Id="rId63" Type="http://schemas.openxmlformats.org/officeDocument/2006/relationships/footer" Target="footer11.xml"/><Relationship Id="rId68" Type="http://schemas.openxmlformats.org/officeDocument/2006/relationships/footer" Target="footer13.xml"/><Relationship Id="rId76" Type="http://schemas.openxmlformats.org/officeDocument/2006/relationships/header" Target="header13.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hyperlink" Target="http://agriculture.vic.gov.au/fisheries/recreational-fishing/wild-trout-fisheries-management-program/wild-trout-population-survey" TargetMode="External"/><Relationship Id="rId37" Type="http://schemas.openxmlformats.org/officeDocument/2006/relationships/hyperlink" Target="http://agriculture.vic.gov.au/fisheries/recreational-fishing/fish-stocking/chinook-salmon-stocking-returns" TargetMode="External"/><Relationship Id="rId40" Type="http://schemas.openxmlformats.org/officeDocument/2006/relationships/footer" Target="footer7.xml"/><Relationship Id="rId45" Type="http://schemas.openxmlformats.org/officeDocument/2006/relationships/image" Target="media/image18.jpeg"/><Relationship Id="rId53" Type="http://schemas.openxmlformats.org/officeDocument/2006/relationships/hyperlink" Target="http://agriculture.vic.gov.au/fisheries/policy-and-planning/publications-and-resources/vic-fish-stocking" TargetMode="External"/><Relationship Id="rId58" Type="http://schemas.openxmlformats.org/officeDocument/2006/relationships/header" Target="header4.xml"/><Relationship Id="rId66" Type="http://schemas.openxmlformats.org/officeDocument/2006/relationships/header" Target="header8.xml"/><Relationship Id="rId74" Type="http://schemas.openxmlformats.org/officeDocument/2006/relationships/header" Target="header12.xml"/><Relationship Id="rId79"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footer" Target="footer10.xml"/><Relationship Id="rId82" Type="http://schemas.openxmlformats.org/officeDocument/2006/relationships/header" Target="header15.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elayservice.com.au" TargetMode="External"/><Relationship Id="rId22" Type="http://schemas.openxmlformats.org/officeDocument/2006/relationships/hyperlink" Target="mailto:ISB.InformationIntergration@ecodev.vic.gov.a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agriculture.vic.gov.au/fisheries/recreational-fishing/wild-trout-fisheries-management-program" TargetMode="External"/><Relationship Id="rId43" Type="http://schemas.openxmlformats.org/officeDocument/2006/relationships/image" Target="media/image16.png"/><Relationship Id="rId48" Type="http://schemas.openxmlformats.org/officeDocument/2006/relationships/hyperlink" Target="http://www.vic.gov.au/regionalfishforums" TargetMode="External"/><Relationship Id="rId56" Type="http://schemas.openxmlformats.org/officeDocument/2006/relationships/image" Target="media/image23.jpeg"/><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hyperlink" Target="https://t.e2ma.net/click/ra40o/ra0twh/3zfwsd" TargetMode="External"/><Relationship Id="rId72" Type="http://schemas.openxmlformats.org/officeDocument/2006/relationships/footer" Target="footer15.xml"/><Relationship Id="rId80" Type="http://schemas.openxmlformats.org/officeDocument/2006/relationships/footer" Target="footer2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3.0/au/deed.en"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footer" Target="footer9.xml"/><Relationship Id="rId67" Type="http://schemas.openxmlformats.org/officeDocument/2006/relationships/header" Target="header9.xml"/><Relationship Id="rId20" Type="http://schemas.openxmlformats.org/officeDocument/2006/relationships/footer" Target="footer5.xml"/><Relationship Id="rId41" Type="http://schemas.openxmlformats.org/officeDocument/2006/relationships/footer" Target="footer8.xml"/><Relationship Id="rId54" Type="http://schemas.openxmlformats.org/officeDocument/2006/relationships/image" Target="media/image22.png"/><Relationship Id="rId62" Type="http://schemas.openxmlformats.org/officeDocument/2006/relationships/header" Target="header6.xml"/><Relationship Id="rId70" Type="http://schemas.openxmlformats.org/officeDocument/2006/relationships/footer" Target="footer14.xml"/><Relationship Id="rId75" Type="http://schemas.openxmlformats.org/officeDocument/2006/relationships/footer" Target="footer17.xml"/><Relationship Id="rId8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ISB.InformationIntergration@ecodev.vic.gov.au" TargetMode="External"/><Relationship Id="rId28" Type="http://schemas.openxmlformats.org/officeDocument/2006/relationships/image" Target="media/image7.jpeg"/><Relationship Id="rId36" Type="http://schemas.openxmlformats.org/officeDocument/2006/relationships/hyperlink" Target="http://agriculture.vic.gov.au/fisheries/recreational-fishing/target-one-million/regional-recreational-roundtables" TargetMode="External"/><Relationship Id="rId49" Type="http://schemas.openxmlformats.org/officeDocument/2006/relationships/hyperlink" Target="http://agriculture.vic.gov.au/fisheries/recreational-fishing/fish-stocking/school-holiday-trout-stocking" TargetMode="External"/><Relationship Id="rId57"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hyperlink" Target="mailto:rec.fishinggrants@ecodev.vic.gov.au" TargetMode="External"/><Relationship Id="rId60" Type="http://schemas.openxmlformats.org/officeDocument/2006/relationships/header" Target="header5.xml"/><Relationship Id="rId65" Type="http://schemas.openxmlformats.org/officeDocument/2006/relationships/footer" Target="footer12.xml"/><Relationship Id="rId73" Type="http://schemas.openxmlformats.org/officeDocument/2006/relationships/footer" Target="footer16.xml"/><Relationship Id="rId78" Type="http://schemas.openxmlformats.org/officeDocument/2006/relationships/footer" Target="footer19.xml"/><Relationship Id="rId81" Type="http://schemas.openxmlformats.org/officeDocument/2006/relationships/footer" Target="foot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61365-D922-437A-9F20-8B83328C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4</Pages>
  <Words>17457</Words>
  <Characters>99511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116735</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2016-03-18T00:00:00Z</dcterms:created>
  <dcterms:modified xsi:type="dcterms:W3CDTF">2016-03-18T00:00:00Z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-1427811299</vt:i4>
  </property>
</Properties>
</file>