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8B7" w:rsidRPr="00374B00" w:rsidRDefault="001B6441" w:rsidP="004B2ED1">
      <w:pPr>
        <w:pStyle w:val="Heading1"/>
        <w:rPr>
          <w:rStyle w:val="Heading1Char"/>
          <w:b/>
        </w:rPr>
      </w:pPr>
      <w:r w:rsidRPr="001B6441">
        <w:rPr>
          <w:color w:val="auto"/>
          <w:lang w:val="en"/>
        </w:rPr>
        <w:t>Are summer</w:t>
      </w:r>
      <w:r>
        <w:rPr>
          <w:color w:val="auto"/>
          <w:lang w:val="en"/>
        </w:rPr>
        <w:t xml:space="preserve"> </w:t>
      </w:r>
      <w:r w:rsidR="00916BC0">
        <w:rPr>
          <w:color w:val="auto"/>
          <w:lang w:val="en"/>
        </w:rPr>
        <w:t>water temperatures</w:t>
      </w:r>
      <w:r w:rsidRPr="001B6441">
        <w:rPr>
          <w:color w:val="auto"/>
          <w:lang w:val="en"/>
        </w:rPr>
        <w:t xml:space="preserve"> adversely impacting river trout fisheries</w:t>
      </w:r>
      <w:r w:rsidR="00170A3B" w:rsidRPr="00374B00">
        <w:t>?</w:t>
      </w:r>
      <w:bookmarkStart w:id="0" w:name="_GoBack"/>
      <w:bookmarkEnd w:id="0"/>
    </w:p>
    <w:p w:rsidR="00170A3B" w:rsidRPr="00626F71" w:rsidRDefault="00170A3B" w:rsidP="003C7AB4">
      <w:pPr>
        <w:pStyle w:val="Heading3"/>
      </w:pPr>
      <w:r w:rsidRPr="00463B8B">
        <w:t xml:space="preserve">Jason </w:t>
      </w:r>
      <w:proofErr w:type="spellStart"/>
      <w:r w:rsidRPr="00463B8B">
        <w:t>Lieschke</w:t>
      </w:r>
      <w:proofErr w:type="spellEnd"/>
      <w:r w:rsidR="00140CD6">
        <w:t xml:space="preserve">, </w:t>
      </w:r>
      <w:proofErr w:type="spellStart"/>
      <w:r w:rsidR="00140CD6">
        <w:t>Canran</w:t>
      </w:r>
      <w:proofErr w:type="spellEnd"/>
      <w:r w:rsidR="00140CD6">
        <w:t xml:space="preserve"> Liu, </w:t>
      </w:r>
      <w:r w:rsidR="00C96B3E">
        <w:t xml:space="preserve">Andrew </w:t>
      </w:r>
      <w:proofErr w:type="spellStart"/>
      <w:r w:rsidR="00C96B3E">
        <w:t>Pickworth</w:t>
      </w:r>
      <w:proofErr w:type="spellEnd"/>
      <w:r w:rsidR="00C96B3E">
        <w:t>, John Mahoney</w:t>
      </w:r>
    </w:p>
    <w:p w:rsidR="004B2ED1" w:rsidRPr="004B2ED1" w:rsidRDefault="001B6441" w:rsidP="00DB3EC3">
      <w:pPr>
        <w:pStyle w:val="Bullets"/>
        <w:numPr>
          <w:ilvl w:val="0"/>
          <w:numId w:val="0"/>
        </w:numPr>
        <w:ind w:left="284" w:hanging="284"/>
      </w:pPr>
      <w:r w:rsidRPr="001B6441">
        <w:rPr>
          <w:color w:val="auto"/>
        </w:rPr>
        <w:t>A</w:t>
      </w:r>
      <w:r>
        <w:rPr>
          <w:color w:val="auto"/>
        </w:rPr>
        <w:t xml:space="preserve">rthur </w:t>
      </w:r>
      <w:r w:rsidRPr="001B6441">
        <w:rPr>
          <w:color w:val="auto"/>
        </w:rPr>
        <w:t>R</w:t>
      </w:r>
      <w:r>
        <w:rPr>
          <w:color w:val="auto"/>
        </w:rPr>
        <w:t xml:space="preserve">ylah </w:t>
      </w:r>
      <w:r w:rsidRPr="001B6441">
        <w:rPr>
          <w:color w:val="auto"/>
        </w:rPr>
        <w:t>I</w:t>
      </w:r>
      <w:r>
        <w:rPr>
          <w:color w:val="auto"/>
        </w:rPr>
        <w:t>nstitute, DELWP</w:t>
      </w:r>
    </w:p>
    <w:p w:rsidR="00170A3B" w:rsidRPr="00374B00" w:rsidRDefault="00170A3B" w:rsidP="004B2ED1">
      <w:pPr>
        <w:pStyle w:val="Heading2"/>
      </w:pPr>
      <w:r w:rsidRPr="00374B00">
        <w:t xml:space="preserve">Aim: </w:t>
      </w:r>
    </w:p>
    <w:p w:rsidR="00170A3B" w:rsidRDefault="001B6441" w:rsidP="004B2ED1">
      <w:pPr>
        <w:rPr>
          <w:lang w:val="en"/>
        </w:rPr>
      </w:pPr>
      <w:r>
        <w:rPr>
          <w:lang w:val="en"/>
        </w:rPr>
        <w:t>T</w:t>
      </w:r>
      <w:r w:rsidRPr="001B6441">
        <w:rPr>
          <w:lang w:val="en"/>
        </w:rPr>
        <w:t xml:space="preserve">o determine how river trout respond to </w:t>
      </w:r>
      <w:r w:rsidR="00FE0F49">
        <w:rPr>
          <w:lang w:val="en"/>
        </w:rPr>
        <w:t>changes</w:t>
      </w:r>
      <w:r w:rsidRPr="001B6441">
        <w:rPr>
          <w:lang w:val="en"/>
        </w:rPr>
        <w:t xml:space="preserve"> in water temperatures e.g. </w:t>
      </w:r>
      <w:r w:rsidR="00FE0F49">
        <w:rPr>
          <w:lang w:val="en"/>
        </w:rPr>
        <w:t xml:space="preserve">When it gets </w:t>
      </w:r>
      <w:r w:rsidR="00916BC0">
        <w:rPr>
          <w:lang w:val="en"/>
        </w:rPr>
        <w:t xml:space="preserve">too </w:t>
      </w:r>
      <w:r w:rsidR="00FE0F49">
        <w:rPr>
          <w:lang w:val="en"/>
        </w:rPr>
        <w:t xml:space="preserve">hot, do </w:t>
      </w:r>
      <w:r w:rsidR="00A5156C">
        <w:rPr>
          <w:lang w:val="en"/>
        </w:rPr>
        <w:t xml:space="preserve">trout </w:t>
      </w:r>
      <w:r w:rsidR="00FE0F49">
        <w:rPr>
          <w:lang w:val="en"/>
        </w:rPr>
        <w:t>move or die?</w:t>
      </w:r>
      <w:r w:rsidRPr="001B6441">
        <w:rPr>
          <w:lang w:val="en"/>
        </w:rPr>
        <w:t xml:space="preserve"> If they are moving, where </w:t>
      </w:r>
      <w:r w:rsidR="00A5156C">
        <w:rPr>
          <w:lang w:val="en"/>
        </w:rPr>
        <w:t>do they go?</w:t>
      </w:r>
    </w:p>
    <w:p w:rsidR="00170A3B" w:rsidRDefault="00170A3B" w:rsidP="004B2ED1">
      <w:pPr>
        <w:pStyle w:val="Heading2"/>
      </w:pPr>
      <w:r>
        <w:t>Background:</w:t>
      </w:r>
    </w:p>
    <w:p w:rsidR="00170A3B" w:rsidRDefault="001B6441" w:rsidP="00CD559E">
      <w:pPr>
        <w:rPr>
          <w:lang w:val="en"/>
        </w:rPr>
      </w:pPr>
      <w:r w:rsidRPr="001B6441">
        <w:t xml:space="preserve">Anglers in north east Victoria </w:t>
      </w:r>
      <w:r w:rsidR="00A5156C">
        <w:t xml:space="preserve">have </w:t>
      </w:r>
      <w:r w:rsidRPr="001B6441">
        <w:t xml:space="preserve">expressed concerns </w:t>
      </w:r>
      <w:r w:rsidR="00A5156C">
        <w:t>about</w:t>
      </w:r>
      <w:r w:rsidR="00A5156C" w:rsidRPr="001B6441">
        <w:t xml:space="preserve"> </w:t>
      </w:r>
      <w:r w:rsidRPr="001B6441">
        <w:t>the status of wild trout populations with reports of poor fishing across many streams, particularly during the summer of 2013-14</w:t>
      </w:r>
      <w:r w:rsidR="005109F4">
        <w:t>.</w:t>
      </w:r>
    </w:p>
    <w:p w:rsidR="002C54F9" w:rsidRDefault="002C54F9" w:rsidP="004B2ED1">
      <w:r>
        <w:t xml:space="preserve">Trout are a cold water species, when </w:t>
      </w:r>
      <w:r w:rsidR="00A5156C">
        <w:t xml:space="preserve">the </w:t>
      </w:r>
      <w:r>
        <w:t>water heat</w:t>
      </w:r>
      <w:r w:rsidR="00A5156C">
        <w:t>s</w:t>
      </w:r>
      <w:r>
        <w:t xml:space="preserve"> up we don’t know whether they die or actively move away.</w:t>
      </w:r>
    </w:p>
    <w:p w:rsidR="005109F4" w:rsidRDefault="002C54F9" w:rsidP="002C54F9">
      <w:pPr>
        <w:rPr>
          <w:lang w:val="en"/>
        </w:rPr>
      </w:pPr>
      <w:r>
        <w:t>Cool water refuge is likely to be found in higher altitudes (upstream) or in de</w:t>
      </w:r>
      <w:r w:rsidR="00916BC0">
        <w:t>eper habitats</w:t>
      </w:r>
      <w:r>
        <w:t xml:space="preserve"> (</w:t>
      </w:r>
      <w:r w:rsidR="00A5156C">
        <w:t xml:space="preserve">e.g. </w:t>
      </w:r>
      <w:r>
        <w:t xml:space="preserve">Lake Eildon or deep pools). </w:t>
      </w:r>
      <w:r w:rsidR="00916BC0">
        <w:t xml:space="preserve">An improved understanding of fish response to increased water temperatures may benefit </w:t>
      </w:r>
      <w:r>
        <w:t xml:space="preserve">anglers </w:t>
      </w:r>
      <w:r w:rsidR="00916BC0">
        <w:t>and give them</w:t>
      </w:r>
      <w:r>
        <w:t xml:space="preserve"> a better idea where to find fish </w:t>
      </w:r>
      <w:r>
        <w:rPr>
          <w:lang w:val="en"/>
        </w:rPr>
        <w:t>and</w:t>
      </w:r>
      <w:r w:rsidR="00CD559E" w:rsidRPr="000E4D26">
        <w:rPr>
          <w:lang w:val="en"/>
        </w:rPr>
        <w:t xml:space="preserve"> adapt their fishing practices</w:t>
      </w:r>
      <w:r w:rsidR="00916BC0">
        <w:rPr>
          <w:lang w:val="en"/>
        </w:rPr>
        <w:t xml:space="preserve"> accordingly.</w:t>
      </w:r>
      <w:r w:rsidR="00522FE9">
        <w:rPr>
          <w:lang w:val="en"/>
        </w:rPr>
        <w:t xml:space="preserve"> </w:t>
      </w:r>
      <w:r w:rsidR="00916BC0">
        <w:t>F</w:t>
      </w:r>
      <w:r w:rsidR="00A53006">
        <w:t xml:space="preserve">isheries managers will </w:t>
      </w:r>
      <w:r w:rsidR="00916BC0">
        <w:t xml:space="preserve">also gain an understanding of </w:t>
      </w:r>
      <w:r w:rsidR="00A53006">
        <w:t>how water temperatures may affect the fishery in the future.</w:t>
      </w:r>
    </w:p>
    <w:p w:rsidR="00C854DB" w:rsidRPr="00170A3B" w:rsidRDefault="00C854DB" w:rsidP="00C854DB">
      <w:pPr>
        <w:pStyle w:val="Heading2"/>
      </w:pPr>
      <w:r>
        <w:t>What did we do:</w:t>
      </w:r>
    </w:p>
    <w:p w:rsidR="00A5156C" w:rsidRPr="005109F4" w:rsidRDefault="00267FD0" w:rsidP="00A5156C">
      <w:pPr>
        <w:rPr>
          <w:noProof/>
          <w:lang w:eastAsia="en-AU"/>
        </w:rPr>
      </w:pPr>
      <w:r>
        <w:t xml:space="preserve">We </w:t>
      </w:r>
      <w:r w:rsidR="00C854DB">
        <w:t xml:space="preserve">placed </w:t>
      </w:r>
      <w:r w:rsidR="00916BC0">
        <w:t>nine</w:t>
      </w:r>
      <w:r w:rsidR="00C854DB">
        <w:t xml:space="preserve"> acoustic receivers in the </w:t>
      </w:r>
      <w:proofErr w:type="spellStart"/>
      <w:r w:rsidR="00C854DB">
        <w:t>Delatite</w:t>
      </w:r>
      <w:proofErr w:type="spellEnd"/>
      <w:r w:rsidR="00C854DB">
        <w:t xml:space="preserve"> </w:t>
      </w:r>
      <w:r w:rsidR="00916BC0">
        <w:t>R</w:t>
      </w:r>
      <w:r w:rsidR="00C854DB">
        <w:t xml:space="preserve">iver from </w:t>
      </w:r>
      <w:proofErr w:type="spellStart"/>
      <w:r w:rsidR="00C854DB">
        <w:t>Mirimbah</w:t>
      </w:r>
      <w:proofErr w:type="spellEnd"/>
      <w:r w:rsidR="00C854DB">
        <w:t xml:space="preserve"> to Lake Eildon in October 2014. </w:t>
      </w:r>
      <w:r w:rsidR="00A5156C" w:rsidRPr="005109F4">
        <w:t xml:space="preserve">The transmitters, which are implanted in the </w:t>
      </w:r>
      <w:r w:rsidR="00A5156C">
        <w:t>Brown trout</w:t>
      </w:r>
      <w:r w:rsidR="00A5156C" w:rsidRPr="005109F4">
        <w:t>, send out an acoustic signal into the water at regular intervals</w:t>
      </w:r>
      <w:r w:rsidR="009E2519">
        <w:t xml:space="preserve"> (see Figure 1 below)</w:t>
      </w:r>
      <w:r w:rsidR="00A5156C" w:rsidRPr="005109F4">
        <w:t xml:space="preserve">. When they are in range of a receiver, the signal from </w:t>
      </w:r>
      <w:r w:rsidR="00A5156C">
        <w:t xml:space="preserve">the </w:t>
      </w:r>
      <w:r w:rsidR="00A5156C" w:rsidRPr="005109F4">
        <w:t>transmitter is picked up, and the ID of the fish is recorded</w:t>
      </w:r>
      <w:r w:rsidR="00A5156C">
        <w:t>, along with the date and time.</w:t>
      </w:r>
    </w:p>
    <w:p w:rsidR="00A5156C" w:rsidRDefault="00A5156C" w:rsidP="00A5156C">
      <w:pPr>
        <w:rPr>
          <w:noProof/>
          <w:lang w:eastAsia="en-AU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CB1401B" wp14:editId="66F54B1C">
                <wp:simplePos x="0" y="0"/>
                <wp:positionH relativeFrom="column">
                  <wp:posOffset>86360</wp:posOffset>
                </wp:positionH>
                <wp:positionV relativeFrom="paragraph">
                  <wp:posOffset>37465</wp:posOffset>
                </wp:positionV>
                <wp:extent cx="5016500" cy="2788920"/>
                <wp:effectExtent l="0" t="0" r="0" b="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6500" cy="2788920"/>
                          <a:chOff x="0" y="0"/>
                          <a:chExt cx="5016500" cy="2788965"/>
                        </a:xfrm>
                      </wpg:grpSpPr>
                      <wpg:grpSp>
                        <wpg:cNvPr id="37" name="Group 25"/>
                        <wpg:cNvGrpSpPr/>
                        <wpg:grpSpPr>
                          <a:xfrm>
                            <a:off x="0" y="0"/>
                            <a:ext cx="5016500" cy="2788965"/>
                            <a:chOff x="0" y="0"/>
                            <a:chExt cx="6515640" cy="3471200"/>
                          </a:xfrm>
                        </wpg:grpSpPr>
                        <pic:pic xmlns:pic="http://schemas.openxmlformats.org/drawingml/2006/picture">
                          <pic:nvPicPr>
                            <pic:cNvPr id="38" name="Picture 38"/>
                            <pic:cNvPicPr/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35520" y="70526"/>
                              <a:ext cx="1080120" cy="1943349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9" name="Group 39"/>
                          <wpg:cNvGrpSpPr/>
                          <wpg:grpSpPr>
                            <a:xfrm>
                              <a:off x="2788698" y="0"/>
                              <a:ext cx="2408094" cy="2476371"/>
                              <a:chOff x="2788698" y="0"/>
                              <a:chExt cx="2408094" cy="2476371"/>
                            </a:xfrm>
                          </wpg:grpSpPr>
                          <wps:wsp>
                            <wps:cNvPr id="40" name="Arc 40"/>
                            <wps:cNvSpPr/>
                            <wps:spPr>
                              <a:xfrm rot="2749401">
                                <a:off x="3058713" y="1018879"/>
                                <a:ext cx="448779" cy="438615"/>
                              </a:xfrm>
                              <a:prstGeom prst="arc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" name="Arc 41"/>
                            <wps:cNvSpPr/>
                            <wps:spPr>
                              <a:xfrm rot="2749401">
                                <a:off x="3014645" y="818485"/>
                                <a:ext cx="862568" cy="839402"/>
                              </a:xfrm>
                              <a:prstGeom prst="arc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" name="Arc 42"/>
                            <wps:cNvSpPr/>
                            <wps:spPr>
                              <a:xfrm rot="2749401">
                                <a:off x="2896827" y="557805"/>
                                <a:ext cx="1402039" cy="1360762"/>
                              </a:xfrm>
                              <a:prstGeom prst="arc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" name="Arc 43"/>
                            <wps:cNvSpPr/>
                            <wps:spPr>
                              <a:xfrm rot="2749401">
                                <a:off x="2760251" y="276362"/>
                                <a:ext cx="1980544" cy="1923649"/>
                              </a:xfrm>
                              <a:prstGeom prst="arc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" name="Arc 44"/>
                            <wps:cNvSpPr/>
                            <wps:spPr>
                              <a:xfrm rot="2749401">
                                <a:off x="2755699" y="35278"/>
                                <a:ext cx="2476371" cy="2405815"/>
                              </a:xfrm>
                              <a:prstGeom prst="arc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5" name="Group 45"/>
                          <wpg:cNvGrpSpPr/>
                          <wpg:grpSpPr>
                            <a:xfrm>
                              <a:off x="0" y="70527"/>
                              <a:ext cx="2814997" cy="1943348"/>
                              <a:chOff x="0" y="70527"/>
                              <a:chExt cx="2814997" cy="1943348"/>
                            </a:xfrm>
                          </wpg:grpSpPr>
                          <pic:pic xmlns:pic="http://schemas.openxmlformats.org/drawingml/2006/picture">
                            <pic:nvPicPr>
                              <pic:cNvPr id="46" name="Picture 4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70527"/>
                                <a:ext cx="2814997" cy="19433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7" name="Picture 47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3426" t="33100" r="45993" b="28025"/>
                              <a:stretch/>
                            </pic:blipFill>
                            <pic:spPr bwMode="auto">
                              <a:xfrm rot="5400000" flipH="1">
                                <a:off x="1515306" y="1258628"/>
                                <a:ext cx="78892" cy="2028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8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55720" y="2013875"/>
                              <a:ext cx="1752600" cy="145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9" name="Straight Arrow Connector 49"/>
                          <wps:cNvCnPr/>
                          <wps:spPr>
                            <a:xfrm flipH="1" flipV="1">
                              <a:off x="1656184" y="1446310"/>
                              <a:ext cx="1865560" cy="1144394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50" name="Arc 50"/>
                        <wps:cNvSpPr/>
                        <wps:spPr>
                          <a:xfrm rot="2749401">
                            <a:off x="2292350" y="927100"/>
                            <a:ext cx="169545" cy="159385"/>
                          </a:xfrm>
                          <a:prstGeom prst="arc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46643E7" id="Group 51" o:spid="_x0000_s1026" style="position:absolute;margin-left:6.8pt;margin-top:2.95pt;width:395pt;height:219.6pt;z-index:251669504;mso-height-relative:margin" coordsize="50165,278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">
                <v:group id="Group 25" o:spid="_x0000_s1027" style="position:absolute;width:50165;height:27889" coordsize="65156,347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8" o:spid="_x0000_s1028" type="#_x0000_t75" style="position:absolute;left:54355;top:705;width:10801;height:19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eLBC8AAAA2wAAAA8AAABkcnMvZG93bnJldi54bWxET0sKwjAQ3QveIYzgRjRVQaQaRQVBN4Kf&#10;AwzN9IPNpDTR1NubheDy8f7rbWdq8abWVZYVTCcJCOLM6ooLBY/7cbwE4TyyxtoyKfiQg+2m31tj&#10;qm3gK71vvhAxhF2KCkrvm1RKl5Vk0E1sQxy53LYGfYRtIXWLIYabWs6SZCENVhwbSmzoUFL2vL2M&#10;gvA8z7KH3492n1FI8vxytKdQKzUcdLsVCE+d/4t/7pNWMI9j45f4A+Tm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nXiwQvAAAANsAAAAPAAAAAAAAAAAAAAAAAJ8CAABkcnMv&#10;ZG93bnJldi54bWxQSwUGAAAAAAQABAD3AAAAiAMAAAAA&#10;">
                    <v:imagedata r:id="rId13" o:title=""/>
                  </v:shape>
                  <v:group id="Group 39" o:spid="_x0000_s1029" style="position:absolute;left:27886;width:24081;height:24763" coordorigin="27886" coordsize="24080,24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<v:shape id="Arc 40" o:spid="_x0000_s1030" style="position:absolute;left:30587;top:10187;width:4488;height:4387;rotation:3003079fd;visibility:visible;mso-wrap-style:square;v-text-anchor:middle" coordsize="448779,438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kMb8EA&#10;AADbAAAADwAAAGRycy9kb3ducmV2LnhtbERPy4rCMBTdD/gP4QpuBk0VR6Q2FREEZzGL+kCX1+ba&#10;Fpub0sRa/36yGJjl4byTdW9q0VHrKssKppMIBHFudcWFgtNxN16CcB5ZY22ZFLzJwTodfCQYa/vi&#10;jLqDL0QIYRejgtL7JpbS5SUZdBPbEAfubluDPsC2kLrFVwg3tZxF0UIarDg0lNjQtqT8cXgaBdfz&#10;7vuWvauIPnN7mdM5675+MqVGw36zAuGp9//iP/deK5iH9eFL+AEy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5DG/BAAAA2wAAAA8AAAAAAAAAAAAAAAAAmAIAAGRycy9kb3du&#10;cmV2LnhtbFBLBQYAAAAABAAEAPUAAACGAwAAAAA=&#10;" path="m224389,nsc348316,,448779,98188,448779,219308r-224389,c224390,146205,224389,73103,224389,xem224389,nfc348316,,448779,98188,448779,219308e" filled="f" strokecolor="#4a7ebb">
                      <v:path arrowok="t" o:connecttype="custom" o:connectlocs="224389,0;448779,219308" o:connectangles="0,0"/>
                    </v:shape>
                    <v:shape id="Arc 41" o:spid="_x0000_s1031" style="position:absolute;left:30146;top:8185;width:8625;height:8394;rotation:3003079fd;visibility:visible;mso-wrap-style:square;v-text-anchor:middle" coordsize="862568,839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3h/8IA&#10;AADbAAAADwAAAGRycy9kb3ducmV2LnhtbESPQWvCQBSE7wX/w/IEb3VjKW2IriJCWumpTcTzI/tM&#10;otm3YXfV+O/dguBxmJlvmMVqMJ24kPOtZQWzaQKCuLK65VrBrsxfUxA+IGvsLJOCG3lYLUcvC8y0&#10;vfIfXYpQiwhhn6GCJoQ+k9JXDRn0U9sTR+9gncEQpauldniNcNPJtyT5kAZbjgsN9rRpqDoVZ6PA&#10;fH0a6utjmp/L39QVP9/5fsNKTcbDeg4i0BCe4Ud7qxW8z+D/S/wB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PeH/wgAAANsAAAAPAAAAAAAAAAAAAAAAAJgCAABkcnMvZG93&#10;bnJldi54bWxQSwUGAAAAAAQABAD1AAAAhwMAAAAA&#10;" path="m431284,nsc669476,,862568,187907,862568,419701r-431284,l431284,xem431284,nfc669476,,862568,187907,862568,419701e" filled="f" strokecolor="#4a7ebb">
                      <v:path arrowok="t" o:connecttype="custom" o:connectlocs="431284,0;862568,419701" o:connectangles="0,0"/>
                    </v:shape>
                    <v:shape id="Arc 42" o:spid="_x0000_s1032" style="position:absolute;left:28967;top:5578;width:14021;height:13608;rotation:3003079fd;visibility:visible;mso-wrap-style:square;v-text-anchor:middle" coordsize="1402039,1360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A6SMIA&#10;AADbAAAADwAAAGRycy9kb3ducmV2LnhtbESPS4vCMBSF94L/IVxhdpoqgwzVKCIorhzf6O7a3D6w&#10;uSlNRuu/NwOCy8N5fJzxtDGluFPtCssK+r0IBHFidcGZgsN+0f0B4TyyxtIyKXiSg+mk3RpjrO2D&#10;t3Tf+UyEEXYxKsi9r2IpXZKTQdezFXHwUlsb9EHWmdQ1PsK4KeUgiobSYMGBkGNF85yS2+7PBMh1&#10;sYku2Xl2PC31bb316Xz9myr11WlmIxCeGv8Jv9srreB7AP9fwg+Qk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QDpIwgAAANsAAAAPAAAAAAAAAAAAAAAAAJgCAABkcnMvZG93&#10;bnJldi54bWxQSwUGAAAAAAQABAD1AAAAhwMAAAAA&#10;" path="m701019,nsc1088182,,1402039,304617,1402039,680381r-701019,c701020,453587,701019,226794,701019,xem701019,nfc1088182,,1402039,304617,1402039,680381e" filled="f" strokecolor="#4a7ebb">
                      <v:path arrowok="t" o:connecttype="custom" o:connectlocs="701019,0;1402039,680381" o:connectangles="0,0"/>
                    </v:shape>
                    <v:shape id="Arc 43" o:spid="_x0000_s1033" style="position:absolute;left:27602;top:2763;width:19805;height:19237;rotation:3003079fd;visibility:visible;mso-wrap-style:square;v-text-anchor:middle" coordsize="1980544,1923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S8NsYA&#10;AADbAAAADwAAAGRycy9kb3ducmV2LnhtbESP3WrCQBSE7wu+w3IE7+rG2IqmriItkSqI+EPp5Wn2&#10;mASzZ0N21fTtu0LBy2FmvmGm89ZU4kqNKy0rGPQjEMSZ1SXnCo6H9HkMwnlkjZVlUvBLDuazztMU&#10;E21vvKPr3uciQNglqKDwvk6kdFlBBl3f1sTBO9nGoA+yyaVu8BbgppJxFI2kwZLDQoE1vReUnfcX&#10;o2DyOk5X7df64xJvs01cpsv0+2epVK/bLt5AeGr9I/zf/tQKXoZw/xJ+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S8NsYAAADbAAAADwAAAAAAAAAAAAAAAACYAgAAZHJz&#10;L2Rvd25yZXYueG1sUEsFBgAAAAAEAAQA9QAAAIsDAAAAAA==&#10;" path="m990272,nsc1537184,,1980544,430624,1980544,961825r-990272,l990272,xem990272,nfc1537184,,1980544,430624,1980544,961825e" filled="f" strokecolor="#4a7ebb">
                      <v:path arrowok="t" o:connecttype="custom" o:connectlocs="990272,0;1980544,961825" o:connectangles="0,0"/>
                    </v:shape>
                    <v:shape id="Arc 44" o:spid="_x0000_s1034" style="position:absolute;left:27556;top:353;width:24763;height:24058;rotation:3003079fd;visibility:visible;mso-wrap-style:square;v-text-anchor:middle" coordsize="2476371,2405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TN28QA&#10;AADbAAAADwAAAGRycy9kb3ducmV2LnhtbESPT4vCMBTE7wt+h/AEb2vqH2TtGkVFQZAFrR72+Gje&#10;tsXmpTZRq5/eCAseh5n5DTOZNaYUV6pdYVlBrxuBIE6tLjhTcDysP79AOI+ssbRMCu7kYDZtfUww&#10;1vbGe7omPhMBwi5GBbn3VSylS3My6Lq2Ig7en60N+iDrTOoabwFuStmPopE0WHBYyLGiZU7pKbkY&#10;BX65245/Vz/J8W4XDzkejKQ+nJXqtJv5NwhPjX+H/9sbrWA4hNeX8AP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UzdvEAAAA2wAAAA8AAAAAAAAAAAAAAAAAmAIAAGRycy9k&#10;b3ducmV2LnhtbFBLBQYAAAAABAAEAPUAAACJAwAAAAA=&#10;" path="m1238185,nsc1922016,,2476371,538560,2476371,1202908r-1238185,c1238186,801939,1238185,400969,1238185,xem1238185,nfc1922016,,2476371,538560,2476371,1202908e" filled="f" strokecolor="#4a7ebb">
                      <v:path arrowok="t" o:connecttype="custom" o:connectlocs="1238185,0;2476371,1202908" o:connectangles="0,0"/>
                    </v:shape>
                  </v:group>
                  <v:group id="Group 45" o:spid="_x0000_s1035" style="position:absolute;top:705;width:28149;height:19433" coordorigin=",705" coordsize="28149,19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<v:shape id="Picture 46" o:spid="_x0000_s1036" type="#_x0000_t75" style="position:absolute;top:705;width:28149;height:19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GjvHDAAAA2wAAAA8AAABkcnMvZG93bnJldi54bWxEj0+LwjAUxO/CfofwFrxpqhSRahQpLLsI&#10;HvwHHp/Nsyk2L90mavfbbwTB4zAzv2Hmy87W4k6trxwrGA0TEMSF0xWXCg77r8EUhA/IGmvHpOCP&#10;PCwXH705Zto9eEv3XShFhLDPUIEJocmk9IUhi37oGuLoXVxrMUTZllK3+IhwW8txkkykxYrjgsGG&#10;ckPFdXezCo6ndF3YPN8cx+k5N/b7193StVL9z241AxGoC+/wq/2jFaQTeH6JP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kaO8cMAAADbAAAADwAAAAAAAAAAAAAAAACf&#10;AgAAZHJzL2Rvd25yZXYueG1sUEsFBgAAAAAEAAQA9wAAAI8DAAAAAA==&#10;" fillcolor="#4f81bd [3204]" strokecolor="black [3213]">
                      <v:imagedata r:id="rId14" o:title=""/>
                      <v:shadow color="#eeece1 [3214]"/>
                    </v:shape>
                    <v:shape id="Picture 47" o:spid="_x0000_s1037" type="#_x0000_t75" style="position:absolute;left:15152;top:12587;width:789;height:2028;rotation:-9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hUUTFAAAA2wAAAA8AAABkcnMvZG93bnJldi54bWxEj0trwkAUhfcF/8Nwhe6aicVHiU6CCLUu&#10;XFjtot1dMtdMNHMnzUw1/fcdQejycB4fZ1H0thEX6nztWMEoSUEQl07XXCn4OLw+vYDwAVlj45gU&#10;/JKHIh88LDDT7srvdNmHSsQR9hkqMCG0mZS+NGTRJ64ljt7RdRZDlF0ldYfXOG4b+ZymU2mx5kgw&#10;2NLKUHne/9jI/ZqE7+p0XG/exs3nWprtBHdbpR6H/XIOIlAf/sP39kYrGM/g9iX+AJn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YVFExQAAANsAAAAPAAAAAAAAAAAAAAAA&#10;AJ8CAABkcnMvZG93bnJldi54bWxQSwUGAAAAAAQABAD3AAAAkQMAAAAA&#10;" fillcolor="#4f81bd [3204]" strokecolor="black [3213]">
                      <v:imagedata r:id="rId15" o:title="" croptop="21692f" cropbottom="18366f" cropleft="28460f" cropright="30142f"/>
                    </v:shape>
                  </v:group>
                  <v:shape id="Picture 48" o:spid="_x0000_s1038" type="#_x0000_t75" style="position:absolute;left:30557;top:20138;width:17526;height:14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DnRy+AAAA2wAAAA8AAABkcnMvZG93bnJldi54bWxET82KwjAQvgv7DmEWvGmqSJGuaZGFFdmL&#10;WH2AoZltos2kNFG7b28OgseP739Tja4TdxqC9axgMc9AEDdeW24VnE8/szWIEJE1dp5JwT8FqMqP&#10;yQYL7R98pHsdW5FCOBSowMTYF1KGxpDDMPc9ceL+/OAwJji0Ug/4SOGuk8ssy6VDy6nBYE/fhppr&#10;fXMKON/uT219qZeHnV0djf+1C8yVmn6O2y8Qkcb4Fr/ce61glcamL+kHyPIJ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KDnRy+AAAA2wAAAA8AAAAAAAAAAAAAAAAAnwIAAGRy&#10;cy9kb3ducmV2LnhtbFBLBQYAAAAABAAEAPcAAACKAwAAAAA=&#10;" fillcolor="#4f81bd [3204]" strokecolor="black [3213]">
                    <v:imagedata r:id="rId16" o:title="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49" o:spid="_x0000_s1039" type="#_x0000_t32" style="position:absolute;left:16561;top:14463;width:18656;height:1144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G04sQAAADbAAAADwAAAGRycy9kb3ducmV2LnhtbESPQWsCMRSE7wX/Q3iCt5pVpNTVKCII&#10;FkFQe/H23Dw3q5uXJUl19dc3QqHHYWa+Yabz1tbiRj5UjhUM+hkI4sLpiksF34fV+yeIEJE11o5J&#10;wYMCzGedtynm2t15R7d9LEWCcMhRgYmxyaUMhSGLoe8a4uSdnbcYk/Sl1B7vCW5rOcyyD2mx4rRg&#10;sKGloeK6/7EKjtuva9uYdfFYblaXw/Z5Go39Rqlet11MQERq43/4r73WCkZjeH1JP0DO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8bTixAAAANsAAAAPAAAAAAAAAAAA&#10;AAAAAKECAABkcnMvZG93bnJldi54bWxQSwUGAAAAAAQABAD5AAAAkgMAAAAA&#10;" strokecolor="windowText" strokeweight="2pt">
                    <v:stroke endarrow="open"/>
                  </v:shape>
                </v:group>
                <v:shape id="Arc 50" o:spid="_x0000_s1040" style="position:absolute;left:22923;top:9271;width:1695;height:1594;rotation:3003079fd;visibility:visible;mso-wrap-style:square;v-text-anchor:middle" coordsize="169545,159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PLqr4A&#10;AADbAAAADwAAAGRycy9kb3ducmV2LnhtbERPTYvCMBC9L/gfwgje1sSislSjiCLK3nQF8TY2Y1ts&#10;JqWJtv77zUHw+Hjf82VnK/GkxpeONYyGCgRx5kzJuYbT3/b7B4QPyAYrx6ThRR6Wi97XHFPjWj7Q&#10;8xhyEUPYp6ihCKFOpfRZQRb90NXEkbu5xmKIsMmlabCN4baSiVJTabHk2FBgTeuCsvvxYTWclXUJ&#10;j675+FeqdpOcJoS7i9aDfreagQjUhY/47d4bDZO4Pn6JP0Au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VDy6q+AAAA2wAAAA8AAAAAAAAAAAAAAAAAmAIAAGRycy9kb3ducmV2&#10;LnhtbFBLBQYAAAAABAAEAPUAAACDAwAAAAA=&#10;" path="m84772,nsc131591,,169545,35680,169545,79693r-84772,c84773,53129,84772,26564,84772,xem84772,nfc131591,,169545,35680,169545,79693e" filled="f" strokecolor="#4a7ebb">
                  <v:path arrowok="t" o:connecttype="custom" o:connectlocs="84772,0;169545,79693" o:connectangles="0,0"/>
                </v:shape>
              </v:group>
            </w:pict>
          </mc:Fallback>
        </mc:AlternateContent>
      </w:r>
    </w:p>
    <w:p w:rsidR="00A5156C" w:rsidRDefault="00A5156C" w:rsidP="00A5156C">
      <w:pPr>
        <w:rPr>
          <w:noProof/>
          <w:lang w:eastAsia="en-AU"/>
        </w:rPr>
      </w:pPr>
    </w:p>
    <w:p w:rsidR="00A5156C" w:rsidRDefault="00A5156C" w:rsidP="00A5156C">
      <w:pPr>
        <w:rPr>
          <w:noProof/>
          <w:lang w:eastAsia="en-AU"/>
        </w:rPr>
      </w:pPr>
    </w:p>
    <w:p w:rsidR="00A5156C" w:rsidRDefault="00A5156C" w:rsidP="00A5156C">
      <w:pPr>
        <w:rPr>
          <w:noProof/>
          <w:lang w:eastAsia="en-AU"/>
        </w:rPr>
      </w:pPr>
    </w:p>
    <w:p w:rsidR="00A5156C" w:rsidRPr="005B4142" w:rsidRDefault="00A5156C" w:rsidP="00A5156C">
      <w:pPr>
        <w:rPr>
          <w:noProof/>
          <w:lang w:eastAsia="en-AU"/>
        </w:rPr>
      </w:pPr>
    </w:p>
    <w:p w:rsidR="00A5156C" w:rsidRPr="005B4142" w:rsidRDefault="00A5156C" w:rsidP="00A5156C">
      <w:pPr>
        <w:rPr>
          <w:noProof/>
          <w:lang w:eastAsia="en-AU"/>
        </w:rPr>
      </w:pPr>
    </w:p>
    <w:p w:rsidR="00A5156C" w:rsidRPr="005B4142" w:rsidRDefault="00A5156C" w:rsidP="00A5156C">
      <w:pPr>
        <w:rPr>
          <w:noProof/>
          <w:lang w:eastAsia="en-AU"/>
        </w:rPr>
      </w:pPr>
    </w:p>
    <w:p w:rsidR="00A5156C" w:rsidRPr="005B4142" w:rsidRDefault="00A5156C" w:rsidP="00A5156C">
      <w:pPr>
        <w:rPr>
          <w:noProof/>
          <w:lang w:eastAsia="en-AU"/>
        </w:rPr>
      </w:pPr>
    </w:p>
    <w:p w:rsidR="00A5156C" w:rsidRPr="005B4142" w:rsidRDefault="00A5156C" w:rsidP="00A5156C">
      <w:pPr>
        <w:ind w:left="6480" w:hanging="6480"/>
        <w:rPr>
          <w:noProof/>
          <w:lang w:eastAsia="en-AU"/>
        </w:rPr>
      </w:pPr>
      <w:r w:rsidRPr="005B4142">
        <w:rPr>
          <w:noProof/>
          <w:lang w:eastAsia="en-AU"/>
        </w:rPr>
        <w:t>Acoustic tag transmits a unique signal</w:t>
      </w:r>
      <w:r w:rsidRPr="005B4142">
        <w:rPr>
          <w:noProof/>
          <w:lang w:eastAsia="en-AU"/>
        </w:rPr>
        <w:tab/>
        <w:t xml:space="preserve">Acoustic receiver picks up the unique signal and </w:t>
      </w:r>
      <w:r>
        <w:rPr>
          <w:noProof/>
          <w:lang w:eastAsia="en-AU"/>
        </w:rPr>
        <w:t>records it along with the date and time</w:t>
      </w:r>
    </w:p>
    <w:p w:rsidR="00A5156C" w:rsidRPr="005B4142" w:rsidRDefault="00A5156C" w:rsidP="00A5156C">
      <w:pPr>
        <w:rPr>
          <w:noProof/>
          <w:lang w:eastAsia="en-AU"/>
        </w:rPr>
      </w:pPr>
    </w:p>
    <w:p w:rsidR="00A5156C" w:rsidRPr="005B4142" w:rsidRDefault="00A5156C" w:rsidP="00A5156C">
      <w:pPr>
        <w:rPr>
          <w:noProof/>
          <w:lang w:eastAsia="en-AU"/>
        </w:rPr>
      </w:pPr>
    </w:p>
    <w:p w:rsidR="00A5156C" w:rsidRPr="003421C9" w:rsidRDefault="00A5156C" w:rsidP="00A5156C">
      <w:pPr>
        <w:jc w:val="center"/>
        <w:rPr>
          <w:i/>
          <w:sz w:val="20"/>
          <w:szCs w:val="20"/>
        </w:rPr>
      </w:pPr>
      <w:r w:rsidRPr="003421C9">
        <w:rPr>
          <w:i/>
          <w:sz w:val="20"/>
          <w:szCs w:val="20"/>
        </w:rPr>
        <w:t>Figure 2. How a transmitter and receiver work.</w:t>
      </w:r>
    </w:p>
    <w:p w:rsidR="00A5156C" w:rsidRDefault="00A5156C" w:rsidP="00C854DB"/>
    <w:p w:rsidR="00A5156C" w:rsidRDefault="00C854DB" w:rsidP="00C854DB">
      <w:pPr>
        <w:rPr>
          <w:rFonts w:ascii="Verdana" w:hAnsi="Verdana"/>
          <w:noProof/>
          <w:sz w:val="20"/>
          <w:szCs w:val="20"/>
          <w:lang w:eastAsia="en-AU"/>
        </w:rPr>
      </w:pPr>
      <w:r>
        <w:t>Four receivers were placed above the Mansfield water supply offtake</w:t>
      </w:r>
      <w:r w:rsidR="00916BC0">
        <w:t xml:space="preserve"> and</w:t>
      </w:r>
      <w:r>
        <w:t xml:space="preserve"> f</w:t>
      </w:r>
      <w:r w:rsidR="00916BC0">
        <w:t>ive</w:t>
      </w:r>
      <w:r>
        <w:t xml:space="preserve"> below</w:t>
      </w:r>
      <w:r w:rsidR="00522FE9">
        <w:t>,</w:t>
      </w:r>
      <w:r>
        <w:t xml:space="preserve"> </w:t>
      </w:r>
      <w:r w:rsidR="00916BC0">
        <w:t xml:space="preserve">including </w:t>
      </w:r>
      <w:r>
        <w:t>one in Lake Eildon</w:t>
      </w:r>
      <w:r w:rsidR="00A5156C">
        <w:t xml:space="preserve"> (Figure 2)</w:t>
      </w:r>
      <w:r>
        <w:t>. At seven of the acoustic receivers, instream temperature data loggers were also placed, recording water temperatures every hour</w:t>
      </w:r>
      <w:r w:rsidR="00E6361A">
        <w:rPr>
          <w:rFonts w:ascii="Verdana" w:hAnsi="Verdana"/>
          <w:noProof/>
          <w:sz w:val="20"/>
          <w:szCs w:val="20"/>
          <w:lang w:eastAsia="en-AU"/>
        </w:rPr>
        <w:t>.</w:t>
      </w:r>
    </w:p>
    <w:p w:rsidR="00273A44" w:rsidRDefault="00051F45" w:rsidP="003C7AB4">
      <w:pPr>
        <w:spacing w:after="200" w:line="276" w:lineRule="auto"/>
        <w:jc w:val="center"/>
        <w:rPr>
          <w:rFonts w:ascii="Verdana" w:hAnsi="Verdana"/>
          <w:noProof/>
          <w:sz w:val="20"/>
          <w:szCs w:val="20"/>
          <w:lang w:eastAsia="en-AU"/>
        </w:rPr>
      </w:pPr>
      <w:r w:rsidRPr="00522FE9">
        <w:rPr>
          <w:rFonts w:ascii="Verdana" w:hAnsi="Verdana"/>
          <w:noProof/>
          <w:sz w:val="20"/>
          <w:szCs w:val="20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4C8F54" wp14:editId="1B234F20">
                <wp:simplePos x="0" y="0"/>
                <wp:positionH relativeFrom="column">
                  <wp:posOffset>4467860</wp:posOffset>
                </wp:positionH>
                <wp:positionV relativeFrom="paragraph">
                  <wp:posOffset>974090</wp:posOffset>
                </wp:positionV>
                <wp:extent cx="558800" cy="165100"/>
                <wp:effectExtent l="0" t="0" r="0" b="63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165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2FE9" w:rsidRPr="00522FE9" w:rsidRDefault="00522FE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522FE9">
                              <w:rPr>
                                <w:sz w:val="12"/>
                                <w:szCs w:val="12"/>
                              </w:rPr>
                              <w:t>Mirrimbah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34C8F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1.8pt;margin-top:76.7pt;width:44pt;height:1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" filled="f" stroked="f">
                <v:textbox>
                  <w:txbxContent>
                    <w:p w:rsidR="00522FE9" w:rsidRPr="00522FE9" w:rsidRDefault="00522FE9">
                      <w:pPr>
                        <w:rPr>
                          <w:sz w:val="12"/>
                          <w:szCs w:val="12"/>
                        </w:rPr>
                      </w:pPr>
                      <w:r w:rsidRPr="00522FE9">
                        <w:rPr>
                          <w:sz w:val="12"/>
                          <w:szCs w:val="12"/>
                        </w:rPr>
                        <w:t>Mirrimbah</w:t>
                      </w:r>
                    </w:p>
                  </w:txbxContent>
                </v:textbox>
              </v:shape>
            </w:pict>
          </mc:Fallback>
        </mc:AlternateContent>
      </w:r>
      <w:r w:rsidR="00522FE9" w:rsidRPr="00522FE9">
        <w:rPr>
          <w:rFonts w:ascii="Verdana" w:hAnsi="Verdana"/>
          <w:noProof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6EE35D" wp14:editId="41153383">
                <wp:simplePos x="0" y="0"/>
                <wp:positionH relativeFrom="column">
                  <wp:posOffset>2404110</wp:posOffset>
                </wp:positionH>
                <wp:positionV relativeFrom="paragraph">
                  <wp:posOffset>1329690</wp:posOffset>
                </wp:positionV>
                <wp:extent cx="774700" cy="298450"/>
                <wp:effectExtent l="0" t="0" r="0" b="63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2FE9" w:rsidRPr="00522FE9" w:rsidRDefault="00522FE9" w:rsidP="00522FE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Mansfield Water Supply Offtake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6EE35D" id="_x0000_s1027" type="#_x0000_t202" style="position:absolute;left:0;text-align:left;margin-left:189.3pt;margin-top:104.7pt;width:61pt;height:2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" filled="f" stroked="f">
                <v:textbox>
                  <w:txbxContent>
                    <w:p w:rsidR="00522FE9" w:rsidRPr="00522FE9" w:rsidRDefault="00522FE9" w:rsidP="00522FE9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Mansfield Water Supply Offtake</w:t>
                      </w:r>
                    </w:p>
                  </w:txbxContent>
                </v:textbox>
              </v:shape>
            </w:pict>
          </mc:Fallback>
        </mc:AlternateContent>
      </w:r>
      <w:r w:rsidR="00273A44">
        <w:rPr>
          <w:rFonts w:ascii="Verdana" w:hAnsi="Verdana"/>
          <w:noProof/>
          <w:sz w:val="20"/>
          <w:szCs w:val="20"/>
          <w:lang w:eastAsia="en-AU"/>
        </w:rPr>
        <w:drawing>
          <wp:inline distT="0" distB="0" distL="0" distR="0" wp14:anchorId="2AC3D0AB" wp14:editId="3528F428">
            <wp:extent cx="5499100" cy="3373116"/>
            <wp:effectExtent l="0" t="0" r="635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826" cy="3379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156C" w:rsidRPr="0041212B" w:rsidRDefault="00273A44" w:rsidP="003C7AB4">
      <w:pPr>
        <w:spacing w:after="200" w:line="276" w:lineRule="auto"/>
        <w:jc w:val="center"/>
        <w:rPr>
          <w:i/>
          <w:noProof/>
          <w:sz w:val="20"/>
          <w:szCs w:val="20"/>
          <w:lang w:eastAsia="en-AU"/>
        </w:rPr>
      </w:pPr>
      <w:r w:rsidRPr="0041212B">
        <w:rPr>
          <w:i/>
          <w:noProof/>
          <w:sz w:val="20"/>
          <w:szCs w:val="20"/>
          <w:lang w:eastAsia="en-AU"/>
        </w:rPr>
        <w:t xml:space="preserve">Figure 1. Location of receivers in the Delatite river. </w:t>
      </w:r>
      <w:r w:rsidR="003C7AB4">
        <w:rPr>
          <w:i/>
          <w:noProof/>
          <w:sz w:val="20"/>
          <w:szCs w:val="20"/>
          <w:lang w:eastAsia="en-AU"/>
        </w:rPr>
        <w:br/>
      </w:r>
      <w:r w:rsidRPr="0041212B">
        <w:rPr>
          <w:i/>
          <w:noProof/>
          <w:sz w:val="20"/>
          <w:szCs w:val="20"/>
          <w:lang w:eastAsia="en-AU"/>
        </w:rPr>
        <w:t xml:space="preserve">Note darker </w:t>
      </w:r>
      <w:r w:rsidR="003421C9" w:rsidRPr="0041212B">
        <w:rPr>
          <w:i/>
          <w:noProof/>
          <w:sz w:val="20"/>
          <w:szCs w:val="20"/>
          <w:lang w:eastAsia="en-AU"/>
        </w:rPr>
        <w:t xml:space="preserve">sections of the river </w:t>
      </w:r>
      <w:r w:rsidR="005B4142" w:rsidRPr="0041212B">
        <w:rPr>
          <w:i/>
          <w:noProof/>
          <w:sz w:val="20"/>
          <w:szCs w:val="20"/>
          <w:lang w:eastAsia="en-AU"/>
        </w:rPr>
        <w:t xml:space="preserve">represent areas where </w:t>
      </w:r>
      <w:r w:rsidR="00522FE9" w:rsidRPr="0041212B">
        <w:rPr>
          <w:i/>
          <w:noProof/>
          <w:sz w:val="20"/>
          <w:szCs w:val="20"/>
          <w:lang w:eastAsia="en-AU"/>
        </w:rPr>
        <w:t>b</w:t>
      </w:r>
      <w:r w:rsidR="005B4142" w:rsidRPr="0041212B">
        <w:rPr>
          <w:i/>
          <w:noProof/>
          <w:sz w:val="20"/>
          <w:szCs w:val="20"/>
          <w:lang w:eastAsia="en-AU"/>
        </w:rPr>
        <w:t>rown trout were tagged.</w:t>
      </w:r>
    </w:p>
    <w:p w:rsidR="005109F4" w:rsidRDefault="005109F4" w:rsidP="00A5156C">
      <w:pPr>
        <w:spacing w:after="200" w:line="276" w:lineRule="auto"/>
      </w:pPr>
      <w:r>
        <w:t xml:space="preserve">One hundred brown trout were captured via electrofishing between Lake Eildon and </w:t>
      </w:r>
      <w:proofErr w:type="spellStart"/>
      <w:r>
        <w:t>Mirimbah</w:t>
      </w:r>
      <w:proofErr w:type="spellEnd"/>
      <w:r>
        <w:t xml:space="preserve"> between October and November 2014. Captured fish were anaesthetised, measured for length, weighed and tagged (acoustic transmitter and externally tagged with a </w:t>
      </w:r>
      <w:proofErr w:type="spellStart"/>
      <w:r>
        <w:t>t-bar</w:t>
      </w:r>
      <w:proofErr w:type="spellEnd"/>
      <w:r>
        <w:t xml:space="preserve"> tag). Fish ranged from 19</w:t>
      </w:r>
      <w:r w:rsidR="00A53006">
        <w:t>.</w:t>
      </w:r>
      <w:r>
        <w:t xml:space="preserve">5 </w:t>
      </w:r>
      <w:r w:rsidR="00A53006">
        <w:t>c</w:t>
      </w:r>
      <w:r>
        <w:t xml:space="preserve">m to 57 </w:t>
      </w:r>
      <w:r w:rsidR="00A53006">
        <w:t>c</w:t>
      </w:r>
      <w:r>
        <w:t>m fork length</w:t>
      </w:r>
      <w:r w:rsidR="00A53006">
        <w:t xml:space="preserve"> and</w:t>
      </w:r>
      <w:r w:rsidR="00DB3EC3">
        <w:t xml:space="preserve"> </w:t>
      </w:r>
      <w:r>
        <w:t>100 to 1860 grams</w:t>
      </w:r>
      <w:r w:rsidR="00A53006">
        <w:t xml:space="preserve"> (4lb)</w:t>
      </w:r>
      <w:r>
        <w:t>. Fish were tagged throughout the whole river, with over 22 river kilometres fished.</w:t>
      </w:r>
      <w:r w:rsidR="00A5156C">
        <w:t xml:space="preserve"> All fish were released back into the river.</w:t>
      </w:r>
    </w:p>
    <w:p w:rsidR="005109F4" w:rsidRDefault="005109F4" w:rsidP="005109F4">
      <w:r>
        <w:rPr>
          <w:i/>
          <w:noProof/>
          <w:lang w:eastAsia="en-AU"/>
        </w:rPr>
        <w:drawing>
          <wp:inline distT="0" distB="0" distL="0" distR="0" wp14:anchorId="45D90F5D" wp14:editId="332F3F06">
            <wp:extent cx="1969200" cy="14724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 and Marn backpacking Delatit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200" cy="14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i/>
          <w:noProof/>
          <w:lang w:eastAsia="en-AU"/>
        </w:rPr>
        <w:drawing>
          <wp:inline distT="0" distB="0" distL="0" distR="0" wp14:anchorId="369193A9" wp14:editId="09DA8301">
            <wp:extent cx="1965600" cy="14724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da and marn boating Delatit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14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AU"/>
        </w:rPr>
        <w:drawing>
          <wp:inline distT="0" distB="0" distL="0" distR="0" wp14:anchorId="1EE07137" wp14:editId="23641922">
            <wp:extent cx="1962000" cy="1472400"/>
            <wp:effectExtent l="0" t="0" r="63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5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000" cy="14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9F4" w:rsidRDefault="005109F4" w:rsidP="003C7AB4">
      <w:pPr>
        <w:jc w:val="center"/>
        <w:rPr>
          <w:i/>
          <w:sz w:val="20"/>
          <w:szCs w:val="20"/>
        </w:rPr>
      </w:pPr>
      <w:r w:rsidRPr="00D66A5B">
        <w:rPr>
          <w:i/>
          <w:sz w:val="20"/>
          <w:szCs w:val="20"/>
        </w:rPr>
        <w:t>Photo</w:t>
      </w:r>
      <w:r>
        <w:rPr>
          <w:i/>
          <w:sz w:val="20"/>
          <w:szCs w:val="20"/>
        </w:rPr>
        <w:t>s</w:t>
      </w:r>
      <w:r w:rsidRPr="00D66A5B">
        <w:rPr>
          <w:i/>
          <w:sz w:val="20"/>
          <w:szCs w:val="20"/>
        </w:rPr>
        <w:t xml:space="preserve"> of capturing trout via ba</w:t>
      </w:r>
      <w:r>
        <w:rPr>
          <w:i/>
          <w:sz w:val="20"/>
          <w:szCs w:val="20"/>
        </w:rPr>
        <w:t xml:space="preserve">ckpack and boat electrofishing </w:t>
      </w:r>
      <w:r w:rsidR="003C7AB4">
        <w:rPr>
          <w:i/>
          <w:sz w:val="20"/>
          <w:szCs w:val="20"/>
        </w:rPr>
        <w:br/>
      </w:r>
      <w:r>
        <w:rPr>
          <w:i/>
          <w:sz w:val="20"/>
          <w:szCs w:val="20"/>
        </w:rPr>
        <w:t xml:space="preserve">and </w:t>
      </w:r>
      <w:r w:rsidR="00916BC0">
        <w:rPr>
          <w:i/>
          <w:sz w:val="20"/>
          <w:szCs w:val="20"/>
        </w:rPr>
        <w:t xml:space="preserve">a </w:t>
      </w:r>
      <w:r w:rsidR="00051F45">
        <w:rPr>
          <w:i/>
          <w:sz w:val="20"/>
          <w:szCs w:val="20"/>
        </w:rPr>
        <w:t xml:space="preserve">brown </w:t>
      </w:r>
      <w:r w:rsidR="00916BC0">
        <w:rPr>
          <w:i/>
          <w:sz w:val="20"/>
          <w:szCs w:val="20"/>
        </w:rPr>
        <w:t xml:space="preserve">trout following implantation of a </w:t>
      </w:r>
      <w:r w:rsidR="008914C5">
        <w:rPr>
          <w:i/>
          <w:sz w:val="20"/>
          <w:szCs w:val="20"/>
        </w:rPr>
        <w:t>transmitter</w:t>
      </w:r>
      <w:r>
        <w:rPr>
          <w:i/>
          <w:sz w:val="20"/>
          <w:szCs w:val="20"/>
        </w:rPr>
        <w:t>.</w:t>
      </w:r>
    </w:p>
    <w:p w:rsidR="005109F4" w:rsidRPr="005B4142" w:rsidRDefault="005109F4" w:rsidP="005109F4"/>
    <w:p w:rsidR="001A6562" w:rsidRDefault="001A6562" w:rsidP="001A6562">
      <w:pPr>
        <w:pStyle w:val="Heading2"/>
      </w:pPr>
      <w:r w:rsidRPr="00240317">
        <w:t>Key findings</w:t>
      </w:r>
      <w:r>
        <w:t xml:space="preserve"> and implications to date</w:t>
      </w:r>
      <w:r w:rsidRPr="00240317">
        <w:t>:</w:t>
      </w:r>
    </w:p>
    <w:p w:rsidR="001A6562" w:rsidRPr="003C7AB4" w:rsidRDefault="001A6562" w:rsidP="003C7AB4">
      <w:pPr>
        <w:pStyle w:val="Heading3"/>
      </w:pPr>
      <w:r w:rsidRPr="003C7AB4">
        <w:t>Water temperature</w:t>
      </w:r>
    </w:p>
    <w:p w:rsidR="001A6562" w:rsidRDefault="001A6562" w:rsidP="001A6562">
      <w:pPr>
        <w:pStyle w:val="Heading2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The water temperature </w:t>
      </w:r>
      <w:r w:rsidR="008914C5">
        <w:rPr>
          <w:b w:val="0"/>
          <w:sz w:val="22"/>
          <w:szCs w:val="22"/>
        </w:rPr>
        <w:t xml:space="preserve">of the river </w:t>
      </w:r>
      <w:r>
        <w:rPr>
          <w:b w:val="0"/>
          <w:sz w:val="22"/>
          <w:szCs w:val="22"/>
        </w:rPr>
        <w:t>increased as soon as it was out of the forested area</w:t>
      </w:r>
      <w:r w:rsidR="003421C9">
        <w:rPr>
          <w:b w:val="0"/>
          <w:sz w:val="22"/>
          <w:szCs w:val="22"/>
        </w:rPr>
        <w:t xml:space="preserve"> (see Figure 3)</w:t>
      </w:r>
      <w:r>
        <w:rPr>
          <w:b w:val="0"/>
          <w:sz w:val="22"/>
          <w:szCs w:val="22"/>
        </w:rPr>
        <w:t xml:space="preserve">. The peak temperature at </w:t>
      </w:r>
      <w:r w:rsidR="008914C5">
        <w:rPr>
          <w:b w:val="0"/>
          <w:sz w:val="22"/>
          <w:szCs w:val="22"/>
        </w:rPr>
        <w:t>R</w:t>
      </w:r>
      <w:r>
        <w:rPr>
          <w:b w:val="0"/>
          <w:sz w:val="22"/>
          <w:szCs w:val="22"/>
        </w:rPr>
        <w:t xml:space="preserve">eceiver 1 (Mirrimbah) was 23.1 </w:t>
      </w:r>
      <w:r w:rsidRPr="005D1FB5">
        <w:rPr>
          <w:b w:val="0"/>
          <w:sz w:val="22"/>
          <w:szCs w:val="22"/>
        </w:rPr>
        <w:t>°C</w:t>
      </w:r>
      <w:r>
        <w:rPr>
          <w:b w:val="0"/>
          <w:sz w:val="22"/>
          <w:szCs w:val="22"/>
        </w:rPr>
        <w:t xml:space="preserve"> with a daily variation of 7.2 </w:t>
      </w:r>
      <w:r w:rsidRPr="005D1FB5">
        <w:rPr>
          <w:b w:val="0"/>
          <w:sz w:val="22"/>
          <w:szCs w:val="22"/>
        </w:rPr>
        <w:t>°</w:t>
      </w:r>
      <w:r>
        <w:rPr>
          <w:b w:val="0"/>
          <w:sz w:val="22"/>
          <w:szCs w:val="22"/>
        </w:rPr>
        <w:t xml:space="preserve">C. The peak temperature at </w:t>
      </w:r>
      <w:r w:rsidR="008914C5">
        <w:rPr>
          <w:b w:val="0"/>
          <w:sz w:val="22"/>
          <w:szCs w:val="22"/>
        </w:rPr>
        <w:t>R</w:t>
      </w:r>
      <w:r>
        <w:rPr>
          <w:b w:val="0"/>
          <w:sz w:val="22"/>
          <w:szCs w:val="22"/>
        </w:rPr>
        <w:t xml:space="preserve">eceiver 2 was 27.8 </w:t>
      </w:r>
      <w:r w:rsidRPr="005D1FB5">
        <w:rPr>
          <w:b w:val="0"/>
          <w:sz w:val="22"/>
          <w:szCs w:val="22"/>
        </w:rPr>
        <w:t>°C</w:t>
      </w:r>
      <w:r>
        <w:rPr>
          <w:b w:val="0"/>
          <w:sz w:val="22"/>
          <w:szCs w:val="22"/>
        </w:rPr>
        <w:t xml:space="preserve"> with a maximum daily variation of 9.8 </w:t>
      </w:r>
      <w:r w:rsidRPr="005D1FB5">
        <w:rPr>
          <w:b w:val="0"/>
          <w:sz w:val="22"/>
          <w:szCs w:val="22"/>
        </w:rPr>
        <w:t>°C</w:t>
      </w:r>
      <w:r>
        <w:rPr>
          <w:b w:val="0"/>
          <w:sz w:val="22"/>
          <w:szCs w:val="22"/>
        </w:rPr>
        <w:t xml:space="preserve">. </w:t>
      </w:r>
      <w:r w:rsidR="003421C9">
        <w:rPr>
          <w:b w:val="0"/>
          <w:sz w:val="22"/>
          <w:szCs w:val="22"/>
        </w:rPr>
        <w:t>T</w:t>
      </w:r>
      <w:r>
        <w:rPr>
          <w:b w:val="0"/>
          <w:sz w:val="22"/>
          <w:szCs w:val="22"/>
        </w:rPr>
        <w:t xml:space="preserve">he peak temperature at receiver 7 was </w:t>
      </w:r>
      <w:r w:rsidR="003421C9">
        <w:rPr>
          <w:b w:val="0"/>
          <w:sz w:val="22"/>
          <w:szCs w:val="22"/>
        </w:rPr>
        <w:t xml:space="preserve">the highest at </w:t>
      </w:r>
      <w:r>
        <w:rPr>
          <w:b w:val="0"/>
          <w:sz w:val="22"/>
          <w:szCs w:val="22"/>
        </w:rPr>
        <w:t xml:space="preserve">29.0 </w:t>
      </w:r>
      <w:r w:rsidRPr="005D1FB5">
        <w:rPr>
          <w:b w:val="0"/>
          <w:sz w:val="22"/>
          <w:szCs w:val="22"/>
        </w:rPr>
        <w:t>°</w:t>
      </w:r>
      <w:r>
        <w:rPr>
          <w:b w:val="0"/>
          <w:sz w:val="22"/>
          <w:szCs w:val="22"/>
        </w:rPr>
        <w:t xml:space="preserve">C, </w:t>
      </w:r>
      <w:r w:rsidR="003421C9">
        <w:rPr>
          <w:b w:val="0"/>
          <w:sz w:val="22"/>
          <w:szCs w:val="22"/>
        </w:rPr>
        <w:t xml:space="preserve">however its </w:t>
      </w:r>
      <w:r>
        <w:rPr>
          <w:b w:val="0"/>
          <w:sz w:val="22"/>
          <w:szCs w:val="22"/>
        </w:rPr>
        <w:t xml:space="preserve">daily variation </w:t>
      </w:r>
      <w:r w:rsidR="003421C9">
        <w:rPr>
          <w:b w:val="0"/>
          <w:sz w:val="22"/>
          <w:szCs w:val="22"/>
        </w:rPr>
        <w:t>was</w:t>
      </w:r>
      <w:r w:rsidR="0041212B">
        <w:rPr>
          <w:b w:val="0"/>
          <w:sz w:val="22"/>
          <w:szCs w:val="22"/>
        </w:rPr>
        <w:t xml:space="preserve"> </w:t>
      </w:r>
      <w:r w:rsidR="003421C9">
        <w:rPr>
          <w:b w:val="0"/>
          <w:sz w:val="22"/>
          <w:szCs w:val="22"/>
        </w:rPr>
        <w:t xml:space="preserve">only </w:t>
      </w:r>
      <w:r>
        <w:rPr>
          <w:b w:val="0"/>
          <w:sz w:val="22"/>
          <w:szCs w:val="22"/>
        </w:rPr>
        <w:t xml:space="preserve">5.6 </w:t>
      </w:r>
      <w:r w:rsidRPr="005D1FB5">
        <w:rPr>
          <w:b w:val="0"/>
          <w:sz w:val="22"/>
          <w:szCs w:val="22"/>
        </w:rPr>
        <w:t>°</w:t>
      </w:r>
      <w:r>
        <w:rPr>
          <w:b w:val="0"/>
          <w:sz w:val="22"/>
          <w:szCs w:val="22"/>
        </w:rPr>
        <w:t>C</w:t>
      </w:r>
      <w:r w:rsidR="003421C9">
        <w:rPr>
          <w:b w:val="0"/>
          <w:sz w:val="22"/>
          <w:szCs w:val="22"/>
        </w:rPr>
        <w:t>, not as much as the upstream sites.</w:t>
      </w:r>
    </w:p>
    <w:p w:rsidR="001A6562" w:rsidRPr="005B4142" w:rsidRDefault="001A6562" w:rsidP="004B2ED1"/>
    <w:p w:rsidR="00E76DAD" w:rsidRDefault="00E76DAD" w:rsidP="003C7AB4">
      <w:pPr>
        <w:pStyle w:val="Heading2"/>
        <w:jc w:val="center"/>
        <w:rPr>
          <w:b w:val="0"/>
          <w:sz w:val="22"/>
          <w:szCs w:val="22"/>
          <w:lang w:val="en"/>
        </w:rPr>
      </w:pPr>
      <w:r>
        <w:rPr>
          <w:b w:val="0"/>
          <w:noProof/>
          <w:sz w:val="22"/>
          <w:szCs w:val="22"/>
          <w:lang w:eastAsia="en-AU"/>
        </w:rPr>
        <w:lastRenderedPageBreak/>
        <w:drawing>
          <wp:inline distT="0" distB="0" distL="0" distR="0" wp14:anchorId="5BC38470">
            <wp:extent cx="5834491" cy="1917331"/>
            <wp:effectExtent l="0" t="0" r="0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112" cy="1919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3CAF" w:rsidRDefault="00E73CAF" w:rsidP="00051F45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Figure </w:t>
      </w:r>
      <w:r w:rsidR="005B4142">
        <w:rPr>
          <w:i/>
          <w:sz w:val="20"/>
          <w:szCs w:val="20"/>
        </w:rPr>
        <w:t>3</w:t>
      </w:r>
      <w:r>
        <w:rPr>
          <w:i/>
          <w:sz w:val="20"/>
          <w:szCs w:val="20"/>
        </w:rPr>
        <w:t xml:space="preserve"> </w:t>
      </w:r>
      <w:r w:rsidRPr="00E73CAF">
        <w:rPr>
          <w:i/>
          <w:sz w:val="20"/>
          <w:szCs w:val="20"/>
        </w:rPr>
        <w:t xml:space="preserve">Aerial imagery of </w:t>
      </w:r>
      <w:r w:rsidR="005109F4">
        <w:rPr>
          <w:i/>
          <w:sz w:val="20"/>
          <w:szCs w:val="20"/>
        </w:rPr>
        <w:t>receiv</w:t>
      </w:r>
      <w:r w:rsidRPr="00E73CAF">
        <w:rPr>
          <w:i/>
          <w:sz w:val="20"/>
          <w:szCs w:val="20"/>
        </w:rPr>
        <w:t xml:space="preserve">er locations one and two showing differences in </w:t>
      </w:r>
      <w:r w:rsidR="008914C5">
        <w:rPr>
          <w:i/>
          <w:sz w:val="20"/>
          <w:szCs w:val="20"/>
        </w:rPr>
        <w:t>tree cover</w:t>
      </w:r>
    </w:p>
    <w:p w:rsidR="00273A44" w:rsidRDefault="002C54F9" w:rsidP="00E73CAF">
      <w:pPr>
        <w:pStyle w:val="Heading2"/>
        <w:rPr>
          <w:b w:val="0"/>
          <w:sz w:val="22"/>
          <w:szCs w:val="22"/>
          <w:lang w:val="en"/>
        </w:rPr>
      </w:pPr>
      <w:r>
        <w:rPr>
          <w:b w:val="0"/>
          <w:sz w:val="22"/>
          <w:szCs w:val="22"/>
        </w:rPr>
        <w:t xml:space="preserve">The Summer of 2014/15 was mild compared to previous years. </w:t>
      </w:r>
      <w:r w:rsidR="008914C5">
        <w:rPr>
          <w:b w:val="0"/>
          <w:sz w:val="22"/>
          <w:szCs w:val="22"/>
        </w:rPr>
        <w:t xml:space="preserve">For example, </w:t>
      </w:r>
      <w:r w:rsidR="008914C5">
        <w:rPr>
          <w:b w:val="0"/>
          <w:sz w:val="22"/>
          <w:szCs w:val="22"/>
          <w:lang w:val="en"/>
        </w:rPr>
        <w:t>d</w:t>
      </w:r>
      <w:r w:rsidR="00E73CAF" w:rsidRPr="00C854DB">
        <w:rPr>
          <w:b w:val="0"/>
          <w:sz w:val="22"/>
          <w:szCs w:val="22"/>
          <w:lang w:val="en"/>
        </w:rPr>
        <w:t xml:space="preserve">uring the millennium drought and in the summer of 2013-14 the number of hot days </w:t>
      </w:r>
      <w:r w:rsidR="00E73CAF">
        <w:rPr>
          <w:b w:val="0"/>
          <w:sz w:val="22"/>
          <w:szCs w:val="22"/>
          <w:lang w:val="en"/>
        </w:rPr>
        <w:t xml:space="preserve">was </w:t>
      </w:r>
      <w:r w:rsidR="008914C5">
        <w:rPr>
          <w:b w:val="0"/>
          <w:sz w:val="22"/>
          <w:szCs w:val="22"/>
          <w:lang w:val="en"/>
        </w:rPr>
        <w:t>greater</w:t>
      </w:r>
      <w:r w:rsidR="00E73CAF">
        <w:rPr>
          <w:b w:val="0"/>
          <w:sz w:val="22"/>
          <w:szCs w:val="22"/>
          <w:lang w:val="en"/>
        </w:rPr>
        <w:t xml:space="preserve"> compared to the summer of 2014-15. As we have no previous instream water temperature data, the maximum daily temperature from </w:t>
      </w:r>
      <w:r w:rsidR="00E73CAF" w:rsidRPr="00C854DB">
        <w:rPr>
          <w:b w:val="0"/>
          <w:sz w:val="22"/>
          <w:szCs w:val="22"/>
          <w:lang w:val="en"/>
        </w:rPr>
        <w:t xml:space="preserve">Mount Buller </w:t>
      </w:r>
      <w:r w:rsidR="00E73CAF">
        <w:rPr>
          <w:b w:val="0"/>
          <w:sz w:val="22"/>
          <w:szCs w:val="22"/>
          <w:lang w:val="en"/>
        </w:rPr>
        <w:t xml:space="preserve">was used as a surrogate </w:t>
      </w:r>
      <w:r w:rsidR="008914C5">
        <w:rPr>
          <w:b w:val="0"/>
          <w:sz w:val="22"/>
          <w:szCs w:val="22"/>
          <w:lang w:val="en"/>
        </w:rPr>
        <w:t>for</w:t>
      </w:r>
      <w:r w:rsidR="00E73CAF">
        <w:rPr>
          <w:b w:val="0"/>
          <w:sz w:val="22"/>
          <w:szCs w:val="22"/>
          <w:lang w:val="en"/>
        </w:rPr>
        <w:t xml:space="preserve"> instream water temperature</w:t>
      </w:r>
      <w:r w:rsidR="00E73CAF" w:rsidRPr="00C854DB">
        <w:rPr>
          <w:b w:val="0"/>
          <w:sz w:val="22"/>
          <w:szCs w:val="22"/>
          <w:lang w:val="en"/>
        </w:rPr>
        <w:t xml:space="preserve"> (Figure </w:t>
      </w:r>
      <w:r w:rsidR="005B4142">
        <w:rPr>
          <w:b w:val="0"/>
          <w:sz w:val="22"/>
          <w:szCs w:val="22"/>
          <w:lang w:val="en"/>
        </w:rPr>
        <w:t>4</w:t>
      </w:r>
      <w:r w:rsidR="00E73CAF" w:rsidRPr="00C854DB">
        <w:rPr>
          <w:b w:val="0"/>
          <w:sz w:val="22"/>
          <w:szCs w:val="22"/>
          <w:lang w:val="en"/>
        </w:rPr>
        <w:t xml:space="preserve">.). These </w:t>
      </w:r>
      <w:r w:rsidR="00E73CAF">
        <w:rPr>
          <w:b w:val="0"/>
          <w:sz w:val="22"/>
          <w:szCs w:val="22"/>
          <w:lang w:val="en"/>
        </w:rPr>
        <w:t>“</w:t>
      </w:r>
      <w:r w:rsidR="00E73CAF" w:rsidRPr="00C854DB">
        <w:rPr>
          <w:b w:val="0"/>
          <w:sz w:val="22"/>
          <w:szCs w:val="22"/>
          <w:lang w:val="en"/>
        </w:rPr>
        <w:t>hot</w:t>
      </w:r>
      <w:r w:rsidR="00E73CAF">
        <w:rPr>
          <w:b w:val="0"/>
          <w:sz w:val="22"/>
          <w:szCs w:val="22"/>
          <w:lang w:val="en"/>
        </w:rPr>
        <w:t>”</w:t>
      </w:r>
      <w:r w:rsidR="00E73CAF" w:rsidRPr="00C854DB">
        <w:rPr>
          <w:b w:val="0"/>
          <w:sz w:val="22"/>
          <w:szCs w:val="22"/>
          <w:lang w:val="en"/>
        </w:rPr>
        <w:t xml:space="preserve"> days would have also caused water temperatures to increase.</w:t>
      </w:r>
    </w:p>
    <w:p w:rsidR="00273A44" w:rsidRDefault="00273A44">
      <w:pPr>
        <w:spacing w:after="200" w:line="276" w:lineRule="auto"/>
        <w:rPr>
          <w:lang w:val="en"/>
        </w:rPr>
      </w:pPr>
    </w:p>
    <w:p w:rsidR="00C854DB" w:rsidRDefault="00C854DB" w:rsidP="001A6562">
      <w:r>
        <w:rPr>
          <w:noProof/>
          <w:lang w:eastAsia="en-AU"/>
        </w:rPr>
        <w:drawing>
          <wp:inline distT="0" distB="0" distL="0" distR="0" wp14:anchorId="2C3FC10E" wp14:editId="24DDFF85">
            <wp:extent cx="5429250" cy="2641600"/>
            <wp:effectExtent l="0" t="0" r="19050" b="25400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1A6562" w:rsidRDefault="00E73CAF" w:rsidP="003C7AB4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Figure </w:t>
      </w:r>
      <w:r w:rsidR="005B4142">
        <w:rPr>
          <w:i/>
          <w:sz w:val="20"/>
          <w:szCs w:val="20"/>
        </w:rPr>
        <w:t>4</w:t>
      </w:r>
      <w:r w:rsidR="00C854DB">
        <w:rPr>
          <w:i/>
          <w:sz w:val="20"/>
          <w:szCs w:val="20"/>
        </w:rPr>
        <w:t>. N</w:t>
      </w:r>
      <w:r w:rsidR="00C854DB" w:rsidRPr="00062623">
        <w:rPr>
          <w:i/>
          <w:sz w:val="20"/>
          <w:szCs w:val="20"/>
        </w:rPr>
        <w:t>umber of days temperature is 25</w:t>
      </w:r>
      <w:r w:rsidR="00C854DB" w:rsidRPr="003A7D45">
        <w:rPr>
          <w:i/>
          <w:sz w:val="20"/>
          <w:szCs w:val="20"/>
        </w:rPr>
        <w:t>°</w:t>
      </w:r>
      <w:r w:rsidR="00C854DB" w:rsidRPr="00062623">
        <w:rPr>
          <w:i/>
          <w:sz w:val="20"/>
          <w:szCs w:val="20"/>
        </w:rPr>
        <w:t xml:space="preserve">C or above at Mount Buller. </w:t>
      </w:r>
      <w:r w:rsidR="003C7AB4">
        <w:rPr>
          <w:i/>
          <w:sz w:val="20"/>
          <w:szCs w:val="20"/>
        </w:rPr>
        <w:br/>
      </w:r>
      <w:r w:rsidR="00C854DB" w:rsidRPr="00062623">
        <w:rPr>
          <w:i/>
          <w:sz w:val="20"/>
          <w:szCs w:val="20"/>
        </w:rPr>
        <w:t xml:space="preserve">Used as a surrogate for water temperature </w:t>
      </w:r>
      <w:r w:rsidR="00C854DB">
        <w:rPr>
          <w:i/>
          <w:sz w:val="20"/>
          <w:szCs w:val="20"/>
        </w:rPr>
        <w:t>where instream</w:t>
      </w:r>
      <w:r w:rsidR="00C854DB" w:rsidRPr="00062623">
        <w:rPr>
          <w:i/>
          <w:sz w:val="20"/>
          <w:szCs w:val="20"/>
        </w:rPr>
        <w:t xml:space="preserve"> water temperature data is </w:t>
      </w:r>
      <w:r w:rsidR="00C854DB">
        <w:rPr>
          <w:i/>
          <w:sz w:val="20"/>
          <w:szCs w:val="20"/>
        </w:rPr>
        <w:t xml:space="preserve">not </w:t>
      </w:r>
      <w:r w:rsidR="00C854DB" w:rsidRPr="00062623">
        <w:rPr>
          <w:i/>
          <w:sz w:val="20"/>
          <w:szCs w:val="20"/>
        </w:rPr>
        <w:t>available.</w:t>
      </w:r>
      <w:r w:rsidR="002C54F9">
        <w:rPr>
          <w:i/>
          <w:sz w:val="20"/>
          <w:szCs w:val="20"/>
        </w:rPr>
        <w:t xml:space="preserve"> </w:t>
      </w:r>
      <w:r w:rsidR="003C7AB4">
        <w:rPr>
          <w:i/>
          <w:sz w:val="20"/>
          <w:szCs w:val="20"/>
        </w:rPr>
        <w:br/>
      </w:r>
      <w:r w:rsidR="002C54F9">
        <w:rPr>
          <w:i/>
          <w:sz w:val="20"/>
          <w:szCs w:val="20"/>
        </w:rPr>
        <w:t xml:space="preserve">Note </w:t>
      </w:r>
      <w:r w:rsidR="003421C9">
        <w:rPr>
          <w:i/>
          <w:sz w:val="20"/>
          <w:szCs w:val="20"/>
        </w:rPr>
        <w:t xml:space="preserve">there were </w:t>
      </w:r>
      <w:r w:rsidR="002C54F9">
        <w:rPr>
          <w:i/>
          <w:sz w:val="20"/>
          <w:szCs w:val="20"/>
        </w:rPr>
        <w:t>no days 25</w:t>
      </w:r>
      <w:r w:rsidR="002C54F9" w:rsidRPr="003A7D45">
        <w:rPr>
          <w:i/>
          <w:sz w:val="20"/>
          <w:szCs w:val="20"/>
        </w:rPr>
        <w:t>°</w:t>
      </w:r>
      <w:r w:rsidR="002C54F9" w:rsidRPr="00062623">
        <w:rPr>
          <w:i/>
          <w:sz w:val="20"/>
          <w:szCs w:val="20"/>
        </w:rPr>
        <w:t>C</w:t>
      </w:r>
      <w:r w:rsidR="002C54F9">
        <w:rPr>
          <w:i/>
          <w:sz w:val="20"/>
          <w:szCs w:val="20"/>
        </w:rPr>
        <w:t xml:space="preserve"> or above in </w:t>
      </w:r>
      <w:r w:rsidR="00273A44">
        <w:rPr>
          <w:i/>
          <w:sz w:val="20"/>
          <w:szCs w:val="20"/>
        </w:rPr>
        <w:t xml:space="preserve">summer of </w:t>
      </w:r>
      <w:r w:rsidR="002C54F9">
        <w:rPr>
          <w:i/>
          <w:sz w:val="20"/>
          <w:szCs w:val="20"/>
        </w:rPr>
        <w:t>2014-15.</w:t>
      </w:r>
    </w:p>
    <w:p w:rsidR="003421C9" w:rsidRDefault="003421C9" w:rsidP="001A6562">
      <w:pPr>
        <w:rPr>
          <w:b/>
        </w:rPr>
      </w:pPr>
    </w:p>
    <w:p w:rsidR="003A7D45" w:rsidRPr="00273A44" w:rsidRDefault="00497B6C" w:rsidP="003C7AB4">
      <w:pPr>
        <w:pStyle w:val="Heading3"/>
      </w:pPr>
      <w:r w:rsidRPr="00273A44">
        <w:t>T</w:t>
      </w:r>
      <w:r w:rsidR="00483D70" w:rsidRPr="00273A44">
        <w:t xml:space="preserve">rout </w:t>
      </w:r>
      <w:r w:rsidR="002E2CFC" w:rsidRPr="00273A44">
        <w:t>m</w:t>
      </w:r>
      <w:r w:rsidR="003A7D45" w:rsidRPr="00273A44">
        <w:t>ovement</w:t>
      </w:r>
      <w:r w:rsidRPr="00273A44">
        <w:t xml:space="preserve"> and temperature</w:t>
      </w:r>
    </w:p>
    <w:p w:rsidR="00E76DAD" w:rsidRDefault="00F64ACC" w:rsidP="003C7AB4">
      <w:r>
        <w:t>We</w:t>
      </w:r>
      <w:r w:rsidR="00145ADD">
        <w:t xml:space="preserve"> investigate</w:t>
      </w:r>
      <w:r w:rsidR="008914C5">
        <w:t>d</w:t>
      </w:r>
      <w:r w:rsidR="00145ADD">
        <w:t xml:space="preserve"> the relationship between fish movement</w:t>
      </w:r>
      <w:r w:rsidR="008914C5">
        <w:t xml:space="preserve">, fish length, water level </w:t>
      </w:r>
      <w:r w:rsidR="00051F45">
        <w:t>and water</w:t>
      </w:r>
      <w:r w:rsidR="00145ADD">
        <w:t xml:space="preserve"> temperature</w:t>
      </w:r>
      <w:r w:rsidR="00051F45">
        <w:t xml:space="preserve"> </w:t>
      </w:r>
      <w:r w:rsidR="00A53006">
        <w:t>and found that</w:t>
      </w:r>
      <w:r w:rsidR="000E7CFD">
        <w:t>:</w:t>
      </w:r>
    </w:p>
    <w:p w:rsidR="001A6562" w:rsidRDefault="00145ADD" w:rsidP="003C7AB4">
      <w:pPr>
        <w:pStyle w:val="ListParagraph"/>
      </w:pPr>
      <w:r>
        <w:t>Larger fish were more active</w:t>
      </w:r>
      <w:r w:rsidR="001A6562">
        <w:t>;</w:t>
      </w:r>
    </w:p>
    <w:p w:rsidR="001A6562" w:rsidRDefault="00463B8B" w:rsidP="003C7AB4">
      <w:pPr>
        <w:pStyle w:val="ListParagraph"/>
      </w:pPr>
      <w:r>
        <w:t>Fish movement increased as water level increased</w:t>
      </w:r>
      <w:r w:rsidR="008631AF">
        <w:t>;</w:t>
      </w:r>
    </w:p>
    <w:p w:rsidR="00145ADD" w:rsidRDefault="000E7CFD" w:rsidP="003C7AB4">
      <w:pPr>
        <w:pStyle w:val="ListParagraph"/>
      </w:pPr>
      <w:r>
        <w:t>F</w:t>
      </w:r>
      <w:r w:rsidR="008631AF">
        <w:t>ish move</w:t>
      </w:r>
      <w:r w:rsidR="003A7D45">
        <w:t>ment</w:t>
      </w:r>
      <w:r w:rsidR="008631AF">
        <w:t xml:space="preserve"> increased </w:t>
      </w:r>
      <w:r>
        <w:t xml:space="preserve">slightly </w:t>
      </w:r>
      <w:r w:rsidR="003421C9">
        <w:t xml:space="preserve">as </w:t>
      </w:r>
      <w:r w:rsidR="008631AF">
        <w:t>temperature</w:t>
      </w:r>
      <w:r w:rsidR="003421C9">
        <w:t xml:space="preserve"> increased</w:t>
      </w:r>
      <w:r>
        <w:t>,</w:t>
      </w:r>
      <w:r w:rsidR="008631AF">
        <w:t xml:space="preserve"> </w:t>
      </w:r>
      <w:r>
        <w:t xml:space="preserve">however, movement increased </w:t>
      </w:r>
      <w:r w:rsidR="008631AF">
        <w:t xml:space="preserve">abruptly when temperature was above 22 </w:t>
      </w:r>
      <w:r w:rsidR="008631AF" w:rsidRPr="00CB4DA1">
        <w:t>°C</w:t>
      </w:r>
      <w:r w:rsidR="00FA3562">
        <w:t xml:space="preserve"> (Figure </w:t>
      </w:r>
      <w:r w:rsidR="005B4142">
        <w:t>5</w:t>
      </w:r>
      <w:r w:rsidR="00237792">
        <w:t>);</w:t>
      </w:r>
    </w:p>
    <w:p w:rsidR="00F64ACC" w:rsidRDefault="000E7CFD" w:rsidP="003C7AB4">
      <w:pPr>
        <w:pStyle w:val="ListParagraph"/>
      </w:pPr>
      <w:r>
        <w:t>L</w:t>
      </w:r>
      <w:r w:rsidR="00F64ACC">
        <w:t xml:space="preserve">ong distance movements (between </w:t>
      </w:r>
      <w:r w:rsidR="00051F45">
        <w:t>Receivers</w:t>
      </w:r>
      <w:r w:rsidR="00F64ACC">
        <w:t xml:space="preserve">) increased </w:t>
      </w:r>
      <w:r w:rsidR="003421C9">
        <w:t xml:space="preserve">as </w:t>
      </w:r>
      <w:r w:rsidR="00F64ACC">
        <w:t xml:space="preserve">temperature </w:t>
      </w:r>
      <w:r w:rsidR="003421C9">
        <w:t xml:space="preserve">increased </w:t>
      </w:r>
      <w:r w:rsidR="003C7AB4">
        <w:br/>
      </w:r>
      <w:r w:rsidR="00F64ACC">
        <w:t xml:space="preserve">(Figure </w:t>
      </w:r>
      <w:r w:rsidR="005B4142">
        <w:t>5</w:t>
      </w:r>
      <w:r w:rsidR="00F64ACC">
        <w:t>).</w:t>
      </w:r>
    </w:p>
    <w:p w:rsidR="00145ADD" w:rsidRDefault="00F64ACC" w:rsidP="003C7AB4">
      <w:pPr>
        <w:ind w:left="284"/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7A18F686" wp14:editId="2AB65909">
            <wp:extent cx="1940400" cy="1936800"/>
            <wp:effectExtent l="0" t="0" r="3175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40400" cy="19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1AF" w:rsidRDefault="008631AF" w:rsidP="00F64ACC">
      <w:pPr>
        <w:pStyle w:val="Caption1"/>
      </w:pPr>
      <w:r>
        <w:t xml:space="preserve">Figure </w:t>
      </w:r>
      <w:r w:rsidR="005B4142">
        <w:t>5</w:t>
      </w:r>
      <w:r>
        <w:t xml:space="preserve">. </w:t>
      </w:r>
      <w:r w:rsidR="001A6562">
        <w:t>T</w:t>
      </w:r>
      <w:r w:rsidRPr="008631AF">
        <w:t>he probability of</w:t>
      </w:r>
      <w:r w:rsidR="001A6562">
        <w:t xml:space="preserve"> a</w:t>
      </w:r>
      <w:r w:rsidRPr="008631AF">
        <w:t xml:space="preserve"> fish mov</w:t>
      </w:r>
      <w:r w:rsidR="001A6562">
        <w:t>ing</w:t>
      </w:r>
      <w:r w:rsidRPr="008631AF">
        <w:t xml:space="preserve"> </w:t>
      </w:r>
      <w:r w:rsidR="00FA3562">
        <w:t>and water temperature</w:t>
      </w:r>
      <w:r w:rsidR="008C02B8">
        <w:t>.</w:t>
      </w:r>
    </w:p>
    <w:p w:rsidR="00051F45" w:rsidRPr="00051F45" w:rsidRDefault="00051F45" w:rsidP="00051F45">
      <w:pPr>
        <w:pStyle w:val="Caption1"/>
        <w:jc w:val="left"/>
        <w:rPr>
          <w:i w:val="0"/>
        </w:rPr>
      </w:pPr>
    </w:p>
    <w:p w:rsidR="003A7D45" w:rsidRPr="003A7D45" w:rsidRDefault="00497B6C" w:rsidP="003C7AB4">
      <w:pPr>
        <w:pStyle w:val="Heading3"/>
      </w:pPr>
      <w:r>
        <w:t>Where did the trout move</w:t>
      </w:r>
      <w:r w:rsidR="00F64ACC">
        <w:t>?</w:t>
      </w:r>
    </w:p>
    <w:p w:rsidR="008C02B8" w:rsidRDefault="008C02B8" w:rsidP="003C7AB4">
      <w:pPr>
        <w:pStyle w:val="ListParagraph"/>
      </w:pPr>
      <w:r>
        <w:t>Ninety three fi</w:t>
      </w:r>
      <w:r w:rsidR="00237792">
        <w:t>sh did not m</w:t>
      </w:r>
      <w:r w:rsidR="00237792" w:rsidRPr="003C7AB4">
        <w:t>o</w:t>
      </w:r>
      <w:r w:rsidR="00237792">
        <w:t>ve large distances</w:t>
      </w:r>
      <w:r w:rsidR="000E7CFD">
        <w:t xml:space="preserve"> (typically </w:t>
      </w:r>
      <w:r w:rsidR="003421C9">
        <w:t xml:space="preserve">they </w:t>
      </w:r>
      <w:r w:rsidR="000E7CFD">
        <w:t>moved &lt;</w:t>
      </w:r>
      <w:r w:rsidR="00051F45">
        <w:t xml:space="preserve"> 2.5</w:t>
      </w:r>
      <w:r w:rsidR="000E7CFD">
        <w:t xml:space="preserve"> km)</w:t>
      </w:r>
      <w:r w:rsidR="00237792">
        <w:t>;</w:t>
      </w:r>
    </w:p>
    <w:p w:rsidR="00051F45" w:rsidRDefault="00497B6C" w:rsidP="003C7AB4">
      <w:pPr>
        <w:pStyle w:val="ListParagraph"/>
      </w:pPr>
      <w:r>
        <w:t>S</w:t>
      </w:r>
      <w:r w:rsidR="003A7D45">
        <w:t xml:space="preserve">even </w:t>
      </w:r>
      <w:r>
        <w:t xml:space="preserve">of the 100 </w:t>
      </w:r>
      <w:r w:rsidR="003A7D45">
        <w:t>fish were recorded on multiple receivers</w:t>
      </w:r>
      <w:r w:rsidR="008C02B8">
        <w:t xml:space="preserve">, </w:t>
      </w:r>
      <w:r w:rsidR="003421C9">
        <w:t xml:space="preserve">i.e. </w:t>
      </w:r>
      <w:r w:rsidR="008C02B8">
        <w:t>from 3 to 7.5</w:t>
      </w:r>
      <w:r w:rsidR="0041212B">
        <w:t xml:space="preserve"> </w:t>
      </w:r>
      <w:r w:rsidR="00DB5057">
        <w:t>km</w:t>
      </w:r>
      <w:r w:rsidR="008C02B8">
        <w:t xml:space="preserve"> apart</w:t>
      </w:r>
      <w:r w:rsidR="00ED2F1C">
        <w:t>;</w:t>
      </w:r>
    </w:p>
    <w:p w:rsidR="000E7CFD" w:rsidRDefault="000E7CFD" w:rsidP="003C7AB4">
      <w:pPr>
        <w:pStyle w:val="ListParagraph"/>
      </w:pPr>
      <w:r>
        <w:t>One fish moved upstream from receiver 6 to receiver 7</w:t>
      </w:r>
      <w:r w:rsidR="00DB5057">
        <w:t xml:space="preserve"> (i.e. </w:t>
      </w:r>
      <w:r w:rsidR="0041212B">
        <w:t>3.5</w:t>
      </w:r>
      <w:r w:rsidR="00DB5057">
        <w:t xml:space="preserve"> km)</w:t>
      </w:r>
      <w:r w:rsidR="00ED2F1C">
        <w:t>;</w:t>
      </w:r>
    </w:p>
    <w:p w:rsidR="005B4142" w:rsidRDefault="000E7CFD" w:rsidP="003C7AB4">
      <w:pPr>
        <w:pStyle w:val="ListParagraph"/>
      </w:pPr>
      <w:r>
        <w:t>Six fish moved upstream from receivers 2 and 3</w:t>
      </w:r>
      <w:r w:rsidR="00DB5057">
        <w:t xml:space="preserve"> (i.e. </w:t>
      </w:r>
      <w:r w:rsidR="0041212B">
        <w:t>7</w:t>
      </w:r>
      <w:r w:rsidR="00DB5057">
        <w:t xml:space="preserve"> km)</w:t>
      </w:r>
      <w:r w:rsidR="005B4142">
        <w:t>;</w:t>
      </w:r>
    </w:p>
    <w:p w:rsidR="005B4142" w:rsidRDefault="005B4142" w:rsidP="003C7AB4">
      <w:pPr>
        <w:pStyle w:val="ListParagraph"/>
      </w:pPr>
      <w:r>
        <w:t>No fish moved downstream;</w:t>
      </w:r>
    </w:p>
    <w:p w:rsidR="00C854DB" w:rsidRDefault="008C02B8" w:rsidP="003C7AB4">
      <w:pPr>
        <w:pStyle w:val="ListParagraph"/>
      </w:pPr>
      <w:r>
        <w:t xml:space="preserve">The fish that moved from </w:t>
      </w:r>
      <w:r w:rsidR="00E76DAD">
        <w:t>receiver</w:t>
      </w:r>
      <w:r>
        <w:t xml:space="preserve"> </w:t>
      </w:r>
      <w:r w:rsidR="00F64ACC">
        <w:t>2</w:t>
      </w:r>
      <w:r>
        <w:t xml:space="preserve"> to </w:t>
      </w:r>
      <w:r w:rsidR="00F64ACC">
        <w:t>receiver</w:t>
      </w:r>
      <w:r>
        <w:t xml:space="preserve"> </w:t>
      </w:r>
      <w:r w:rsidR="00F64ACC">
        <w:t>3</w:t>
      </w:r>
      <w:r>
        <w:t xml:space="preserve"> all </w:t>
      </w:r>
      <w:r w:rsidR="00E76DAD">
        <w:t xml:space="preserve">moved with </w:t>
      </w:r>
      <w:r w:rsidR="00273A44">
        <w:t>the</w:t>
      </w:r>
      <w:r w:rsidR="00E76DAD">
        <w:t xml:space="preserve"> peak in temperature and </w:t>
      </w:r>
      <w:r w:rsidR="00ED2F1C">
        <w:t xml:space="preserve">most </w:t>
      </w:r>
      <w:r>
        <w:t>returned back to their original location one week after initial upstream movement, which correlated with a decrease in temperature following a large rain event.</w:t>
      </w:r>
    </w:p>
    <w:p w:rsidR="000E4D26" w:rsidRPr="003A7D45" w:rsidRDefault="003A7D45" w:rsidP="003C7AB4">
      <w:pPr>
        <w:pStyle w:val="Heading3"/>
      </w:pPr>
      <w:r w:rsidRPr="003A7D45">
        <w:t>Summary</w:t>
      </w:r>
      <w:r>
        <w:t xml:space="preserve"> of </w:t>
      </w:r>
      <w:r w:rsidR="002E2CFC">
        <w:t>m</w:t>
      </w:r>
      <w:r>
        <w:t>ovement</w:t>
      </w:r>
    </w:p>
    <w:p w:rsidR="0006268C" w:rsidRDefault="0006268C" w:rsidP="003C7AB4">
      <w:pPr>
        <w:pStyle w:val="ListParagraph"/>
      </w:pPr>
      <w:r>
        <w:t>Larger fish were more likely to move than smaller fish;</w:t>
      </w:r>
    </w:p>
    <w:p w:rsidR="0006268C" w:rsidRDefault="0006268C" w:rsidP="003C7AB4">
      <w:pPr>
        <w:pStyle w:val="ListParagraph"/>
      </w:pPr>
      <w:r>
        <w:t xml:space="preserve">An increase in temperature was more likely to trigger a long distance movement (between receivers) </w:t>
      </w:r>
      <w:r w:rsidR="00ED2F1C">
        <w:t>and this</w:t>
      </w:r>
      <w:r>
        <w:t xml:space="preserve"> movement was always upstream. However, most fish didn’t move;</w:t>
      </w:r>
    </w:p>
    <w:p w:rsidR="0006268C" w:rsidRDefault="0006268C" w:rsidP="003C7AB4">
      <w:pPr>
        <w:pStyle w:val="ListParagraph"/>
      </w:pPr>
      <w:r>
        <w:t xml:space="preserve">No fish moved as far upstream </w:t>
      </w:r>
      <w:r w:rsidR="00ED2F1C">
        <w:t>as Receiver</w:t>
      </w:r>
      <w:r>
        <w:t xml:space="preserve"> 1 (Mirrimbah), where temperature did not go above 23</w:t>
      </w:r>
      <w:r w:rsidRPr="00E469A2">
        <w:t>°C</w:t>
      </w:r>
      <w:r>
        <w:t>, suggesting that fish found a place where they were not temperature stressed before reaching this area.</w:t>
      </w:r>
    </w:p>
    <w:p w:rsidR="00145ADD" w:rsidRDefault="00ED2F1C" w:rsidP="003C7AB4">
      <w:pPr>
        <w:pStyle w:val="ListParagraph"/>
      </w:pPr>
      <w:r>
        <w:t>The s</w:t>
      </w:r>
      <w:r w:rsidR="00365AAD">
        <w:t>ummer of 2014/15 was a m</w:t>
      </w:r>
      <w:r w:rsidR="003A7D45">
        <w:t>ild year (as evidenced by Mount Bul</w:t>
      </w:r>
      <w:r w:rsidR="00237792">
        <w:t>ler maximum daily temperature);</w:t>
      </w:r>
    </w:p>
    <w:p w:rsidR="00E469A2" w:rsidRDefault="00E469A2" w:rsidP="003C7AB4">
      <w:pPr>
        <w:pStyle w:val="ListParagraph"/>
      </w:pPr>
      <w:r>
        <w:t xml:space="preserve">Temperature increased </w:t>
      </w:r>
      <w:r w:rsidR="0006268C">
        <w:t>dramatically</w:t>
      </w:r>
      <w:r>
        <w:t xml:space="preserve"> and had a high daily variation once </w:t>
      </w:r>
      <w:r w:rsidR="0006268C">
        <w:t xml:space="preserve">the river flowed </w:t>
      </w:r>
      <w:r>
        <w:t xml:space="preserve">out of </w:t>
      </w:r>
      <w:r w:rsidR="0006268C">
        <w:t xml:space="preserve">the </w:t>
      </w:r>
      <w:r>
        <w:t>forested area</w:t>
      </w:r>
      <w:r w:rsidR="00ED2F1C">
        <w:t>.</w:t>
      </w:r>
    </w:p>
    <w:p w:rsidR="005B4142" w:rsidRDefault="005B4142" w:rsidP="005B4142"/>
    <w:p w:rsidR="00170A3B" w:rsidRPr="00240317" w:rsidRDefault="00494A87" w:rsidP="00B31D2F">
      <w:pPr>
        <w:pStyle w:val="Heading2"/>
      </w:pPr>
      <w:r>
        <w:t>Next steps:</w:t>
      </w:r>
    </w:p>
    <w:p w:rsidR="00E85103" w:rsidRPr="003C7AB4" w:rsidRDefault="0006268C" w:rsidP="003C7AB4">
      <w:pPr>
        <w:pStyle w:val="ListParagraph"/>
      </w:pPr>
      <w:r>
        <w:t>The</w:t>
      </w:r>
      <w:r w:rsidRPr="003C7AB4">
        <w:t xml:space="preserve">re </w:t>
      </w:r>
      <w:r w:rsidR="00ED2F1C" w:rsidRPr="003C7AB4">
        <w:t>are still</w:t>
      </w:r>
      <w:r w:rsidR="00E85103" w:rsidRPr="003C7AB4">
        <w:t xml:space="preserve"> </w:t>
      </w:r>
      <w:r w:rsidR="005A00E0" w:rsidRPr="003C7AB4">
        <w:t>70</w:t>
      </w:r>
      <w:r w:rsidR="00E85103" w:rsidRPr="003C7AB4">
        <w:t xml:space="preserve"> f</w:t>
      </w:r>
      <w:r w:rsidR="00D66A5B" w:rsidRPr="003C7AB4">
        <w:t xml:space="preserve">ish with </w:t>
      </w:r>
      <w:r w:rsidR="005A00E0" w:rsidRPr="003C7AB4">
        <w:t>transmitters that will be active over the summer of 2015/16</w:t>
      </w:r>
      <w:r w:rsidR="00237792" w:rsidRPr="003C7AB4">
        <w:t>;</w:t>
      </w:r>
    </w:p>
    <w:p w:rsidR="00170A3B" w:rsidRPr="00170A3B" w:rsidRDefault="00D66A5B" w:rsidP="003C7AB4">
      <w:pPr>
        <w:pStyle w:val="ListParagraph"/>
      </w:pPr>
      <w:r w:rsidRPr="003C7AB4">
        <w:t xml:space="preserve">As a bonus, we </w:t>
      </w:r>
      <w:r w:rsidR="00E85103" w:rsidRPr="003C7AB4">
        <w:t xml:space="preserve">will </w:t>
      </w:r>
      <w:r w:rsidRPr="003C7AB4">
        <w:t>also get spawning movement (if any) for these fish for the 2015 spawning</w:t>
      </w:r>
      <w:r>
        <w:t xml:space="preserve"> period (yet to be analysed).</w:t>
      </w:r>
    </w:p>
    <w:sectPr w:rsidR="00170A3B" w:rsidRPr="00170A3B" w:rsidSect="004D4869">
      <w:headerReference w:type="default" r:id="rId24"/>
      <w:footerReference w:type="default" r:id="rId25"/>
      <w:pgSz w:w="11906" w:h="16838" w:code="9"/>
      <w:pgMar w:top="1701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296C" w:rsidRDefault="00D4296C" w:rsidP="004B2ED1">
      <w:r>
        <w:separator/>
      </w:r>
    </w:p>
  </w:endnote>
  <w:endnote w:type="continuationSeparator" w:id="0">
    <w:p w:rsidR="00D4296C" w:rsidRDefault="00D4296C" w:rsidP="004B2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A29" w:rsidRDefault="00A16A29" w:rsidP="004B2ED1">
    <w:pPr>
      <w:pStyle w:val="Footer"/>
    </w:pPr>
    <w:r>
      <w:rPr>
        <w:noProof/>
        <w:lang w:eastAsia="en-AU"/>
      </w:rPr>
      <w:drawing>
        <wp:inline distT="0" distB="0" distL="0" distR="0" wp14:anchorId="51B8720D" wp14:editId="2BFC38A9">
          <wp:extent cx="1916043" cy="504825"/>
          <wp:effectExtent l="0" t="0" r="825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V log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582" b="19046"/>
                  <a:stretch/>
                </pic:blipFill>
                <pic:spPr bwMode="auto">
                  <a:xfrm>
                    <a:off x="0" y="0"/>
                    <a:ext cx="1928143" cy="508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DF6B7C">
      <w:rPr>
        <w:noProof/>
        <w:lang w:eastAsia="en-AU"/>
      </w:rPr>
      <w:drawing>
        <wp:inline distT="0" distB="0" distL="0" distR="0" wp14:anchorId="0616805E" wp14:editId="284748E0">
          <wp:extent cx="733425" cy="582529"/>
          <wp:effectExtent l="0" t="0" r="0" b="8255"/>
          <wp:docPr id="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937" t="41177" r="61422" b="21155"/>
                  <a:stretch/>
                </pic:blipFill>
                <pic:spPr bwMode="auto">
                  <a:xfrm>
                    <a:off x="0" y="0"/>
                    <a:ext cx="732401" cy="5817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>
      <w:rPr>
        <w:noProof/>
        <w:lang w:eastAsia="en-AU"/>
      </w:rPr>
      <w:drawing>
        <wp:inline distT="0" distB="0" distL="0" distR="0" wp14:anchorId="51C39217" wp14:editId="56C85897">
          <wp:extent cx="981075" cy="573814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I_colour_RGB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987" cy="5743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F6B7C">
      <w:rPr>
        <w:noProof/>
        <w:lang w:eastAsia="en-AU"/>
      </w:rPr>
      <w:drawing>
        <wp:inline distT="0" distB="0" distL="0" distR="0" wp14:anchorId="5EFB89B2" wp14:editId="72DE60A1">
          <wp:extent cx="1390650" cy="552601"/>
          <wp:effectExtent l="0" t="0" r="0" b="0"/>
          <wp:docPr id="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782" t="48526" r="8776" b="23854"/>
                  <a:stretch/>
                </pic:blipFill>
                <pic:spPr bwMode="auto">
                  <a:xfrm>
                    <a:off x="0" y="0"/>
                    <a:ext cx="1384325" cy="5500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>
      <w:rPr>
        <w:noProof/>
        <w:lang w:eastAsia="en-AU"/>
      </w:rPr>
      <w:drawing>
        <wp:inline distT="0" distB="0" distL="0" distR="0" wp14:anchorId="582E0110" wp14:editId="77EBB753">
          <wp:extent cx="961164" cy="53340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f_logo1a-small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4450" cy="535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296C" w:rsidRDefault="00D4296C" w:rsidP="004B2ED1">
      <w:r>
        <w:separator/>
      </w:r>
    </w:p>
  </w:footnote>
  <w:footnote w:type="continuationSeparator" w:id="0">
    <w:p w:rsidR="00D4296C" w:rsidRDefault="00D4296C" w:rsidP="004B2E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BFF" w:rsidRDefault="00785BFF" w:rsidP="004B2ED1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6704" behindDoc="1" locked="0" layoutInCell="1" allowOverlap="1" wp14:anchorId="3E556054" wp14:editId="6C5D48A2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6840000" cy="414000"/>
          <wp:effectExtent l="0" t="0" r="0" b="5715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ild trout masthead text only 300 d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41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C6390"/>
    <w:multiLevelType w:val="hybridMultilevel"/>
    <w:tmpl w:val="B04844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3C694E"/>
    <w:multiLevelType w:val="hybridMultilevel"/>
    <w:tmpl w:val="525883F8"/>
    <w:lvl w:ilvl="0" w:tplc="28D4B368">
      <w:start w:val="1"/>
      <w:numFmt w:val="bullet"/>
      <w:lvlText w:val="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687626"/>
    <w:multiLevelType w:val="hybridMultilevel"/>
    <w:tmpl w:val="C408FF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0F0ADD"/>
    <w:multiLevelType w:val="hybridMultilevel"/>
    <w:tmpl w:val="F6BE8E3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7CE237B"/>
    <w:multiLevelType w:val="hybridMultilevel"/>
    <w:tmpl w:val="7BC6FC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6A2B94"/>
    <w:multiLevelType w:val="hybridMultilevel"/>
    <w:tmpl w:val="90801C16"/>
    <w:lvl w:ilvl="0" w:tplc="CC92882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701CC3"/>
    <w:multiLevelType w:val="hybridMultilevel"/>
    <w:tmpl w:val="49F21DC0"/>
    <w:lvl w:ilvl="0" w:tplc="9E6049A0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924840"/>
    <w:multiLevelType w:val="hybridMultilevel"/>
    <w:tmpl w:val="2360896A"/>
    <w:lvl w:ilvl="0" w:tplc="1B3ACFCE">
      <w:start w:val="1"/>
      <w:numFmt w:val="decimal"/>
      <w:pStyle w:val="Bullets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EB0F64"/>
    <w:multiLevelType w:val="hybridMultilevel"/>
    <w:tmpl w:val="2D2E81A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8"/>
  </w:num>
  <w:num w:numId="5">
    <w:abstractNumId w:val="6"/>
  </w:num>
  <w:num w:numId="6">
    <w:abstractNumId w:val="7"/>
  </w:num>
  <w:num w:numId="7">
    <w:abstractNumId w:val="4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489"/>
    <w:rsid w:val="000074CF"/>
    <w:rsid w:val="00022489"/>
    <w:rsid w:val="00030117"/>
    <w:rsid w:val="00051F45"/>
    <w:rsid w:val="00062623"/>
    <w:rsid w:val="0006268C"/>
    <w:rsid w:val="00074741"/>
    <w:rsid w:val="00075D6B"/>
    <w:rsid w:val="00087EC6"/>
    <w:rsid w:val="000E4D26"/>
    <w:rsid w:val="000E7CFD"/>
    <w:rsid w:val="00140CD6"/>
    <w:rsid w:val="00145ADD"/>
    <w:rsid w:val="00170A3B"/>
    <w:rsid w:val="001A590D"/>
    <w:rsid w:val="001A6562"/>
    <w:rsid w:val="001B6441"/>
    <w:rsid w:val="001F78B7"/>
    <w:rsid w:val="00237792"/>
    <w:rsid w:val="00240317"/>
    <w:rsid w:val="00244820"/>
    <w:rsid w:val="00267FD0"/>
    <w:rsid w:val="00273A44"/>
    <w:rsid w:val="00285E35"/>
    <w:rsid w:val="002C4101"/>
    <w:rsid w:val="002C54F9"/>
    <w:rsid w:val="002E2CFC"/>
    <w:rsid w:val="002E7549"/>
    <w:rsid w:val="00330489"/>
    <w:rsid w:val="003340D1"/>
    <w:rsid w:val="003421C9"/>
    <w:rsid w:val="003568D8"/>
    <w:rsid w:val="00361142"/>
    <w:rsid w:val="00365AAD"/>
    <w:rsid w:val="00374B00"/>
    <w:rsid w:val="00381B7D"/>
    <w:rsid w:val="003A7D45"/>
    <w:rsid w:val="003C690D"/>
    <w:rsid w:val="003C74A1"/>
    <w:rsid w:val="003C7AB4"/>
    <w:rsid w:val="004078C1"/>
    <w:rsid w:val="0041212B"/>
    <w:rsid w:val="00412F40"/>
    <w:rsid w:val="00432121"/>
    <w:rsid w:val="00463B8B"/>
    <w:rsid w:val="00483D70"/>
    <w:rsid w:val="00493A27"/>
    <w:rsid w:val="00494A87"/>
    <w:rsid w:val="00494CC4"/>
    <w:rsid w:val="00497B6C"/>
    <w:rsid w:val="004A0F40"/>
    <w:rsid w:val="004B088F"/>
    <w:rsid w:val="004B2ED1"/>
    <w:rsid w:val="004D02C6"/>
    <w:rsid w:val="004D4869"/>
    <w:rsid w:val="004F2F1B"/>
    <w:rsid w:val="005109F4"/>
    <w:rsid w:val="00522FE9"/>
    <w:rsid w:val="00527635"/>
    <w:rsid w:val="005470ED"/>
    <w:rsid w:val="005A00E0"/>
    <w:rsid w:val="005B1006"/>
    <w:rsid w:val="005B4142"/>
    <w:rsid w:val="005D1FB5"/>
    <w:rsid w:val="00626F71"/>
    <w:rsid w:val="00652A01"/>
    <w:rsid w:val="0074720E"/>
    <w:rsid w:val="00785BFF"/>
    <w:rsid w:val="007E5FB5"/>
    <w:rsid w:val="0080407A"/>
    <w:rsid w:val="00821AFD"/>
    <w:rsid w:val="008631AF"/>
    <w:rsid w:val="008914C5"/>
    <w:rsid w:val="008C02B8"/>
    <w:rsid w:val="008C7F0B"/>
    <w:rsid w:val="00916BC0"/>
    <w:rsid w:val="00921690"/>
    <w:rsid w:val="009B19E9"/>
    <w:rsid w:val="009E2519"/>
    <w:rsid w:val="00A16A29"/>
    <w:rsid w:val="00A5156C"/>
    <w:rsid w:val="00A53006"/>
    <w:rsid w:val="00A836A5"/>
    <w:rsid w:val="00B31D2F"/>
    <w:rsid w:val="00B56B8E"/>
    <w:rsid w:val="00B87FCE"/>
    <w:rsid w:val="00BD3C1A"/>
    <w:rsid w:val="00BF0330"/>
    <w:rsid w:val="00C854DB"/>
    <w:rsid w:val="00C93AD3"/>
    <w:rsid w:val="00C96B3E"/>
    <w:rsid w:val="00CD559E"/>
    <w:rsid w:val="00CF1E8B"/>
    <w:rsid w:val="00D11A82"/>
    <w:rsid w:val="00D2365A"/>
    <w:rsid w:val="00D37A73"/>
    <w:rsid w:val="00D4296C"/>
    <w:rsid w:val="00D66A5B"/>
    <w:rsid w:val="00DB3EC3"/>
    <w:rsid w:val="00DB5057"/>
    <w:rsid w:val="00DF6B7C"/>
    <w:rsid w:val="00E12288"/>
    <w:rsid w:val="00E469A2"/>
    <w:rsid w:val="00E6361A"/>
    <w:rsid w:val="00E73CAF"/>
    <w:rsid w:val="00E76DAD"/>
    <w:rsid w:val="00E85103"/>
    <w:rsid w:val="00EA5B1B"/>
    <w:rsid w:val="00ED2F1C"/>
    <w:rsid w:val="00F04FCE"/>
    <w:rsid w:val="00F3262C"/>
    <w:rsid w:val="00F355A2"/>
    <w:rsid w:val="00F64ACC"/>
    <w:rsid w:val="00FA3562"/>
    <w:rsid w:val="00FE0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6F71"/>
    <w:pPr>
      <w:spacing w:after="120" w:line="240" w:lineRule="auto"/>
    </w:pPr>
    <w:rPr>
      <w:rFonts w:ascii="Arial" w:hAnsi="Arial" w:cs="Arial"/>
      <w:color w:val="333333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4B00"/>
    <w:pPr>
      <w:outlineLvl w:val="0"/>
    </w:pPr>
    <w:rPr>
      <w:b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374B00"/>
    <w:pPr>
      <w:spacing w:before="80" w:after="40"/>
      <w:outlineLvl w:val="1"/>
    </w:pPr>
    <w:rPr>
      <w:b/>
      <w:sz w:val="24"/>
      <w:szCs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C7AB4"/>
    <w:pPr>
      <w:outlineLvl w:val="2"/>
    </w:pPr>
    <w:rPr>
      <w:color w:val="7F7F7F" w:themeColor="text1" w:themeTint="80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626F7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78B7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F78B7"/>
  </w:style>
  <w:style w:type="paragraph" w:styleId="Footer">
    <w:name w:val="footer"/>
    <w:basedOn w:val="Normal"/>
    <w:link w:val="FooterChar"/>
    <w:uiPriority w:val="99"/>
    <w:unhideWhenUsed/>
    <w:rsid w:val="001F78B7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F78B7"/>
  </w:style>
  <w:style w:type="paragraph" w:styleId="BalloonText">
    <w:name w:val="Balloon Text"/>
    <w:basedOn w:val="Normal"/>
    <w:link w:val="BalloonTextChar"/>
    <w:uiPriority w:val="99"/>
    <w:semiHidden/>
    <w:unhideWhenUsed/>
    <w:rsid w:val="001F78B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8B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C7AB4"/>
    <w:pPr>
      <w:numPr>
        <w:numId w:val="3"/>
      </w:numPr>
      <w:ind w:left="426" w:hanging="426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74B00"/>
    <w:rPr>
      <w:rFonts w:ascii="Arial" w:hAnsi="Arial" w:cs="Arial"/>
      <w:b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74B00"/>
    <w:rPr>
      <w:rFonts w:ascii="Arial" w:hAnsi="Arial" w:cs="Arial"/>
      <w:b/>
      <w:sz w:val="28"/>
      <w:szCs w:val="28"/>
    </w:rPr>
  </w:style>
  <w:style w:type="paragraph" w:customStyle="1" w:styleId="Caption1">
    <w:name w:val="Caption1"/>
    <w:basedOn w:val="Normal"/>
    <w:qFormat/>
    <w:rsid w:val="004B2ED1"/>
    <w:pPr>
      <w:jc w:val="center"/>
    </w:pPr>
    <w:rPr>
      <w:i/>
      <w:sz w:val="20"/>
      <w:szCs w:val="20"/>
    </w:rPr>
  </w:style>
  <w:style w:type="paragraph" w:customStyle="1" w:styleId="Bullets">
    <w:name w:val="Bullets"/>
    <w:qFormat/>
    <w:rsid w:val="004B2ED1"/>
    <w:pPr>
      <w:numPr>
        <w:numId w:val="6"/>
      </w:numPr>
      <w:spacing w:after="120" w:line="240" w:lineRule="auto"/>
      <w:ind w:left="284" w:hanging="284"/>
    </w:pPr>
    <w:rPr>
      <w:rFonts w:ascii="Arial" w:hAnsi="Arial" w:cs="Arial"/>
      <w:color w:val="333333"/>
    </w:rPr>
  </w:style>
  <w:style w:type="paragraph" w:customStyle="1" w:styleId="NormalIndent1">
    <w:name w:val="Normal Indent1"/>
    <w:basedOn w:val="Normal"/>
    <w:qFormat/>
    <w:rsid w:val="00B31D2F"/>
    <w:pPr>
      <w:ind w:left="284"/>
    </w:pPr>
  </w:style>
  <w:style w:type="character" w:customStyle="1" w:styleId="Heading3Char">
    <w:name w:val="Heading 3 Char"/>
    <w:basedOn w:val="DefaultParagraphFont"/>
    <w:link w:val="Heading3"/>
    <w:uiPriority w:val="9"/>
    <w:rsid w:val="003C7AB4"/>
    <w:rPr>
      <w:rFonts w:ascii="Arial" w:hAnsi="Arial" w:cs="Arial"/>
      <w:b/>
      <w:color w:val="7F7F7F" w:themeColor="text1" w:themeTint="80"/>
    </w:rPr>
  </w:style>
  <w:style w:type="character" w:customStyle="1" w:styleId="Heading4Char">
    <w:name w:val="Heading 4 Char"/>
    <w:basedOn w:val="DefaultParagraphFont"/>
    <w:link w:val="Heading4"/>
    <w:uiPriority w:val="9"/>
    <w:rsid w:val="00626F7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CommentReference">
    <w:name w:val="annotation reference"/>
    <w:basedOn w:val="DefaultParagraphFont"/>
    <w:uiPriority w:val="99"/>
    <w:semiHidden/>
    <w:unhideWhenUsed/>
    <w:rsid w:val="00145A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45AD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45ADD"/>
    <w:rPr>
      <w:rFonts w:ascii="Arial" w:hAnsi="Arial" w:cs="Arial"/>
      <w:color w:val="333333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5A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5ADD"/>
    <w:rPr>
      <w:rFonts w:ascii="Arial" w:hAnsi="Arial" w:cs="Arial"/>
      <w:b/>
      <w:bCs/>
      <w:color w:val="333333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83D7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C54F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76DAD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sz w:val="24"/>
      <w:szCs w:val="24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6F71"/>
    <w:pPr>
      <w:spacing w:after="120" w:line="240" w:lineRule="auto"/>
    </w:pPr>
    <w:rPr>
      <w:rFonts w:ascii="Arial" w:hAnsi="Arial" w:cs="Arial"/>
      <w:color w:val="333333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4B00"/>
    <w:pPr>
      <w:outlineLvl w:val="0"/>
    </w:pPr>
    <w:rPr>
      <w:b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374B00"/>
    <w:pPr>
      <w:spacing w:before="80" w:after="40"/>
      <w:outlineLvl w:val="1"/>
    </w:pPr>
    <w:rPr>
      <w:b/>
      <w:sz w:val="24"/>
      <w:szCs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C7AB4"/>
    <w:pPr>
      <w:outlineLvl w:val="2"/>
    </w:pPr>
    <w:rPr>
      <w:color w:val="7F7F7F" w:themeColor="text1" w:themeTint="80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626F7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78B7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F78B7"/>
  </w:style>
  <w:style w:type="paragraph" w:styleId="Footer">
    <w:name w:val="footer"/>
    <w:basedOn w:val="Normal"/>
    <w:link w:val="FooterChar"/>
    <w:uiPriority w:val="99"/>
    <w:unhideWhenUsed/>
    <w:rsid w:val="001F78B7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F78B7"/>
  </w:style>
  <w:style w:type="paragraph" w:styleId="BalloonText">
    <w:name w:val="Balloon Text"/>
    <w:basedOn w:val="Normal"/>
    <w:link w:val="BalloonTextChar"/>
    <w:uiPriority w:val="99"/>
    <w:semiHidden/>
    <w:unhideWhenUsed/>
    <w:rsid w:val="001F78B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8B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C7AB4"/>
    <w:pPr>
      <w:numPr>
        <w:numId w:val="3"/>
      </w:numPr>
      <w:ind w:left="426" w:hanging="426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74B00"/>
    <w:rPr>
      <w:rFonts w:ascii="Arial" w:hAnsi="Arial" w:cs="Arial"/>
      <w:b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74B00"/>
    <w:rPr>
      <w:rFonts w:ascii="Arial" w:hAnsi="Arial" w:cs="Arial"/>
      <w:b/>
      <w:sz w:val="28"/>
      <w:szCs w:val="28"/>
    </w:rPr>
  </w:style>
  <w:style w:type="paragraph" w:customStyle="1" w:styleId="Caption1">
    <w:name w:val="Caption1"/>
    <w:basedOn w:val="Normal"/>
    <w:qFormat/>
    <w:rsid w:val="004B2ED1"/>
    <w:pPr>
      <w:jc w:val="center"/>
    </w:pPr>
    <w:rPr>
      <w:i/>
      <w:sz w:val="20"/>
      <w:szCs w:val="20"/>
    </w:rPr>
  </w:style>
  <w:style w:type="paragraph" w:customStyle="1" w:styleId="Bullets">
    <w:name w:val="Bullets"/>
    <w:qFormat/>
    <w:rsid w:val="004B2ED1"/>
    <w:pPr>
      <w:numPr>
        <w:numId w:val="6"/>
      </w:numPr>
      <w:spacing w:after="120" w:line="240" w:lineRule="auto"/>
      <w:ind w:left="284" w:hanging="284"/>
    </w:pPr>
    <w:rPr>
      <w:rFonts w:ascii="Arial" w:hAnsi="Arial" w:cs="Arial"/>
      <w:color w:val="333333"/>
    </w:rPr>
  </w:style>
  <w:style w:type="paragraph" w:customStyle="1" w:styleId="NormalIndent1">
    <w:name w:val="Normal Indent1"/>
    <w:basedOn w:val="Normal"/>
    <w:qFormat/>
    <w:rsid w:val="00B31D2F"/>
    <w:pPr>
      <w:ind w:left="284"/>
    </w:pPr>
  </w:style>
  <w:style w:type="character" w:customStyle="1" w:styleId="Heading3Char">
    <w:name w:val="Heading 3 Char"/>
    <w:basedOn w:val="DefaultParagraphFont"/>
    <w:link w:val="Heading3"/>
    <w:uiPriority w:val="9"/>
    <w:rsid w:val="003C7AB4"/>
    <w:rPr>
      <w:rFonts w:ascii="Arial" w:hAnsi="Arial" w:cs="Arial"/>
      <w:b/>
      <w:color w:val="7F7F7F" w:themeColor="text1" w:themeTint="80"/>
    </w:rPr>
  </w:style>
  <w:style w:type="character" w:customStyle="1" w:styleId="Heading4Char">
    <w:name w:val="Heading 4 Char"/>
    <w:basedOn w:val="DefaultParagraphFont"/>
    <w:link w:val="Heading4"/>
    <w:uiPriority w:val="9"/>
    <w:rsid w:val="00626F7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CommentReference">
    <w:name w:val="annotation reference"/>
    <w:basedOn w:val="DefaultParagraphFont"/>
    <w:uiPriority w:val="99"/>
    <w:semiHidden/>
    <w:unhideWhenUsed/>
    <w:rsid w:val="00145A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45AD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45ADD"/>
    <w:rPr>
      <w:rFonts w:ascii="Arial" w:hAnsi="Arial" w:cs="Arial"/>
      <w:color w:val="333333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5A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5ADD"/>
    <w:rPr>
      <w:rFonts w:ascii="Arial" w:hAnsi="Arial" w:cs="Arial"/>
      <w:b/>
      <w:bCs/>
      <w:color w:val="333333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83D7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C54F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76DAD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3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0.png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chart" Target="charts/chart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png"/><Relationship Id="rId1" Type="http://schemas.openxmlformats.org/officeDocument/2006/relationships/image" Target="media/image12.jpeg"/><Relationship Id="rId4" Type="http://schemas.openxmlformats.org/officeDocument/2006/relationships/image" Target="media/image1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26\AppData\Local\Temp\notesB045F8\WTFMP%20-%20Non-technical%20project%20summary%20template%20for%20conference%20proceedings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 sz="1400"/>
              <a:t>Number of Days &gt;= 25</a:t>
            </a:r>
            <a:r>
              <a:rPr lang="en-US" sz="1400">
                <a:latin typeface="Calibri"/>
              </a:rPr>
              <a:t>°</a:t>
            </a:r>
            <a:r>
              <a:rPr lang="en-US" sz="1400"/>
              <a:t>C at Mount Buller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chart!$B$39</c:f>
              <c:strCache>
                <c:ptCount val="1"/>
                <c:pt idx="0">
                  <c:v>Number of Days &gt;=25 C</c:v>
                </c:pt>
              </c:strCache>
            </c:strRef>
          </c:tx>
          <c:invertIfNegative val="0"/>
          <c:cat>
            <c:strRef>
              <c:f>chart!$A$40:$A$69</c:f>
              <c:strCache>
                <c:ptCount val="30"/>
                <c:pt idx="0">
                  <c:v>1985-86</c:v>
                </c:pt>
                <c:pt idx="1">
                  <c:v>1986-87</c:v>
                </c:pt>
                <c:pt idx="2">
                  <c:v>1987-88</c:v>
                </c:pt>
                <c:pt idx="3">
                  <c:v>1988-89</c:v>
                </c:pt>
                <c:pt idx="4">
                  <c:v>1989-90</c:v>
                </c:pt>
                <c:pt idx="5">
                  <c:v>1990-91</c:v>
                </c:pt>
                <c:pt idx="6">
                  <c:v>1991-92</c:v>
                </c:pt>
                <c:pt idx="7">
                  <c:v>1992-93</c:v>
                </c:pt>
                <c:pt idx="8">
                  <c:v>1993-94</c:v>
                </c:pt>
                <c:pt idx="9">
                  <c:v>1994-95</c:v>
                </c:pt>
                <c:pt idx="10">
                  <c:v>1995-96</c:v>
                </c:pt>
                <c:pt idx="11">
                  <c:v>1996-97</c:v>
                </c:pt>
                <c:pt idx="12">
                  <c:v>1997-98</c:v>
                </c:pt>
                <c:pt idx="13">
                  <c:v>1998-99</c:v>
                </c:pt>
                <c:pt idx="14">
                  <c:v>1999-00</c:v>
                </c:pt>
                <c:pt idx="15">
                  <c:v>2000-01</c:v>
                </c:pt>
                <c:pt idx="16">
                  <c:v>2001-02</c:v>
                </c:pt>
                <c:pt idx="17">
                  <c:v>2002-03</c:v>
                </c:pt>
                <c:pt idx="18">
                  <c:v>2003-04</c:v>
                </c:pt>
                <c:pt idx="19">
                  <c:v>2004-05</c:v>
                </c:pt>
                <c:pt idx="20">
                  <c:v>2005-06</c:v>
                </c:pt>
                <c:pt idx="21">
                  <c:v>2006-07</c:v>
                </c:pt>
                <c:pt idx="22">
                  <c:v>2007-08</c:v>
                </c:pt>
                <c:pt idx="23">
                  <c:v>2008-09</c:v>
                </c:pt>
                <c:pt idx="24">
                  <c:v>2009-10</c:v>
                </c:pt>
                <c:pt idx="25">
                  <c:v>2010-11</c:v>
                </c:pt>
                <c:pt idx="26">
                  <c:v>2011-12</c:v>
                </c:pt>
                <c:pt idx="27">
                  <c:v>2012-13</c:v>
                </c:pt>
                <c:pt idx="28">
                  <c:v>2013-14</c:v>
                </c:pt>
                <c:pt idx="29">
                  <c:v>2014-15</c:v>
                </c:pt>
              </c:strCache>
            </c:strRef>
          </c:cat>
          <c:val>
            <c:numRef>
              <c:f>chart!$B$40:$B$69</c:f>
              <c:numCache>
                <c:formatCode>General</c:formatCode>
                <c:ptCount val="30"/>
                <c:pt idx="1">
                  <c:v>1</c:v>
                </c:pt>
                <c:pt idx="2">
                  <c:v>3</c:v>
                </c:pt>
                <c:pt idx="5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7">
                  <c:v>2</c:v>
                </c:pt>
                <c:pt idx="18">
                  <c:v>2</c:v>
                </c:pt>
                <c:pt idx="20">
                  <c:v>3</c:v>
                </c:pt>
                <c:pt idx="21">
                  <c:v>5</c:v>
                </c:pt>
                <c:pt idx="22">
                  <c:v>2</c:v>
                </c:pt>
                <c:pt idx="23">
                  <c:v>10</c:v>
                </c:pt>
                <c:pt idx="24">
                  <c:v>4</c:v>
                </c:pt>
                <c:pt idx="27">
                  <c:v>4</c:v>
                </c:pt>
                <c:pt idx="28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6179328"/>
        <c:axId val="266181248"/>
      </c:barChart>
      <c:catAx>
        <c:axId val="2661793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200"/>
                  <a:t>Summer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266181248"/>
        <c:crosses val="autoZero"/>
        <c:auto val="1"/>
        <c:lblAlgn val="ctr"/>
        <c:lblOffset val="100"/>
        <c:noMultiLvlLbl val="0"/>
      </c:catAx>
      <c:valAx>
        <c:axId val="26618124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sz="1200" b="1"/>
                  <a:t>Number of Days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6617932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1D61A9-7783-4AA2-A9B6-9E55D6486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WTFMP - Non-technical project summary template for conference proceedings.dotx</Template>
  <TotalTime>1</TotalTime>
  <Pages>4</Pages>
  <Words>886</Words>
  <Characters>5054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CenITex</Company>
  <LinksUpToDate>false</LinksUpToDate>
  <CharactersWithSpaces>5929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 Papas</dc:creator>
  <cp:lastModifiedBy>Taylor Hunt</cp:lastModifiedBy>
  <cp:revision>2</cp:revision>
  <cp:lastPrinted>2015-11-05T07:05:00Z</cp:lastPrinted>
  <dcterms:created xsi:type="dcterms:W3CDTF">2015-11-25T06:50:00Z</dcterms:created>
  <dcterms:modified xsi:type="dcterms:W3CDTF">2015-11-25T06:50:00Z</dcterms:modified>
</cp:coreProperties>
</file>